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201" w:rsidRDefault="00967201" w:rsidP="00967201">
      <w:pPr>
        <w:widowControl w:val="0"/>
        <w:jc w:val="center"/>
      </w:pPr>
      <w:bookmarkStart w:id="0" w:name="_GoBack"/>
      <w:bookmarkEnd w:id="0"/>
      <w:r w:rsidRPr="00967201">
        <w:rPr>
          <w:b/>
        </w:rPr>
        <w:t>South Carolina General Assembly</w:t>
      </w:r>
    </w:p>
    <w:p w:rsidR="00967201" w:rsidRDefault="00967201" w:rsidP="00967201">
      <w:pPr>
        <w:widowControl w:val="0"/>
        <w:jc w:val="center"/>
      </w:pPr>
      <w:r>
        <w:t>118th Session, 2009-2010</w:t>
      </w:r>
    </w:p>
    <w:p w:rsidR="00967201" w:rsidRDefault="00967201" w:rsidP="00967201">
      <w:pPr>
        <w:widowControl w:val="0"/>
      </w:pPr>
    </w:p>
    <w:p w:rsidR="00967201" w:rsidRDefault="00967201" w:rsidP="00967201">
      <w:pPr>
        <w:widowControl w:val="0"/>
        <w:rPr>
          <w:b/>
        </w:rPr>
      </w:pPr>
      <w:r w:rsidRPr="00967201">
        <w:rPr>
          <w:b/>
        </w:rPr>
        <w:t>S.</w:t>
      </w:r>
      <w:r>
        <w:rPr>
          <w:b/>
        </w:rPr>
        <w:t xml:space="preserve"> </w:t>
      </w:r>
      <w:r w:rsidRPr="00967201">
        <w:rPr>
          <w:b/>
        </w:rPr>
        <w:t>1263</w:t>
      </w:r>
    </w:p>
    <w:p w:rsidR="00967201" w:rsidRDefault="00967201" w:rsidP="00967201">
      <w:pPr>
        <w:widowControl w:val="0"/>
        <w:rPr>
          <w:b/>
        </w:rPr>
      </w:pPr>
    </w:p>
    <w:p w:rsidR="00967201" w:rsidRDefault="00967201" w:rsidP="00967201">
      <w:pPr>
        <w:widowControl w:val="0"/>
      </w:pPr>
      <w:r w:rsidRPr="00967201">
        <w:rPr>
          <w:b/>
        </w:rPr>
        <w:t>STATUS INFORMATION</w:t>
      </w:r>
    </w:p>
    <w:p w:rsidR="00967201" w:rsidRDefault="00967201" w:rsidP="00967201">
      <w:pPr>
        <w:widowControl w:val="0"/>
      </w:pPr>
    </w:p>
    <w:p w:rsidR="00967201" w:rsidRDefault="00967201" w:rsidP="00967201">
      <w:pPr>
        <w:widowControl w:val="0"/>
      </w:pPr>
      <w:r>
        <w:t>Senate Resolution</w:t>
      </w:r>
    </w:p>
    <w:p w:rsidR="00967201" w:rsidRDefault="00967201" w:rsidP="00967201">
      <w:pPr>
        <w:widowControl w:val="0"/>
      </w:pPr>
      <w:r>
        <w:t>Sponsors: Senator Alexander</w:t>
      </w:r>
    </w:p>
    <w:p w:rsidR="00967201" w:rsidRDefault="00967201" w:rsidP="00967201">
      <w:pPr>
        <w:widowControl w:val="0"/>
      </w:pPr>
      <w:r>
        <w:t>Document Path: l:\s-res\tca\014holb.mrh.tca.docx</w:t>
      </w:r>
    </w:p>
    <w:p w:rsidR="00967201" w:rsidRDefault="00967201" w:rsidP="00967201">
      <w:pPr>
        <w:widowControl w:val="0"/>
      </w:pPr>
    </w:p>
    <w:p w:rsidR="00967201" w:rsidRDefault="00967201" w:rsidP="00967201">
      <w:pPr>
        <w:widowControl w:val="0"/>
      </w:pPr>
      <w:r>
        <w:t>Introduced in the Senate on March 10, 2010</w:t>
      </w:r>
    </w:p>
    <w:p w:rsidR="00967201" w:rsidRDefault="00967201" w:rsidP="00967201">
      <w:pPr>
        <w:widowControl w:val="0"/>
      </w:pPr>
      <w:r>
        <w:t>Adopted by the Senate on March 10, 2010</w:t>
      </w:r>
    </w:p>
    <w:p w:rsidR="00967201" w:rsidRDefault="00967201" w:rsidP="00967201">
      <w:pPr>
        <w:widowControl w:val="0"/>
      </w:pPr>
    </w:p>
    <w:p w:rsidR="00967201" w:rsidRDefault="00967201" w:rsidP="00967201">
      <w:pPr>
        <w:widowControl w:val="0"/>
      </w:pPr>
      <w:r>
        <w:t xml:space="preserve">Summary: </w:t>
      </w:r>
      <w:r w:rsidR="003E1D8F">
        <w:t>Larry Holbrooks</w:t>
      </w:r>
    </w:p>
    <w:p w:rsidR="00967201" w:rsidRDefault="00967201" w:rsidP="00967201">
      <w:pPr>
        <w:widowControl w:val="0"/>
      </w:pPr>
    </w:p>
    <w:p w:rsidR="00967201" w:rsidRDefault="00967201" w:rsidP="00967201">
      <w:pPr>
        <w:widowControl w:val="0"/>
      </w:pPr>
    </w:p>
    <w:p w:rsidR="00967201" w:rsidRDefault="00967201" w:rsidP="00967201">
      <w:pPr>
        <w:widowControl w:val="0"/>
        <w:tabs>
          <w:tab w:val="center" w:pos="590"/>
          <w:tab w:val="center" w:pos="1440"/>
          <w:tab w:val="left" w:pos="1872"/>
          <w:tab w:val="left" w:pos="9187"/>
        </w:tabs>
      </w:pPr>
      <w:r w:rsidRPr="00967201">
        <w:rPr>
          <w:b/>
        </w:rPr>
        <w:t>HISTORY OF LEGISLATIVE ACTIONS</w:t>
      </w:r>
    </w:p>
    <w:p w:rsidR="00967201" w:rsidRDefault="00967201" w:rsidP="00967201">
      <w:pPr>
        <w:widowControl w:val="0"/>
        <w:tabs>
          <w:tab w:val="center" w:pos="590"/>
          <w:tab w:val="center" w:pos="1440"/>
          <w:tab w:val="left" w:pos="1872"/>
          <w:tab w:val="left" w:pos="9187"/>
        </w:tabs>
      </w:pPr>
    </w:p>
    <w:p w:rsidR="00967201" w:rsidRPr="00967201" w:rsidRDefault="00967201" w:rsidP="00967201">
      <w:pPr>
        <w:widowControl w:val="0"/>
        <w:tabs>
          <w:tab w:val="center" w:pos="590"/>
          <w:tab w:val="center" w:pos="1440"/>
          <w:tab w:val="left" w:pos="1872"/>
          <w:tab w:val="left" w:pos="9187"/>
        </w:tabs>
      </w:pPr>
      <w:r w:rsidRPr="00967201">
        <w:rPr>
          <w:u w:val="single"/>
        </w:rPr>
        <w:tab/>
        <w:t>Date</w:t>
      </w:r>
      <w:r w:rsidRPr="00967201">
        <w:rPr>
          <w:u w:val="single"/>
        </w:rPr>
        <w:tab/>
        <w:t>Body</w:t>
      </w:r>
      <w:r w:rsidRPr="00967201">
        <w:rPr>
          <w:u w:val="single"/>
        </w:rPr>
        <w:tab/>
        <w:t>Action Description with journal page number</w:t>
      </w:r>
      <w:r w:rsidRPr="00967201">
        <w:rPr>
          <w:u w:val="single"/>
        </w:rPr>
        <w:tab/>
      </w:r>
    </w:p>
    <w:p w:rsidR="00A01EF1" w:rsidRDefault="00A01EF1" w:rsidP="00A01EF1">
      <w:pPr>
        <w:widowControl w:val="0"/>
        <w:tabs>
          <w:tab w:val="right" w:pos="1008"/>
          <w:tab w:val="left" w:pos="1152"/>
          <w:tab w:val="left" w:pos="1872"/>
          <w:tab w:val="left" w:pos="9187"/>
        </w:tabs>
        <w:ind w:left="2088" w:hanging="2088"/>
      </w:pPr>
      <w:r>
        <w:tab/>
        <w:t>3/10/2010</w:t>
      </w:r>
      <w:r>
        <w:tab/>
        <w:t>Senate</w:t>
      </w:r>
      <w:r>
        <w:tab/>
      </w:r>
      <w:r w:rsidRPr="008E7A36">
        <w:t xml:space="preserve">Introduced and adopted </w:t>
      </w:r>
      <w:hyperlink r:id="rId6" w:history="1">
        <w:r w:rsidRPr="00FC6A5B">
          <w:rPr>
            <w:rStyle w:val="Hyperlink"/>
          </w:rPr>
          <w:t>SJ</w:t>
        </w:r>
      </w:hyperlink>
      <w:r>
        <w:noBreakHyphen/>
      </w:r>
      <w:r w:rsidRPr="008E7A36">
        <w:t>3</w:t>
      </w:r>
    </w:p>
    <w:p w:rsidR="00A01EF1" w:rsidRDefault="00A01EF1" w:rsidP="00A01EF1">
      <w:pPr>
        <w:widowControl w:val="0"/>
        <w:tabs>
          <w:tab w:val="right" w:pos="1008"/>
          <w:tab w:val="left" w:pos="1152"/>
          <w:tab w:val="left" w:pos="1872"/>
          <w:tab w:val="left" w:pos="9187"/>
        </w:tabs>
        <w:ind w:left="2088" w:hanging="2088"/>
      </w:pPr>
      <w:r>
        <w:tab/>
        <w:t>5/11/2010</w:t>
      </w:r>
      <w:r>
        <w:tab/>
      </w:r>
      <w:r>
        <w:tab/>
      </w:r>
      <w:r w:rsidRPr="008E7A36">
        <w:t>Scrivener's error corrected</w:t>
      </w:r>
    </w:p>
    <w:p w:rsidR="00A01EF1" w:rsidRDefault="00A01EF1" w:rsidP="00A01EF1">
      <w:pPr>
        <w:widowControl w:val="0"/>
        <w:tabs>
          <w:tab w:val="right" w:pos="1008"/>
          <w:tab w:val="left" w:pos="1152"/>
          <w:tab w:val="left" w:pos="1872"/>
          <w:tab w:val="left" w:pos="9187"/>
        </w:tabs>
        <w:ind w:left="2088" w:hanging="2088"/>
      </w:pPr>
    </w:p>
    <w:p w:rsidR="00967201" w:rsidRPr="00967201" w:rsidRDefault="00967201" w:rsidP="00967201">
      <w:pPr>
        <w:widowControl w:val="0"/>
        <w:tabs>
          <w:tab w:val="right" w:pos="1008"/>
          <w:tab w:val="left" w:pos="1152"/>
          <w:tab w:val="left" w:pos="1872"/>
          <w:tab w:val="left" w:pos="9187"/>
        </w:tabs>
        <w:ind w:left="2088" w:hanging="2088"/>
      </w:pPr>
    </w:p>
    <w:p w:rsidR="00967201" w:rsidRDefault="00967201" w:rsidP="00967201">
      <w:r w:rsidRPr="00967201">
        <w:rPr>
          <w:b/>
        </w:rPr>
        <w:t>VERSIONS OF THIS BILL</w:t>
      </w:r>
    </w:p>
    <w:p w:rsidR="00967201" w:rsidRDefault="00967201" w:rsidP="00967201"/>
    <w:p w:rsidR="00967201" w:rsidRDefault="0017272B" w:rsidP="00967201">
      <w:hyperlink r:id="rId7" w:history="1">
        <w:r w:rsidR="00967201">
          <w:rPr>
            <w:rStyle w:val="Hyperlink"/>
          </w:rPr>
          <w:t>3/10/2010</w:t>
        </w:r>
      </w:hyperlink>
    </w:p>
    <w:p w:rsidR="00041637" w:rsidRDefault="0017272B" w:rsidP="00967201">
      <w:hyperlink r:id="rId8" w:history="1">
        <w:r w:rsidR="00041637" w:rsidRPr="00041637">
          <w:rPr>
            <w:rStyle w:val="Hyperlink"/>
          </w:rPr>
          <w:t>5/11/2010</w:t>
        </w:r>
      </w:hyperlink>
    </w:p>
    <w:p w:rsidR="00967201" w:rsidRDefault="00967201" w:rsidP="00967201"/>
    <w:p w:rsidR="00967201" w:rsidRDefault="00967201" w:rsidP="00967201">
      <w:pPr>
        <w:sectPr w:rsidR="00967201" w:rsidSect="00967201">
          <w:pgSz w:w="12240" w:h="15840" w:code="1"/>
          <w:pgMar w:top="1080" w:right="1440" w:bottom="1080" w:left="1440" w:header="720" w:footer="720" w:gutter="0"/>
          <w:cols w:space="720"/>
          <w:noEndnote/>
          <w:docGrid w:linePitch="360"/>
        </w:sectPr>
      </w:pPr>
    </w:p>
    <w:p w:rsidR="00041637" w:rsidRPr="00522CE0" w:rsidRDefault="00041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637" w:rsidRPr="00522CE0" w:rsidRDefault="00041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637" w:rsidRPr="00522CE0" w:rsidRDefault="00041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637" w:rsidRPr="00522CE0" w:rsidRDefault="00041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637" w:rsidRPr="00522CE0" w:rsidRDefault="00041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637" w:rsidRPr="00522CE0" w:rsidRDefault="00041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637" w:rsidRPr="00522CE0" w:rsidRDefault="00041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637" w:rsidRPr="00522CE0" w:rsidRDefault="00041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637" w:rsidRPr="008F023B" w:rsidRDefault="00041637" w:rsidP="00CA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041637" w:rsidRPr="00522CE0" w:rsidRDefault="000416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CONGRATULATE MR. LARRY HOLBROOKS, CAPTAIN AT THE REGION ONE AREA OF THE SOUTH CAROLINA DEPARTMENT OF NATURAL RESOURCES, UPON THE OCCASION OF HIS RETIREMENT, TO COMMEND HIM FOR NEARLY THIRTY-SIX YEARS OF DEDICATED SERVICE TO THE STATE OF SOUTH CAROLINA, AND TO EXTEND BEST WISHES FOR MUCH HAPPINESS AND FULFILLMENT IN ALL HIS FUTURE ENDEAVORS.</w:t>
      </w: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is with great pleasure that the South Carolina Senate recognizes individuals who give tirelessly of themselves as dedicated public servants; and</w:t>
      </w: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Captain Larry Holbrooks retired on March 1, 2010, and is much admired for his nearly thirty-six years of committed service to the citizens of South Carolina with the South Carolina Department of Natural Resources law enforcement division; and</w:t>
      </w: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Holbrooks has served and protected its natural resources by helping to patrol thousands of square miles of the Palmetto State’s lands and inland waters; and</w:t>
      </w: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637" w:rsidRDefault="00041637" w:rsidP="0098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was hired as a Conservation Officer in 1974, became a Law Enforcement Officer in 1976, Private First Class in 1978, and Corporal in 1984.  He then became a Buck Sergeant in 1993, First Sergeant in 1994, and Captain in 2002; and</w:t>
      </w:r>
    </w:p>
    <w:p w:rsidR="00041637" w:rsidRDefault="00041637" w:rsidP="0098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637" w:rsidRDefault="00041637" w:rsidP="0098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in 2002 he received the Communications Conservation Award by the S.C. Wildlife Federation, in 1999 the Outstanding State Employee Award by the SCDNR-SC State Employees Association, in 1998 the Osprey Award for Environmental </w:t>
      </w:r>
      <w:r>
        <w:lastRenderedPageBreak/>
        <w:t>Excellence, and in 1977 and 1992 the District 1 Officer of the Year award; and</w:t>
      </w:r>
    </w:p>
    <w:p w:rsidR="00041637" w:rsidRDefault="00041637" w:rsidP="0098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637" w:rsidRDefault="00041637" w:rsidP="0098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Captain Holbrooks serves as a Deacon at Westminster First Church in Westminster where he has been a member for over twenty years; and</w:t>
      </w:r>
    </w:p>
    <w:p w:rsidR="00041637" w:rsidRDefault="00041637" w:rsidP="0098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637" w:rsidRDefault="00041637" w:rsidP="0098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is married to Wanda Holbrooks and together they have two children and six grandchildren; and</w:t>
      </w:r>
    </w:p>
    <w:p w:rsidR="00041637" w:rsidRDefault="00041637" w:rsidP="0098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637" w:rsidRDefault="00041637" w:rsidP="0098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Captain Holbrooks will be remembered with affection and gratitude by colleagues and friends for years to come.  Now, therefore,</w:t>
      </w: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That the members of the South Carolina Senate, by this resolution, congratulate Captain Larry Holbrooks of the South Carolina Department of Natural Resources, upon the occasion of his retirement, commend him for nearly thirty-six years of dedicated service to the State of South Carolina, and extend best wishes for much happiness and fulfillment in all his future endeavors.</w:t>
      </w: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Captain Larry Holbrooks.</w:t>
      </w:r>
    </w:p>
    <w:p w:rsidR="00041637" w:rsidRDefault="00041637" w:rsidP="0068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A2F52" w:rsidRDefault="00CA2F52" w:rsidP="00041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A2F52" w:rsidSect="00C32F6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41A" w:rsidRDefault="0098441A" w:rsidP="00522CE0">
      <w:r>
        <w:separator/>
      </w:r>
    </w:p>
  </w:endnote>
  <w:endnote w:type="continuationSeparator" w:id="0">
    <w:p w:rsidR="0098441A" w:rsidRDefault="009844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ECE128-5AC0-4437-B6F8-FD41D9966C17}"/>
    <w:embedBold r:id="rId2" w:fontKey="{3DD930E7-9C70-4BED-B9FA-E4CB823EA203}"/>
  </w:font>
  <w:font w:name="Calibri">
    <w:panose1 w:val="020F0502020204030204"/>
    <w:charset w:val="00"/>
    <w:family w:val="swiss"/>
    <w:pitch w:val="variable"/>
    <w:sig w:usb0="E10002FF" w:usb1="4000ACFF" w:usb2="00000009" w:usb3="00000000" w:csb0="0000019F" w:csb1="00000000"/>
    <w:embedRegular r:id="rId3" w:fontKey="{A958E3F0-D977-412E-96AD-DFCE3FFD147B}"/>
    <w:embedBold r:id="rId4" w:fontKey="{83363592-27FC-471C-86B4-380661B7310D}"/>
  </w:font>
  <w:font w:name="Cambria">
    <w:panose1 w:val="02040503050406030204"/>
    <w:charset w:val="00"/>
    <w:family w:val="roman"/>
    <w:pitch w:val="variable"/>
    <w:sig w:usb0="E00002FF" w:usb1="400004FF" w:usb2="00000000" w:usb3="00000000" w:csb0="0000019F" w:csb1="00000000"/>
    <w:embedRegular r:id="rId5" w:fontKey="{D5F45634-022F-41A4-8954-EE286FA2E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C18" w:rsidRPr="00CA2F52" w:rsidRDefault="00CA2F52" w:rsidP="00CA2F52">
    <w:pPr>
      <w:pStyle w:val="Footer"/>
      <w:tabs>
        <w:tab w:val="clear" w:pos="4680"/>
        <w:tab w:val="clear" w:pos="9360"/>
        <w:tab w:val="center" w:pos="2995"/>
      </w:tabs>
      <w:spacing w:before="120"/>
    </w:pPr>
    <w:r>
      <w:t>[1263]</w:t>
    </w:r>
    <w:r>
      <w:tab/>
    </w:r>
    <w:r w:rsidR="00600B17">
      <w:fldChar w:fldCharType="begin"/>
    </w:r>
    <w:r w:rsidR="00041637">
      <w:instrText xml:space="preserve"> PAGE  \* MERGEFORMAT </w:instrText>
    </w:r>
    <w:r w:rsidR="00600B17">
      <w:fldChar w:fldCharType="separate"/>
    </w:r>
    <w:r w:rsidR="0017272B">
      <w:rPr>
        <w:noProof/>
      </w:rPr>
      <w:t>1</w:t>
    </w:r>
    <w:r w:rsidR="00600B1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41A" w:rsidRDefault="0098441A" w:rsidP="00522CE0">
      <w:r>
        <w:separator/>
      </w:r>
    </w:p>
  </w:footnote>
  <w:footnote w:type="continuationSeparator" w:id="0">
    <w:p w:rsidR="0098441A" w:rsidRDefault="009844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4HOLB.MRH.TCA"/>
    <w:docVar w:name="CoverAttorneyInitials" w:val="MRH"/>
    <w:docVar w:name="CoverAttorneyLastName" w:val="Hitchcock"/>
    <w:docVar w:name="CoverBillType" w:val="r"/>
    <w:docVar w:name="CoverSenator" w:val="TCA"/>
    <w:docVar w:name="dvBillNumber" w:val="1263"/>
    <w:docVar w:name="dvBillNumberPrefix" w:val="S. "/>
    <w:docVar w:name="dvOriginalBody" w:val="Senate"/>
    <w:docVar w:name="fulldraftpath" w:val="L:\S-RES\TCA\014HOLB.MRH.TCA.DOCX"/>
    <w:docVar w:name="NameofBody" w:val="S"/>
    <w:docVar w:name="vgroup2" w:val="S-RES"/>
  </w:docVars>
  <w:rsids>
    <w:rsidRoot w:val="001958C6"/>
    <w:rsid w:val="00041637"/>
    <w:rsid w:val="00042AC1"/>
    <w:rsid w:val="00046516"/>
    <w:rsid w:val="000512D2"/>
    <w:rsid w:val="00075468"/>
    <w:rsid w:val="0007601D"/>
    <w:rsid w:val="000B0720"/>
    <w:rsid w:val="000B2BE0"/>
    <w:rsid w:val="000B5EAF"/>
    <w:rsid w:val="00110D3B"/>
    <w:rsid w:val="00141604"/>
    <w:rsid w:val="00141C18"/>
    <w:rsid w:val="001459B8"/>
    <w:rsid w:val="00150CF1"/>
    <w:rsid w:val="00167677"/>
    <w:rsid w:val="00170561"/>
    <w:rsid w:val="0017272B"/>
    <w:rsid w:val="00186AC9"/>
    <w:rsid w:val="001958C6"/>
    <w:rsid w:val="00197DF1"/>
    <w:rsid w:val="001B3DD9"/>
    <w:rsid w:val="001B7E5D"/>
    <w:rsid w:val="001D3BAC"/>
    <w:rsid w:val="001E4F91"/>
    <w:rsid w:val="00245C4E"/>
    <w:rsid w:val="00256D64"/>
    <w:rsid w:val="00287D9E"/>
    <w:rsid w:val="002C1321"/>
    <w:rsid w:val="002C5896"/>
    <w:rsid w:val="002D3BED"/>
    <w:rsid w:val="003055D2"/>
    <w:rsid w:val="00307C2B"/>
    <w:rsid w:val="003201C0"/>
    <w:rsid w:val="00325619"/>
    <w:rsid w:val="00383247"/>
    <w:rsid w:val="003C5F41"/>
    <w:rsid w:val="003D6E2B"/>
    <w:rsid w:val="003E1D8F"/>
    <w:rsid w:val="003E7597"/>
    <w:rsid w:val="00444E12"/>
    <w:rsid w:val="00450668"/>
    <w:rsid w:val="00460A89"/>
    <w:rsid w:val="00484B47"/>
    <w:rsid w:val="004952FA"/>
    <w:rsid w:val="004B6A22"/>
    <w:rsid w:val="004B7E38"/>
    <w:rsid w:val="004C0402"/>
    <w:rsid w:val="004D7F37"/>
    <w:rsid w:val="00522CE0"/>
    <w:rsid w:val="00556D0B"/>
    <w:rsid w:val="00565148"/>
    <w:rsid w:val="005679B0"/>
    <w:rsid w:val="00571126"/>
    <w:rsid w:val="00593361"/>
    <w:rsid w:val="005A5017"/>
    <w:rsid w:val="005A648C"/>
    <w:rsid w:val="005C225A"/>
    <w:rsid w:val="005C6D24"/>
    <w:rsid w:val="005F1745"/>
    <w:rsid w:val="00600B17"/>
    <w:rsid w:val="00681A3D"/>
    <w:rsid w:val="006B38B9"/>
    <w:rsid w:val="006C74EA"/>
    <w:rsid w:val="00720D40"/>
    <w:rsid w:val="00725A37"/>
    <w:rsid w:val="007318D4"/>
    <w:rsid w:val="00765784"/>
    <w:rsid w:val="007A4390"/>
    <w:rsid w:val="007C721C"/>
    <w:rsid w:val="007E5CB7"/>
    <w:rsid w:val="008314D2"/>
    <w:rsid w:val="00841CA3"/>
    <w:rsid w:val="008B2F42"/>
    <w:rsid w:val="008E185F"/>
    <w:rsid w:val="008F023B"/>
    <w:rsid w:val="00904E16"/>
    <w:rsid w:val="009162B3"/>
    <w:rsid w:val="0092448A"/>
    <w:rsid w:val="00927C62"/>
    <w:rsid w:val="0094088E"/>
    <w:rsid w:val="00967201"/>
    <w:rsid w:val="00983951"/>
    <w:rsid w:val="00984124"/>
    <w:rsid w:val="0098441A"/>
    <w:rsid w:val="00984640"/>
    <w:rsid w:val="00995C37"/>
    <w:rsid w:val="009B41BA"/>
    <w:rsid w:val="009C118A"/>
    <w:rsid w:val="00A01EF1"/>
    <w:rsid w:val="00A02011"/>
    <w:rsid w:val="00A4011E"/>
    <w:rsid w:val="00A86015"/>
    <w:rsid w:val="00A9594E"/>
    <w:rsid w:val="00AE59C8"/>
    <w:rsid w:val="00B10098"/>
    <w:rsid w:val="00B5790D"/>
    <w:rsid w:val="00B62F9E"/>
    <w:rsid w:val="00B80E85"/>
    <w:rsid w:val="00B945C5"/>
    <w:rsid w:val="00BA20EA"/>
    <w:rsid w:val="00BB5AFC"/>
    <w:rsid w:val="00BC0A56"/>
    <w:rsid w:val="00C45366"/>
    <w:rsid w:val="00C57023"/>
    <w:rsid w:val="00C74052"/>
    <w:rsid w:val="00CA2F52"/>
    <w:rsid w:val="00CB187A"/>
    <w:rsid w:val="00CC0EC7"/>
    <w:rsid w:val="00D1088B"/>
    <w:rsid w:val="00D156D2"/>
    <w:rsid w:val="00D86943"/>
    <w:rsid w:val="00D952A6"/>
    <w:rsid w:val="00DA47B9"/>
    <w:rsid w:val="00DC7CCC"/>
    <w:rsid w:val="00DF1650"/>
    <w:rsid w:val="00E058D3"/>
    <w:rsid w:val="00E76AD9"/>
    <w:rsid w:val="00E91E2F"/>
    <w:rsid w:val="00EA3546"/>
    <w:rsid w:val="00EB47AE"/>
    <w:rsid w:val="00EC34E1"/>
    <w:rsid w:val="00ED6A2B"/>
    <w:rsid w:val="00F0234A"/>
    <w:rsid w:val="00F50D20"/>
    <w:rsid w:val="00F52959"/>
    <w:rsid w:val="00F55884"/>
    <w:rsid w:val="00FC0D36"/>
    <w:rsid w:val="00FC6A5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96A9B6DD-27D9-4A0D-B8C4-96D12D26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672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63_20100511.docx" TargetMode="External"/><Relationship Id="rId3" Type="http://schemas.openxmlformats.org/officeDocument/2006/relationships/webSettings" Target="webSettings.xml"/><Relationship Id="rId7" Type="http://schemas.openxmlformats.org/officeDocument/2006/relationships/hyperlink" Target="file:///p:\pprever\2009-10\1263_201003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0-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449</Words>
  <Characters>2441</Characters>
  <Application>Microsoft Office Word</Application>
  <DocSecurity>0</DocSecurity>
  <Lines>97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1263: Larry Holbrooks - South Carolina Legislature Online</dc:title>
  <dc:subject/>
  <dc:creator>BonnieHuth</dc:creator>
  <cp:keywords/>
  <dc:description/>
  <cp:lastModifiedBy>N Cumfer</cp:lastModifiedBy>
  <cp:revision>6</cp:revision>
  <cp:lastPrinted>2010-03-09T21:15:00Z</cp:lastPrinted>
  <dcterms:created xsi:type="dcterms:W3CDTF">2010-05-11T14:45:00Z</dcterms:created>
  <dcterms:modified xsi:type="dcterms:W3CDTF">2014-11-24T15:14:00Z</dcterms:modified>
</cp:coreProperties>
</file>