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365" w:rsidRDefault="00143365" w:rsidP="00143365">
      <w:pPr>
        <w:widowControl w:val="0"/>
        <w:jc w:val="center"/>
      </w:pPr>
      <w:bookmarkStart w:id="0" w:name="_GoBack"/>
      <w:bookmarkEnd w:id="0"/>
      <w:r w:rsidRPr="00143365">
        <w:rPr>
          <w:b/>
        </w:rPr>
        <w:t>South Carolina General Assembly</w:t>
      </w:r>
    </w:p>
    <w:p w:rsidR="00143365" w:rsidRDefault="00143365" w:rsidP="00143365">
      <w:pPr>
        <w:widowControl w:val="0"/>
        <w:jc w:val="center"/>
      </w:pPr>
      <w:r>
        <w:t>118th Session, 2009-2010</w:t>
      </w:r>
    </w:p>
    <w:p w:rsidR="00143365" w:rsidRDefault="00143365" w:rsidP="00143365">
      <w:pPr>
        <w:widowControl w:val="0"/>
        <w:jc w:val="left"/>
      </w:pPr>
    </w:p>
    <w:p w:rsidR="00143365" w:rsidRDefault="00143365" w:rsidP="00143365">
      <w:pPr>
        <w:widowControl w:val="0"/>
        <w:jc w:val="left"/>
        <w:rPr>
          <w:b/>
        </w:rPr>
      </w:pPr>
      <w:r w:rsidRPr="00143365">
        <w:rPr>
          <w:b/>
        </w:rPr>
        <w:t>S.</w:t>
      </w:r>
      <w:r>
        <w:rPr>
          <w:b/>
        </w:rPr>
        <w:t xml:space="preserve"> </w:t>
      </w:r>
      <w:r w:rsidRPr="00143365">
        <w:rPr>
          <w:b/>
        </w:rPr>
        <w:t>1307</w:t>
      </w:r>
    </w:p>
    <w:p w:rsidR="00143365" w:rsidRDefault="00143365" w:rsidP="00143365">
      <w:pPr>
        <w:widowControl w:val="0"/>
        <w:jc w:val="left"/>
        <w:rPr>
          <w:b/>
        </w:rPr>
      </w:pPr>
    </w:p>
    <w:p w:rsidR="00143365" w:rsidRDefault="00143365" w:rsidP="00143365">
      <w:pPr>
        <w:widowControl w:val="0"/>
        <w:jc w:val="left"/>
      </w:pPr>
      <w:r w:rsidRPr="00143365">
        <w:rPr>
          <w:b/>
        </w:rPr>
        <w:t>STATUS INFORMATION</w:t>
      </w:r>
    </w:p>
    <w:p w:rsidR="00143365" w:rsidRDefault="00143365" w:rsidP="00143365">
      <w:pPr>
        <w:widowControl w:val="0"/>
        <w:jc w:val="left"/>
      </w:pPr>
    </w:p>
    <w:p w:rsidR="00143365" w:rsidRDefault="00143365" w:rsidP="00143365">
      <w:pPr>
        <w:widowControl w:val="0"/>
        <w:jc w:val="left"/>
      </w:pPr>
      <w:r>
        <w:t>Concurrent Resolution</w:t>
      </w:r>
    </w:p>
    <w:p w:rsidR="00143365" w:rsidRDefault="00143365" w:rsidP="00143365">
      <w:pPr>
        <w:widowControl w:val="0"/>
        <w:jc w:val="left"/>
      </w:pPr>
      <w:r>
        <w:t>Sponsors: Senator Elliott</w:t>
      </w:r>
    </w:p>
    <w:p w:rsidR="00143365" w:rsidRDefault="00143365" w:rsidP="00143365">
      <w:pPr>
        <w:widowControl w:val="0"/>
        <w:jc w:val="left"/>
      </w:pPr>
      <w:r>
        <w:t>Document Path: l:\council\bills\rm\1164ab10.docx</w:t>
      </w:r>
    </w:p>
    <w:p w:rsidR="00143365" w:rsidRDefault="00143365" w:rsidP="00143365">
      <w:pPr>
        <w:widowControl w:val="0"/>
        <w:jc w:val="left"/>
      </w:pPr>
    </w:p>
    <w:p w:rsidR="001E683F" w:rsidRDefault="001E683F" w:rsidP="00143365">
      <w:pPr>
        <w:widowControl w:val="0"/>
        <w:jc w:val="left"/>
      </w:pPr>
      <w:r>
        <w:t>Introduced in the Senate on March 24, 2010</w:t>
      </w:r>
    </w:p>
    <w:p w:rsidR="001E683F" w:rsidRDefault="001E683F" w:rsidP="00143365">
      <w:pPr>
        <w:widowControl w:val="0"/>
        <w:jc w:val="left"/>
      </w:pPr>
      <w:r>
        <w:t>Introduced in the House on March 25, 2010</w:t>
      </w:r>
    </w:p>
    <w:p w:rsidR="001E683F" w:rsidRDefault="001E683F" w:rsidP="00143365">
      <w:pPr>
        <w:widowControl w:val="0"/>
        <w:jc w:val="left"/>
      </w:pPr>
      <w:r>
        <w:t>Adopted by the General Assembly on March 25, 2010</w:t>
      </w:r>
    </w:p>
    <w:p w:rsidR="001E683F" w:rsidRDefault="001E683F" w:rsidP="00143365">
      <w:pPr>
        <w:widowControl w:val="0"/>
        <w:jc w:val="left"/>
      </w:pPr>
    </w:p>
    <w:p w:rsidR="00143365" w:rsidRDefault="00143365" w:rsidP="00143365">
      <w:pPr>
        <w:widowControl w:val="0"/>
        <w:jc w:val="left"/>
      </w:pPr>
      <w:r>
        <w:t xml:space="preserve">Summary: </w:t>
      </w:r>
      <w:r w:rsidR="00864D55">
        <w:t>Monica C. Brisbon</w:t>
      </w:r>
    </w:p>
    <w:p w:rsidR="00143365" w:rsidRDefault="00143365" w:rsidP="00143365">
      <w:pPr>
        <w:widowControl w:val="0"/>
        <w:jc w:val="left"/>
      </w:pPr>
    </w:p>
    <w:p w:rsidR="00143365" w:rsidRDefault="00143365" w:rsidP="00143365">
      <w:pPr>
        <w:widowControl w:val="0"/>
        <w:jc w:val="left"/>
      </w:pPr>
    </w:p>
    <w:p w:rsidR="00143365" w:rsidRDefault="00143365" w:rsidP="00143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365">
        <w:rPr>
          <w:b/>
        </w:rPr>
        <w:t>HISTORY OF LEGISLATIVE ACTIONS</w:t>
      </w:r>
    </w:p>
    <w:p w:rsidR="00143365" w:rsidRDefault="00143365" w:rsidP="00143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3365" w:rsidRPr="00143365" w:rsidRDefault="00143365" w:rsidP="00143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3365">
        <w:rPr>
          <w:u w:val="single"/>
        </w:rPr>
        <w:tab/>
        <w:t>Date</w:t>
      </w:r>
      <w:r w:rsidRPr="00143365">
        <w:rPr>
          <w:u w:val="single"/>
        </w:rPr>
        <w:tab/>
        <w:t>Body</w:t>
      </w:r>
      <w:r w:rsidRPr="00143365">
        <w:rPr>
          <w:u w:val="single"/>
        </w:rPr>
        <w:tab/>
        <w:t>Action Description with journal page number</w:t>
      </w:r>
      <w:r w:rsidRPr="00143365">
        <w:rPr>
          <w:u w:val="single"/>
        </w:rPr>
        <w:tab/>
      </w:r>
    </w:p>
    <w:p w:rsidR="00E25732" w:rsidRDefault="00E25732" w:rsidP="00E25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887E47">
        <w:t xml:space="preserve">Introduced, adopted, sent to House </w:t>
      </w:r>
      <w:hyperlink r:id="rId7" w:history="1">
        <w:r w:rsidRPr="00ED7A0F">
          <w:rPr>
            <w:rStyle w:val="Hyperlink"/>
          </w:rPr>
          <w:t>SJ</w:t>
        </w:r>
      </w:hyperlink>
      <w:r>
        <w:noBreakHyphen/>
      </w:r>
      <w:r w:rsidRPr="00887E47">
        <w:t>3</w:t>
      </w:r>
    </w:p>
    <w:p w:rsidR="00E25732" w:rsidRDefault="00E25732" w:rsidP="00E25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887E47">
        <w:t xml:space="preserve">Introduced, adopted, returned with concurrence </w:t>
      </w:r>
      <w:hyperlink r:id="rId8" w:history="1">
        <w:r w:rsidRPr="00ED7A0F">
          <w:rPr>
            <w:rStyle w:val="Hyperlink"/>
          </w:rPr>
          <w:t>HJ</w:t>
        </w:r>
      </w:hyperlink>
      <w:r>
        <w:noBreakHyphen/>
      </w:r>
      <w:r w:rsidRPr="00887E47">
        <w:t>19</w:t>
      </w:r>
    </w:p>
    <w:p w:rsidR="00E25732" w:rsidRDefault="00E25732" w:rsidP="00E25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365" w:rsidRPr="00143365" w:rsidRDefault="00143365" w:rsidP="00143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3365" w:rsidRDefault="00143365" w:rsidP="00143365">
      <w:r w:rsidRPr="00143365">
        <w:rPr>
          <w:b/>
        </w:rPr>
        <w:t>VERSIONS OF THIS BILL</w:t>
      </w:r>
    </w:p>
    <w:p w:rsidR="00143365" w:rsidRDefault="00143365" w:rsidP="00143365"/>
    <w:p w:rsidR="00143365" w:rsidRDefault="006554D7" w:rsidP="00143365">
      <w:hyperlink r:id="rId9" w:history="1">
        <w:r w:rsidR="00143365">
          <w:rPr>
            <w:rStyle w:val="Hyperlink"/>
          </w:rPr>
          <w:t>3/24/2010</w:t>
        </w:r>
      </w:hyperlink>
    </w:p>
    <w:p w:rsidR="00143365" w:rsidRDefault="00143365" w:rsidP="00143365"/>
    <w:p w:rsidR="00143365" w:rsidRDefault="00143365" w:rsidP="00143365">
      <w:pPr>
        <w:sectPr w:rsidR="00143365" w:rsidSect="001433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4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70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3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C1E42">
        <w:t>COMMEND MONICA C. BRISBON, BUSINESS EDUCATION TEACHER AT CAROLINA FOREST HIGH SCHOOL</w:t>
      </w:r>
      <w:r w:rsidR="00B00151">
        <w:t xml:space="preserve"> IN HORRY COUNTY</w:t>
      </w:r>
      <w:r w:rsidR="00DC1E42">
        <w:t>, FOR HER OUTSTANDING CONTRIBUTIONS TO HER SCHOOL AND COMMUNITY.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2ACF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ACF">
        <w:t>Monica C. Brisbon, business education teacher at Carolina Forest High School</w:t>
      </w:r>
      <w:r w:rsidR="00B00151">
        <w:t xml:space="preserve"> in Horry County</w:t>
      </w:r>
      <w:r w:rsidR="00A22ACF">
        <w:t xml:space="preserve">, is committed to the success of her students and </w:t>
      </w:r>
      <w:r w:rsidR="00563D87">
        <w:t xml:space="preserve">to positive development of her </w:t>
      </w:r>
      <w:r w:rsidR="00A22ACF">
        <w:t>community; and</w:t>
      </w:r>
    </w:p>
    <w:p w:rsidR="00A22ACF" w:rsidRDefault="00A22A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955" w:rsidRDefault="00A22A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2955">
        <w:t>in preparation for her life</w:t>
      </w:r>
      <w:r w:rsidR="005B2914" w:rsidRPr="005B2914">
        <w:t>’</w:t>
      </w:r>
      <w:r w:rsidR="00FC2955">
        <w:t xml:space="preserve">s work, </w:t>
      </w:r>
      <w:r w:rsidR="0031556D">
        <w:t>this Green Sea native</w:t>
      </w:r>
      <w:r w:rsidR="00FC2955">
        <w:t xml:space="preserve"> earned a dual bachelor</w:t>
      </w:r>
      <w:r w:rsidR="005B2914" w:rsidRPr="005B2914">
        <w:t>’</w:t>
      </w:r>
      <w:r w:rsidR="00FC2955">
        <w:t>s degree in management and marketing at Coastal Carolina University and later completed her master</w:t>
      </w:r>
      <w:r w:rsidR="005B2914" w:rsidRPr="005B2914">
        <w:t>’</w:t>
      </w:r>
      <w:r w:rsidR="00FC2955">
        <w:t>s degree in business administration at Webster University. In 2006, she began the process of earning certification to teach business education and now holds a professional teaching certificate; and</w:t>
      </w:r>
    </w:p>
    <w:p w:rsidR="00FC2955" w:rsidRDefault="00FC2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ACF" w:rsidRDefault="00FC29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prior to </w:t>
      </w:r>
      <w:r w:rsidR="00B00151">
        <w:t>assuming</w:t>
      </w:r>
      <w:r>
        <w:t xml:space="preserve"> her teaching duties, M</w:t>
      </w:r>
      <w:r w:rsidR="00584365">
        <w:t xml:space="preserve">s. </w:t>
      </w:r>
      <w:r>
        <w:t>Br</w:t>
      </w:r>
      <w:r w:rsidR="005F6990">
        <w:t xml:space="preserve">isbon </w:t>
      </w:r>
      <w:r w:rsidR="00842135">
        <w:t xml:space="preserve">gained valuable work experience as </w:t>
      </w:r>
      <w:r w:rsidR="005F6990">
        <w:t xml:space="preserve">a </w:t>
      </w:r>
      <w:r w:rsidR="00CB2183">
        <w:t xml:space="preserve">store </w:t>
      </w:r>
      <w:r w:rsidR="005F6990">
        <w:t>manager, a national sales assistant, an account manager, and a substitute teacher</w:t>
      </w:r>
      <w:r w:rsidR="00842135">
        <w:t xml:space="preserve">, all of which would </w:t>
      </w:r>
      <w:r w:rsidR="00C217FE">
        <w:t xml:space="preserve">better </w:t>
      </w:r>
      <w:r w:rsidR="00842135">
        <w:t>enable her to help her future students. V</w:t>
      </w:r>
      <w:r w:rsidR="005F6990">
        <w:t xml:space="preserve">iewing teaching as an excellent opportunity to offer </w:t>
      </w:r>
      <w:r w:rsidR="001D60C4">
        <w:t xml:space="preserve">positive </w:t>
      </w:r>
      <w:r w:rsidR="005F6990">
        <w:t xml:space="preserve">guidance to young people, with whom she </w:t>
      </w:r>
      <w:r w:rsidR="00B00151">
        <w:t>tremendously</w:t>
      </w:r>
      <w:r w:rsidR="005F6990">
        <w:t xml:space="preserve"> enjoys working, Ms. Brisbon embraced her new calling as a teacher and immersed herself in her new duties; and</w:t>
      </w:r>
    </w:p>
    <w:p w:rsidR="005F6990" w:rsidRDefault="005F69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90" w:rsidRDefault="005F69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4326">
        <w:t>today, as a business education teacher, her chief focus is ensuring students the opportunity to gain the skills necessary for a smooth transition into post</w:t>
      </w:r>
      <w:r w:rsidR="00531EAC">
        <w:t>-</w:t>
      </w:r>
      <w:r w:rsidR="00A04326">
        <w:t>secondary institutions and productive employment</w:t>
      </w:r>
      <w:r w:rsidR="00777C98">
        <w:t xml:space="preserve">, a process she </w:t>
      </w:r>
      <w:r w:rsidR="00BF5753">
        <w:t xml:space="preserve">enriches and </w:t>
      </w:r>
      <w:r w:rsidR="00745771">
        <w:t xml:space="preserve">expedites </w:t>
      </w:r>
      <w:r w:rsidR="00777C98">
        <w:t>by sharing her real</w:t>
      </w:r>
      <w:r w:rsidR="005B2914">
        <w:noBreakHyphen/>
      </w:r>
      <w:r w:rsidR="00777C98">
        <w:t xml:space="preserve">world </w:t>
      </w:r>
      <w:r w:rsidR="00B16E01">
        <w:t xml:space="preserve">business </w:t>
      </w:r>
      <w:r w:rsidR="00777C98">
        <w:t>experiences; and</w:t>
      </w:r>
    </w:p>
    <w:p w:rsidR="000665DC" w:rsidRDefault="0006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955" w:rsidRDefault="0006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E77370">
        <w:t xml:space="preserve">Ms. Brisbon seeks to promote the growth of her students </w:t>
      </w:r>
      <w:r w:rsidR="006C4DAD">
        <w:t xml:space="preserve">both in and out of </w:t>
      </w:r>
      <w:r w:rsidR="00E77370">
        <w:t>the classroom. She is co</w:t>
      </w:r>
      <w:r w:rsidR="005B2914">
        <w:noBreakHyphen/>
      </w:r>
      <w:r w:rsidR="00E77370">
        <w:t>sponsor of the National Technical Honor Society and has served as the head junior</w:t>
      </w:r>
      <w:r w:rsidR="005B2914">
        <w:noBreakHyphen/>
      </w:r>
      <w:r w:rsidR="00E77370">
        <w:t>varsity girls basketball coach for three years.</w:t>
      </w:r>
      <w:r w:rsidR="007D180F">
        <w:t xml:space="preserve"> After school, she hosts a program for students who do not have access to computers or who need extra assistance with work; and</w:t>
      </w:r>
    </w:p>
    <w:p w:rsidR="00A57F83" w:rsidRDefault="00A5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127" w:rsidRDefault="00A5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believing </w:t>
      </w:r>
      <w:r w:rsidR="00326FF4">
        <w:t xml:space="preserve">all citizens should be </w:t>
      </w:r>
      <w:r>
        <w:t>active</w:t>
      </w:r>
      <w:r w:rsidR="00326FF4">
        <w:t xml:space="preserve">ly involved in their </w:t>
      </w:r>
      <w:r>
        <w:t>communit</w:t>
      </w:r>
      <w:r w:rsidR="00326FF4">
        <w:t xml:space="preserve">ies, </w:t>
      </w:r>
      <w:r w:rsidR="00BC504C">
        <w:t>Monica C. Brisbon</w:t>
      </w:r>
      <w:r w:rsidR="00326FF4">
        <w:t xml:space="preserve"> is a member of the Mount Vernon Missionary Baptist Church in Nichols, where she coordinates programs and directs a youth choir and praise dance ministry and is a member of the Young Women</w:t>
      </w:r>
      <w:r w:rsidR="005B2914" w:rsidRPr="005B2914">
        <w:t>’</w:t>
      </w:r>
      <w:r w:rsidR="00326FF4">
        <w:t xml:space="preserve">s Auxiliary. </w:t>
      </w:r>
      <w:r w:rsidR="00A51127">
        <w:t>A leader in the Concerned Citizens Outreach, she was recently nominated for the vice presidency of this organization, and she is a new member of Neighbors Helping Neighbors and Friends; and</w:t>
      </w:r>
    </w:p>
    <w:p w:rsidR="00A51127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370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asked to speak, </w:t>
      </w:r>
      <w:r w:rsidR="00B00151">
        <w:t>Ms. Brisbon</w:t>
      </w:r>
      <w:r>
        <w:t xml:space="preserve"> always allows the youth</w:t>
      </w:r>
      <w:r w:rsidR="00B00151">
        <w:t xml:space="preserve"> with whom</w:t>
      </w:r>
      <w:r>
        <w:t xml:space="preserve"> she is working to accompany her, giving them an opportunity to increase their social and networking skills </w:t>
      </w:r>
      <w:r w:rsidR="00F01CB7">
        <w:t xml:space="preserve">such </w:t>
      </w:r>
      <w:r w:rsidR="00026B7F">
        <w:t>as</w:t>
      </w:r>
      <w:r>
        <w:t xml:space="preserve"> they might not be offered anywhere else; and</w:t>
      </w:r>
    </w:p>
    <w:p w:rsidR="00A51127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127" w:rsidRDefault="00A51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5851">
        <w:t>looking to the future, she hopes one day to own and operate a nonprofit organization that assists people to make a better living while at the same time helping others; and</w:t>
      </w:r>
    </w:p>
    <w:p w:rsidR="00615851" w:rsidRDefault="006158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701" w:rsidRDefault="006158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her exemplary work among her students and community, the General Assembly wishes to </w:t>
      </w:r>
      <w:r w:rsidR="004F400F">
        <w:t xml:space="preserve">recognize and </w:t>
      </w:r>
      <w:r>
        <w:t xml:space="preserve">commend Ms. Brisbon and offer best wishes for continued success in all her future endeavors. </w:t>
      </w:r>
      <w:r w:rsidR="00E65701">
        <w:t xml:space="preserve">Now, therefore, 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CBB" w:rsidRDefault="00E65701" w:rsidP="00817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B5BD9">
        <w:t xml:space="preserve"> the members of the South Carolina General Assembly, by this resolution, </w:t>
      </w:r>
      <w:r w:rsidR="00D9477F">
        <w:t>commend Monica C. Brisbon, business education teacher at Carolina Forest High School</w:t>
      </w:r>
      <w:r w:rsidR="00B00151">
        <w:t xml:space="preserve"> in Horry County</w:t>
      </w:r>
      <w:r w:rsidR="00D9477F">
        <w:t>, for her outstanding contributions to her school and community.</w:t>
      </w:r>
    </w:p>
    <w:p w:rsidR="00E65701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7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9477F">
        <w:t xml:space="preserve"> Monica C. Brisbon.</w:t>
      </w:r>
    </w:p>
    <w:p w:rsidR="00B94B2B" w:rsidRDefault="005B2914" w:rsidP="00142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4B2B" w:rsidRDefault="00B94B2B" w:rsidP="00143365">
      <w:pPr>
        <w:suppressAutoHyphens/>
      </w:pPr>
    </w:p>
    <w:sectPr w:rsidR="00B94B2B" w:rsidSect="001433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CBB" w:rsidRDefault="00817CBB" w:rsidP="009F0C77">
      <w:r>
        <w:separator/>
      </w:r>
    </w:p>
  </w:endnote>
  <w:endnote w:type="continuationSeparator" w:id="0">
    <w:p w:rsidR="00817CBB" w:rsidRDefault="00817C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F9A790-D737-4096-ADFF-7E75EA52B15F}"/>
    <w:embedBold r:id="rId2" w:fontKey="{9AB1EFDA-B787-4E0C-A10F-13EC7DF307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467A4F-80E2-4CAD-AC30-36BF3098D2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0E16475-675F-470F-9B3C-FAB754966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D8E169-6633-4D18-9DD9-A44814A062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365" w:rsidRPr="00B94B2B" w:rsidRDefault="00143365" w:rsidP="00B94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[1307]</w:t>
    </w:r>
    <w:r>
      <w:tab/>
    </w:r>
    <w:r w:rsidR="006554D7">
      <w:fldChar w:fldCharType="begin"/>
    </w:r>
    <w:r w:rsidR="006554D7">
      <w:instrText xml:space="preserve"> PAGE  \* MERGEFORMAT </w:instrText>
    </w:r>
    <w:r w:rsidR="006554D7">
      <w:fldChar w:fldCharType="separate"/>
    </w:r>
    <w:r w:rsidR="006554D7">
      <w:rPr>
        <w:noProof/>
      </w:rPr>
      <w:t>1</w:t>
    </w:r>
    <w:r w:rsidR="006554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CBB" w:rsidRDefault="00817CBB" w:rsidP="009F0C77">
      <w:r>
        <w:separator/>
      </w:r>
    </w:p>
  </w:footnote>
  <w:footnote w:type="continuationSeparator" w:id="0">
    <w:p w:rsidR="00817CBB" w:rsidRDefault="00817C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64AB10"/>
    <w:docVar w:name="CoverBillType" w:val="c"/>
    <w:docVar w:name="docpath" w:val="L:\Council\bills\RM\1164AB10.DOCX"/>
    <w:docVar w:name="dvBillNumber" w:val="13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7728C"/>
    <w:rsid w:val="0001082C"/>
    <w:rsid w:val="00026B7F"/>
    <w:rsid w:val="00026C9A"/>
    <w:rsid w:val="000665DC"/>
    <w:rsid w:val="000965A1"/>
    <w:rsid w:val="000E1785"/>
    <w:rsid w:val="001023A4"/>
    <w:rsid w:val="0010776B"/>
    <w:rsid w:val="00133E66"/>
    <w:rsid w:val="00134ACF"/>
    <w:rsid w:val="00141A7D"/>
    <w:rsid w:val="00142CD6"/>
    <w:rsid w:val="00143365"/>
    <w:rsid w:val="00144E15"/>
    <w:rsid w:val="0019523B"/>
    <w:rsid w:val="001A4A62"/>
    <w:rsid w:val="001A4DCF"/>
    <w:rsid w:val="001A681E"/>
    <w:rsid w:val="001D08F2"/>
    <w:rsid w:val="001D60C4"/>
    <w:rsid w:val="001E683F"/>
    <w:rsid w:val="002037CA"/>
    <w:rsid w:val="002047A2"/>
    <w:rsid w:val="00207502"/>
    <w:rsid w:val="002321B6"/>
    <w:rsid w:val="0023696B"/>
    <w:rsid w:val="00250967"/>
    <w:rsid w:val="002759C5"/>
    <w:rsid w:val="00277DEE"/>
    <w:rsid w:val="00280D88"/>
    <w:rsid w:val="00294ABE"/>
    <w:rsid w:val="002A3EB4"/>
    <w:rsid w:val="0031556D"/>
    <w:rsid w:val="00325348"/>
    <w:rsid w:val="00326FF4"/>
    <w:rsid w:val="00393688"/>
    <w:rsid w:val="003B0411"/>
    <w:rsid w:val="003D411E"/>
    <w:rsid w:val="003E3C1E"/>
    <w:rsid w:val="003E6148"/>
    <w:rsid w:val="00400EAA"/>
    <w:rsid w:val="0041760A"/>
    <w:rsid w:val="004809EE"/>
    <w:rsid w:val="004F400F"/>
    <w:rsid w:val="00511EE9"/>
    <w:rsid w:val="00517947"/>
    <w:rsid w:val="00521E00"/>
    <w:rsid w:val="00531EAC"/>
    <w:rsid w:val="00563D87"/>
    <w:rsid w:val="00577C6C"/>
    <w:rsid w:val="00584365"/>
    <w:rsid w:val="0058501B"/>
    <w:rsid w:val="00593A11"/>
    <w:rsid w:val="005B2914"/>
    <w:rsid w:val="005F6990"/>
    <w:rsid w:val="00615851"/>
    <w:rsid w:val="006215AA"/>
    <w:rsid w:val="006340D9"/>
    <w:rsid w:val="00643B8E"/>
    <w:rsid w:val="006554D7"/>
    <w:rsid w:val="00665EBC"/>
    <w:rsid w:val="0069470D"/>
    <w:rsid w:val="006A476C"/>
    <w:rsid w:val="006C4DAD"/>
    <w:rsid w:val="006C6A93"/>
    <w:rsid w:val="006E02F9"/>
    <w:rsid w:val="00745771"/>
    <w:rsid w:val="00753C04"/>
    <w:rsid w:val="00756946"/>
    <w:rsid w:val="00757F80"/>
    <w:rsid w:val="00771EEC"/>
    <w:rsid w:val="00777C98"/>
    <w:rsid w:val="00786819"/>
    <w:rsid w:val="007A325A"/>
    <w:rsid w:val="007D180F"/>
    <w:rsid w:val="007F1523"/>
    <w:rsid w:val="007F509E"/>
    <w:rsid w:val="007F5799"/>
    <w:rsid w:val="007F6947"/>
    <w:rsid w:val="00817CBB"/>
    <w:rsid w:val="00836BB9"/>
    <w:rsid w:val="00840B01"/>
    <w:rsid w:val="00842135"/>
    <w:rsid w:val="00864D55"/>
    <w:rsid w:val="00872729"/>
    <w:rsid w:val="00896EAF"/>
    <w:rsid w:val="008F4429"/>
    <w:rsid w:val="009352BB"/>
    <w:rsid w:val="00990668"/>
    <w:rsid w:val="009F0C77"/>
    <w:rsid w:val="009F4873"/>
    <w:rsid w:val="009F4DD1"/>
    <w:rsid w:val="00A04326"/>
    <w:rsid w:val="00A22ACF"/>
    <w:rsid w:val="00A51127"/>
    <w:rsid w:val="00A57F83"/>
    <w:rsid w:val="00A64E80"/>
    <w:rsid w:val="00A741D9"/>
    <w:rsid w:val="00A9741D"/>
    <w:rsid w:val="00AA3401"/>
    <w:rsid w:val="00AD4B17"/>
    <w:rsid w:val="00B00151"/>
    <w:rsid w:val="00B16E01"/>
    <w:rsid w:val="00B26FA6"/>
    <w:rsid w:val="00B50ED8"/>
    <w:rsid w:val="00B741CB"/>
    <w:rsid w:val="00B934F3"/>
    <w:rsid w:val="00B94B2B"/>
    <w:rsid w:val="00BA2CD4"/>
    <w:rsid w:val="00BB6347"/>
    <w:rsid w:val="00BC504C"/>
    <w:rsid w:val="00BD2134"/>
    <w:rsid w:val="00BD7A33"/>
    <w:rsid w:val="00BF5753"/>
    <w:rsid w:val="00C038D8"/>
    <w:rsid w:val="00C045DD"/>
    <w:rsid w:val="00C068D5"/>
    <w:rsid w:val="00C217FE"/>
    <w:rsid w:val="00C3136F"/>
    <w:rsid w:val="00C3483A"/>
    <w:rsid w:val="00C74E9D"/>
    <w:rsid w:val="00C82FD3"/>
    <w:rsid w:val="00CB2183"/>
    <w:rsid w:val="00CC6B7B"/>
    <w:rsid w:val="00CD3619"/>
    <w:rsid w:val="00CF4447"/>
    <w:rsid w:val="00D405E7"/>
    <w:rsid w:val="00D41D56"/>
    <w:rsid w:val="00D6260D"/>
    <w:rsid w:val="00D6662B"/>
    <w:rsid w:val="00D7728C"/>
    <w:rsid w:val="00D9477F"/>
    <w:rsid w:val="00D95E2F"/>
    <w:rsid w:val="00D970A9"/>
    <w:rsid w:val="00DB3727"/>
    <w:rsid w:val="00DB3AC0"/>
    <w:rsid w:val="00DC1E42"/>
    <w:rsid w:val="00DE68F0"/>
    <w:rsid w:val="00DF3845"/>
    <w:rsid w:val="00DF7E17"/>
    <w:rsid w:val="00E25732"/>
    <w:rsid w:val="00E65701"/>
    <w:rsid w:val="00E77370"/>
    <w:rsid w:val="00EB00A2"/>
    <w:rsid w:val="00EB1BF3"/>
    <w:rsid w:val="00EB5BD9"/>
    <w:rsid w:val="00ED7A0F"/>
    <w:rsid w:val="00EF3EEE"/>
    <w:rsid w:val="00F01CB7"/>
    <w:rsid w:val="00F149A7"/>
    <w:rsid w:val="00F50BAF"/>
    <w:rsid w:val="00F52C10"/>
    <w:rsid w:val="00F70518"/>
    <w:rsid w:val="00F81FFD"/>
    <w:rsid w:val="00F85228"/>
    <w:rsid w:val="00FB6773"/>
    <w:rsid w:val="00FC2955"/>
    <w:rsid w:val="00FD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CF3D7FA-DA1B-474C-8CAA-C08C9547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33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5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307_2010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F9A70-24B9-4966-B1C5-16395012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630</Words>
  <Characters>3434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1307: Monica C. Brisbon - South Carolina Legislature Online</dc:title>
  <dc:subject/>
  <dc:creator>rosannemcdowell</dc:creator>
  <cp:keywords/>
  <dc:description/>
  <cp:lastModifiedBy>N Cumfer</cp:lastModifiedBy>
  <cp:revision>9</cp:revision>
  <cp:lastPrinted>2010-03-23T17:09:00Z</cp:lastPrinted>
  <dcterms:created xsi:type="dcterms:W3CDTF">2010-03-24T18:48:00Z</dcterms:created>
  <dcterms:modified xsi:type="dcterms:W3CDTF">2014-11-24T15:15:00Z</dcterms:modified>
</cp:coreProperties>
</file>