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0E2" w:rsidRDefault="00DE60E2" w:rsidP="00DE60E2">
      <w:pPr>
        <w:widowControl w:val="0"/>
        <w:jc w:val="center"/>
      </w:pPr>
      <w:bookmarkStart w:id="0" w:name="_GoBack"/>
      <w:bookmarkEnd w:id="0"/>
      <w:r w:rsidRPr="00DE60E2">
        <w:rPr>
          <w:b/>
        </w:rPr>
        <w:t>South Carolina General Assembly</w:t>
      </w:r>
    </w:p>
    <w:p w:rsidR="00DE60E2" w:rsidRDefault="00DE60E2" w:rsidP="00DE60E2">
      <w:pPr>
        <w:widowControl w:val="0"/>
        <w:jc w:val="center"/>
      </w:pPr>
      <w:r>
        <w:t>118th Session, 2009-2010</w:t>
      </w:r>
    </w:p>
    <w:p w:rsidR="00DE60E2" w:rsidRDefault="00DE60E2" w:rsidP="00DE60E2">
      <w:pPr>
        <w:widowControl w:val="0"/>
        <w:jc w:val="left"/>
      </w:pPr>
    </w:p>
    <w:p w:rsidR="00DE60E2" w:rsidRDefault="00DE60E2" w:rsidP="00DE60E2">
      <w:pPr>
        <w:widowControl w:val="0"/>
        <w:jc w:val="left"/>
        <w:rPr>
          <w:b/>
        </w:rPr>
      </w:pPr>
      <w:r w:rsidRPr="00DE60E2">
        <w:rPr>
          <w:b/>
        </w:rPr>
        <w:t>S.</w:t>
      </w:r>
      <w:r>
        <w:rPr>
          <w:b/>
        </w:rPr>
        <w:t xml:space="preserve"> </w:t>
      </w:r>
      <w:r w:rsidRPr="00DE60E2">
        <w:rPr>
          <w:b/>
        </w:rPr>
        <w:t>1442</w:t>
      </w:r>
    </w:p>
    <w:p w:rsidR="00DE60E2" w:rsidRDefault="00DE60E2" w:rsidP="00DE60E2">
      <w:pPr>
        <w:widowControl w:val="0"/>
        <w:jc w:val="left"/>
        <w:rPr>
          <w:b/>
        </w:rPr>
      </w:pPr>
    </w:p>
    <w:p w:rsidR="00DE60E2" w:rsidRDefault="00DE60E2" w:rsidP="00DE60E2">
      <w:pPr>
        <w:widowControl w:val="0"/>
        <w:jc w:val="left"/>
      </w:pPr>
      <w:r w:rsidRPr="00DE60E2">
        <w:rPr>
          <w:b/>
        </w:rPr>
        <w:t>STATUS INFORMATION</w:t>
      </w:r>
    </w:p>
    <w:p w:rsidR="00DE60E2" w:rsidRDefault="00DE60E2" w:rsidP="00DE60E2">
      <w:pPr>
        <w:widowControl w:val="0"/>
        <w:jc w:val="left"/>
      </w:pPr>
    </w:p>
    <w:p w:rsidR="00DE60E2" w:rsidRDefault="00DE60E2" w:rsidP="00DE60E2">
      <w:pPr>
        <w:widowControl w:val="0"/>
        <w:jc w:val="left"/>
      </w:pPr>
      <w:r>
        <w:t>Senate Resolution</w:t>
      </w:r>
    </w:p>
    <w:p w:rsidR="00DE60E2" w:rsidRDefault="00DE60E2" w:rsidP="00DE60E2">
      <w:pPr>
        <w:widowControl w:val="0"/>
        <w:jc w:val="left"/>
      </w:pPr>
      <w:r>
        <w:t>Sponsors: Senator Cleary</w:t>
      </w:r>
    </w:p>
    <w:p w:rsidR="00DE60E2" w:rsidRDefault="00DE60E2" w:rsidP="00DE60E2">
      <w:pPr>
        <w:widowControl w:val="0"/>
        <w:jc w:val="left"/>
      </w:pPr>
      <w:r>
        <w:t>Document Path: l:\council\bills\gm\24524sd10.docx</w:t>
      </w:r>
    </w:p>
    <w:p w:rsidR="00DE60E2" w:rsidRDefault="00DE60E2" w:rsidP="00DE60E2">
      <w:pPr>
        <w:widowControl w:val="0"/>
        <w:jc w:val="left"/>
      </w:pPr>
    </w:p>
    <w:p w:rsidR="00DE60E2" w:rsidRDefault="00DE60E2" w:rsidP="00DE60E2">
      <w:pPr>
        <w:widowControl w:val="0"/>
        <w:jc w:val="left"/>
      </w:pPr>
      <w:r>
        <w:t>Introduced in the Senate on May 12, 2010</w:t>
      </w:r>
    </w:p>
    <w:p w:rsidR="00DE60E2" w:rsidRDefault="00DE60E2" w:rsidP="00DE60E2">
      <w:pPr>
        <w:widowControl w:val="0"/>
        <w:jc w:val="left"/>
      </w:pPr>
      <w:r>
        <w:t>Adopted by the Senate on May 12, 2010</w:t>
      </w:r>
    </w:p>
    <w:p w:rsidR="00DE60E2" w:rsidRDefault="00DE60E2" w:rsidP="00DE60E2">
      <w:pPr>
        <w:widowControl w:val="0"/>
        <w:jc w:val="left"/>
      </w:pPr>
    </w:p>
    <w:p w:rsidR="00DE60E2" w:rsidRDefault="00DE60E2" w:rsidP="00DE60E2">
      <w:pPr>
        <w:widowControl w:val="0"/>
        <w:jc w:val="left"/>
      </w:pPr>
      <w:r>
        <w:t xml:space="preserve">Summary: </w:t>
      </w:r>
      <w:r w:rsidR="00984C74">
        <w:t>Knights of Columbus</w:t>
      </w:r>
    </w:p>
    <w:p w:rsidR="00DE60E2" w:rsidRDefault="00DE60E2" w:rsidP="00DE60E2">
      <w:pPr>
        <w:widowControl w:val="0"/>
        <w:jc w:val="left"/>
      </w:pPr>
    </w:p>
    <w:p w:rsidR="00DE60E2" w:rsidRDefault="00DE60E2" w:rsidP="00DE60E2">
      <w:pPr>
        <w:widowControl w:val="0"/>
        <w:jc w:val="left"/>
      </w:pPr>
    </w:p>
    <w:p w:rsidR="00DE60E2" w:rsidRDefault="00DE60E2" w:rsidP="00DE60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60E2">
        <w:rPr>
          <w:b/>
        </w:rPr>
        <w:t>HISTORY OF LEGISLATIVE ACTIONS</w:t>
      </w:r>
    </w:p>
    <w:p w:rsidR="00DE60E2" w:rsidRDefault="00DE60E2" w:rsidP="00DE60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E60E2" w:rsidRPr="00DE60E2" w:rsidRDefault="00DE60E2" w:rsidP="00DE60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60E2">
        <w:rPr>
          <w:u w:val="single"/>
        </w:rPr>
        <w:tab/>
        <w:t>Date</w:t>
      </w:r>
      <w:r w:rsidRPr="00DE60E2">
        <w:rPr>
          <w:u w:val="single"/>
        </w:rPr>
        <w:tab/>
        <w:t>Body</w:t>
      </w:r>
      <w:r w:rsidRPr="00DE60E2">
        <w:rPr>
          <w:u w:val="single"/>
        </w:rPr>
        <w:tab/>
        <w:t>Action Description with journal page number</w:t>
      </w:r>
      <w:r w:rsidRPr="00DE60E2">
        <w:rPr>
          <w:u w:val="single"/>
        </w:rPr>
        <w:tab/>
      </w:r>
    </w:p>
    <w:p w:rsidR="00DE60E2" w:rsidRDefault="00DE60E2" w:rsidP="00DE60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5/12/2010</w:t>
      </w:r>
      <w:r>
        <w:tab/>
        <w:t>Senate</w:t>
      </w:r>
      <w:r>
        <w:tab/>
      </w:r>
      <w:r w:rsidRPr="00A83EAE">
        <w:t>Introduced and adopted</w:t>
      </w:r>
    </w:p>
    <w:p w:rsidR="00DE60E2" w:rsidRDefault="00DE60E2" w:rsidP="00DE60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60E2" w:rsidRPr="00DE60E2" w:rsidRDefault="00DE60E2" w:rsidP="00DE60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60E2" w:rsidRDefault="00DE60E2" w:rsidP="00DE60E2">
      <w:r w:rsidRPr="00DE60E2">
        <w:rPr>
          <w:b/>
        </w:rPr>
        <w:t>VERSIONS OF THIS BILL</w:t>
      </w:r>
    </w:p>
    <w:p w:rsidR="00DE60E2" w:rsidRDefault="00DE60E2" w:rsidP="00DE60E2"/>
    <w:p w:rsidR="00DE60E2" w:rsidRDefault="005B08BF" w:rsidP="00DE60E2">
      <w:hyperlink r:id="rId7" w:history="1">
        <w:r w:rsidR="00DE60E2">
          <w:rPr>
            <w:rStyle w:val="Hyperlink"/>
          </w:rPr>
          <w:t>5/12/2010</w:t>
        </w:r>
      </w:hyperlink>
    </w:p>
    <w:p w:rsidR="00DE60E2" w:rsidRDefault="00DE60E2" w:rsidP="00DE60E2"/>
    <w:p w:rsidR="00DE60E2" w:rsidRDefault="00DE60E2" w:rsidP="00DE60E2">
      <w:pPr>
        <w:sectPr w:rsidR="00DE60E2" w:rsidSect="00DE60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1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6E7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40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="00BD1802">
        <w:t>THE KNIGHTS OF COLUMBUS</w:t>
      </w:r>
      <w:r w:rsidR="00866B8C">
        <w:t>,</w:t>
      </w:r>
      <w:r w:rsidR="00BD1802">
        <w:t xml:space="preserve"> </w:t>
      </w:r>
      <w:r>
        <w:t>ST. MICHAELS COUNCIL</w:t>
      </w:r>
      <w:r w:rsidR="00866B8C">
        <w:t xml:space="preserve"> NUMBER 8980</w:t>
      </w:r>
      <w:r>
        <w:t xml:space="preserve"> OF </w:t>
      </w:r>
      <w:r w:rsidR="00866B8C">
        <w:t>SURFSIDE BEACH A</w:t>
      </w:r>
      <w:r>
        <w:t>S THEY CELEBRATE THEIR TWENTY</w:t>
      </w:r>
      <w:r w:rsidR="0021095D">
        <w:noBreakHyphen/>
      </w:r>
      <w:r>
        <w:t xml:space="preserve">FIFTH ANNIVERSARY, AND TO </w:t>
      </w:r>
      <w:r w:rsidR="0021095D">
        <w:t xml:space="preserve">ACKNOWLEDGE AND </w:t>
      </w:r>
      <w:r>
        <w:t>WELCOME THE MOST REVEREND ROBERT E. GUGLIELMONE, BISHOP OF CHARLESTON</w:t>
      </w:r>
      <w:r w:rsidR="00866B8C">
        <w:t>, AS THE HONOREE OF THE</w:t>
      </w:r>
      <w:r w:rsidR="0021095D">
        <w:t>IR</w:t>
      </w:r>
      <w:r w:rsidR="00866B8C">
        <w:t xml:space="preserve"> TWENTY</w:t>
      </w:r>
      <w:r w:rsidR="0021095D">
        <w:noBreakHyphen/>
      </w:r>
      <w:r w:rsidR="00866B8C">
        <w:t>FIFTH ANNIVERSARY CELEBRATION SCHEDULED FOR JUNE 13, 2010</w:t>
      </w:r>
      <w:r>
        <w:t>.</w:t>
      </w:r>
    </w:p>
    <w:p w:rsidR="00716E71" w:rsidRDefault="00716E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147A" w:rsidRDefault="00716E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94020">
        <w:t>the members of the South Carolina Senate are pleased to learn that the St. Michael</w:t>
      </w:r>
      <w:r w:rsidR="0021095D" w:rsidRPr="0021095D">
        <w:t>’</w:t>
      </w:r>
      <w:r w:rsidR="00594020">
        <w:t>s Council</w:t>
      </w:r>
      <w:r w:rsidR="00E4147A">
        <w:t xml:space="preserve"> Number 8980</w:t>
      </w:r>
      <w:r w:rsidR="00594020">
        <w:t xml:space="preserve"> of the Knights of Columbus </w:t>
      </w:r>
      <w:r w:rsidR="00C944C6">
        <w:t>in Surfside Beach wi</w:t>
      </w:r>
      <w:r w:rsidR="00594020">
        <w:t xml:space="preserve">ll celebrate </w:t>
      </w:r>
      <w:r w:rsidR="00E4147A">
        <w:t>its twenty</w:t>
      </w:r>
      <w:r w:rsidR="0021095D">
        <w:noBreakHyphen/>
      </w:r>
      <w:r w:rsidR="00E4147A">
        <w:t>fifth anniversary on June 13, 2010</w:t>
      </w:r>
      <w:r w:rsidR="005750C0">
        <w:t>, with the Most R</w:t>
      </w:r>
      <w:r w:rsidR="00BD1802">
        <w:t>everend Robert E. Guglielmone a</w:t>
      </w:r>
      <w:r w:rsidR="005750C0">
        <w:t>s the honore</w:t>
      </w:r>
      <w:r w:rsidR="00C944C6">
        <w:t>e</w:t>
      </w:r>
      <w:r w:rsidR="005750C0">
        <w:t xml:space="preserve"> </w:t>
      </w:r>
      <w:r w:rsidR="00C944C6">
        <w:t>of their twenty-fifth anniversary celebration; and</w:t>
      </w:r>
    </w:p>
    <w:p w:rsidR="00E4147A" w:rsidRDefault="00E414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147A" w:rsidRDefault="00E414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March 29, 1882, the </w:t>
      </w:r>
      <w:r w:rsidR="00BD1802">
        <w:t>Connecticut</w:t>
      </w:r>
      <w:r>
        <w:t xml:space="preserve"> Legislature officially chartered the</w:t>
      </w:r>
      <w:r w:rsidR="00D7182F">
        <w:t xml:space="preserve"> K</w:t>
      </w:r>
      <w:r>
        <w:t xml:space="preserve">nights of Columbus as </w:t>
      </w:r>
      <w:r w:rsidR="00175AE5">
        <w:t xml:space="preserve">a </w:t>
      </w:r>
      <w:r>
        <w:t>fraternal benefit society; and</w:t>
      </w:r>
    </w:p>
    <w:p w:rsidR="00D7182F" w:rsidRDefault="00D718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82F" w:rsidRDefault="00D718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Knights of Columbus has grown from sever</w:t>
      </w:r>
      <w:r w:rsidR="005750C0">
        <w:t xml:space="preserve">al members in one council to </w:t>
      </w:r>
      <w:r w:rsidR="00866B8C">
        <w:t>one million eight hundred thousand</w:t>
      </w:r>
      <w:r>
        <w:t xml:space="preserve"> </w:t>
      </w:r>
      <w:r w:rsidR="005750C0">
        <w:t xml:space="preserve">members </w:t>
      </w:r>
      <w:r>
        <w:t>in more than thirteen thousand councils worldwide; and</w:t>
      </w:r>
    </w:p>
    <w:p w:rsidR="00E4147A" w:rsidRDefault="00E414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147A" w:rsidRDefault="00E414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April 30, 1985, </w:t>
      </w:r>
      <w:r w:rsidR="0006258F">
        <w:t>the pastor of St. Michaels Church</w:t>
      </w:r>
      <w:r w:rsidR="00866B8C">
        <w:t>,</w:t>
      </w:r>
      <w:r w:rsidR="0006258F">
        <w:t xml:space="preserve"> Father Edmund McCaffrey</w:t>
      </w:r>
      <w:r w:rsidR="00866B8C">
        <w:t>,</w:t>
      </w:r>
      <w:r w:rsidR="0006258F">
        <w:t xml:space="preserve"> </w:t>
      </w:r>
      <w:r>
        <w:t xml:space="preserve">and several </w:t>
      </w:r>
      <w:r w:rsidR="00866B8C">
        <w:t>other Cathol</w:t>
      </w:r>
      <w:r>
        <w:t xml:space="preserve">ic </w:t>
      </w:r>
      <w:r w:rsidR="00866B8C">
        <w:t>leaders,</w:t>
      </w:r>
      <w:r>
        <w:t xml:space="preserve"> founded Council Number 8980, and in twenty</w:t>
      </w:r>
      <w:r w:rsidR="0021095D">
        <w:noBreakHyphen/>
      </w:r>
      <w:r>
        <w:t>five years it has grown from forty</w:t>
      </w:r>
      <w:r w:rsidR="0021095D">
        <w:noBreakHyphen/>
      </w:r>
      <w:r>
        <w:t xml:space="preserve">six members to </w:t>
      </w:r>
      <w:r w:rsidR="0006258F">
        <w:t>two hundred eighty</w:t>
      </w:r>
      <w:r w:rsidR="0021095D">
        <w:noBreakHyphen/>
      </w:r>
      <w:r w:rsidR="0006258F">
        <w:t>five members</w:t>
      </w:r>
      <w:r>
        <w:t>; and</w:t>
      </w:r>
    </w:p>
    <w:p w:rsidR="00E4147A" w:rsidRDefault="00E414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82F" w:rsidRDefault="00E414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7182F">
        <w:t>consistent with the Order</w:t>
      </w:r>
      <w:r w:rsidR="0021095D" w:rsidRPr="0021095D">
        <w:t>’</w:t>
      </w:r>
      <w:r w:rsidR="00D7182F">
        <w:t xml:space="preserve">s founding principles of charity, unity, and fraternity, Council 8980 has raised over two </w:t>
      </w:r>
      <w:r w:rsidR="00D7182F">
        <w:lastRenderedPageBreak/>
        <w:t xml:space="preserve">hundred fifty thousand dollars to help St. Michaels Church, </w:t>
      </w:r>
      <w:r w:rsidR="00866B8C">
        <w:t xml:space="preserve">as well as </w:t>
      </w:r>
      <w:r w:rsidR="00D7182F">
        <w:t>children</w:t>
      </w:r>
      <w:r w:rsidR="0021095D" w:rsidRPr="0021095D">
        <w:t>’</w:t>
      </w:r>
      <w:r w:rsidR="00D7182F">
        <w:t>s education through scholarships, special</w:t>
      </w:r>
      <w:r w:rsidR="0021095D">
        <w:noBreakHyphen/>
      </w:r>
      <w:r w:rsidR="00D7182F">
        <w:t>needs children, families in need, hurricane victims, and seminarians; and</w:t>
      </w:r>
    </w:p>
    <w:p w:rsidR="00D7182F" w:rsidRDefault="00D718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50C0" w:rsidRDefault="00D718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St. Michaels Council also </w:t>
      </w:r>
      <w:r w:rsidR="00BD1802">
        <w:t>provide</w:t>
      </w:r>
      <w:r>
        <w:t xml:space="preserve">s financial assistance to numerous local and national charities such as </w:t>
      </w:r>
      <w:r w:rsidR="005750C0">
        <w:t>Right to Life, American Red Cross, and Boy Scouts of America; and</w:t>
      </w:r>
    </w:p>
    <w:p w:rsidR="005750C0" w:rsidRDefault="005750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50C0" w:rsidRDefault="005750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members have </w:t>
      </w:r>
      <w:r w:rsidR="0021095D">
        <w:t>given</w:t>
      </w:r>
      <w:r>
        <w:t xml:space="preserve"> more than eighty thousand hours of </w:t>
      </w:r>
      <w:r w:rsidR="0021095D">
        <w:t>volunteer s</w:t>
      </w:r>
      <w:r>
        <w:t xml:space="preserve">ervice </w:t>
      </w:r>
      <w:r w:rsidR="0021095D">
        <w:t>to</w:t>
      </w:r>
      <w:r>
        <w:t xml:space="preserve"> the church and to the community, which is an average of eight hours a day for twenty</w:t>
      </w:r>
      <w:r w:rsidR="0021095D">
        <w:noBreakHyphen/>
      </w:r>
      <w:r>
        <w:t>five years; and</w:t>
      </w:r>
    </w:p>
    <w:p w:rsidR="005750C0" w:rsidRDefault="005750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E71" w:rsidRDefault="005750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dedication </w:t>
      </w:r>
      <w:r w:rsidR="0021095D">
        <w:t xml:space="preserve">and service </w:t>
      </w:r>
      <w:r>
        <w:t>of the St. Michaels Council</w:t>
      </w:r>
      <w:r w:rsidR="00BD1802">
        <w:t xml:space="preserve"> </w:t>
      </w:r>
      <w:r>
        <w:t xml:space="preserve">8980 of the Knights of Columbus to their </w:t>
      </w:r>
      <w:r w:rsidR="0021095D">
        <w:t xml:space="preserve">church and </w:t>
      </w:r>
      <w:r>
        <w:t xml:space="preserve">community and wish them many more years of </w:t>
      </w:r>
      <w:r w:rsidR="00C944C6">
        <w:t xml:space="preserve">joyous outreach and </w:t>
      </w:r>
      <w:r>
        <w:t xml:space="preserve">service as they celebrate this </w:t>
      </w:r>
      <w:r w:rsidR="00C944C6">
        <w:t>wonder</w:t>
      </w:r>
      <w:r>
        <w:t>ful occasion</w:t>
      </w:r>
      <w:r w:rsidR="00716E71">
        <w:t>.  Now, therefore,</w:t>
      </w:r>
    </w:p>
    <w:p w:rsidR="00716E71" w:rsidRDefault="00716E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E71" w:rsidRDefault="00716E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16E71" w:rsidRDefault="00716E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E71" w:rsidRDefault="00716E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594020">
        <w:t>the members of the South Carolina Senate, by this resolution, recognize and honor</w:t>
      </w:r>
      <w:r w:rsidR="00E4147A">
        <w:t xml:space="preserve"> </w:t>
      </w:r>
      <w:r w:rsidR="00BD1802">
        <w:t>the Knights of Columbus</w:t>
      </w:r>
      <w:r w:rsidR="0021095D">
        <w:t>,</w:t>
      </w:r>
      <w:r w:rsidR="00BD1802">
        <w:t xml:space="preserve"> </w:t>
      </w:r>
      <w:r w:rsidR="00E4147A">
        <w:t>St. Michael</w:t>
      </w:r>
      <w:r w:rsidR="00594020">
        <w:t>s Council</w:t>
      </w:r>
      <w:r w:rsidR="0021095D">
        <w:t xml:space="preserve"> Number 8980</w:t>
      </w:r>
      <w:r w:rsidR="00594020">
        <w:t xml:space="preserve"> of </w:t>
      </w:r>
      <w:r w:rsidR="0021095D">
        <w:t>Surfside Beach</w:t>
      </w:r>
      <w:r w:rsidR="00594020">
        <w:t xml:space="preserve"> as they celebrate their twenty</w:t>
      </w:r>
      <w:r w:rsidR="0021095D">
        <w:noBreakHyphen/>
      </w:r>
      <w:r w:rsidR="00594020">
        <w:t xml:space="preserve">fifth anniversary, and </w:t>
      </w:r>
      <w:r w:rsidR="0021095D">
        <w:t xml:space="preserve">acknowledge and </w:t>
      </w:r>
      <w:r w:rsidR="00594020">
        <w:t>welcome The Most Reverend Robert E. Guglielmone, Bishop of Charleston</w:t>
      </w:r>
      <w:r w:rsidR="0021095D">
        <w:t xml:space="preserve"> as the honoree of their twenty</w:t>
      </w:r>
      <w:r w:rsidR="0021095D">
        <w:noBreakHyphen/>
        <w:t>fifth anniversary celebration scheduled for June 13, 2010</w:t>
      </w:r>
      <w:r>
        <w:t>.</w:t>
      </w:r>
    </w:p>
    <w:p w:rsidR="00716E71" w:rsidRDefault="00716E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16E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D1802">
        <w:t>provid</w:t>
      </w:r>
      <w:r>
        <w:t xml:space="preserve">ed to </w:t>
      </w:r>
      <w:r w:rsidR="00C944C6">
        <w:t xml:space="preserve">St. Michael’s Council </w:t>
      </w:r>
      <w:r w:rsidR="0021095D">
        <w:t>Number 8980 of Surfside Beach</w:t>
      </w:r>
      <w:r>
        <w:t>.</w:t>
      </w:r>
    </w:p>
    <w:p w:rsidR="009F13EB" w:rsidRDefault="0021095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13EB" w:rsidRDefault="009F13EB" w:rsidP="00DE60E2">
      <w:pPr>
        <w:suppressAutoHyphens/>
      </w:pPr>
    </w:p>
    <w:sectPr w:rsidR="009F13EB" w:rsidSect="00DE60E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095D" w:rsidRDefault="0021095D" w:rsidP="009F0C77">
      <w:r>
        <w:separator/>
      </w:r>
    </w:p>
  </w:endnote>
  <w:endnote w:type="continuationSeparator" w:id="0">
    <w:p w:rsidR="0021095D" w:rsidRDefault="002109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402F00-D62A-49F6-93D3-D86BB23AB1AD}"/>
    <w:embedBold r:id="rId2" w:fontKey="{74677CBC-2742-4237-853F-0DDE585CDD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9446DC-531F-448F-AB50-9761648A146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479BDB7-4652-4D4A-931B-7A28AE9060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66BA17-9435-467E-9907-6F9ADB35FA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60E2" w:rsidRPr="009F13EB" w:rsidRDefault="00DE60E2" w:rsidP="009F13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[1442]</w:t>
    </w:r>
    <w:r>
      <w:tab/>
    </w:r>
    <w:r w:rsidR="005B08BF">
      <w:fldChar w:fldCharType="begin"/>
    </w:r>
    <w:r w:rsidR="005B08BF">
      <w:instrText xml:space="preserve"> PAGE  \* MERGEFORMAT </w:instrText>
    </w:r>
    <w:r w:rsidR="005B08BF">
      <w:fldChar w:fldCharType="separate"/>
    </w:r>
    <w:r w:rsidR="005B08BF">
      <w:rPr>
        <w:noProof/>
      </w:rPr>
      <w:t>1</w:t>
    </w:r>
    <w:r w:rsidR="005B08B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095D" w:rsidRDefault="0021095D" w:rsidP="009F0C77">
      <w:r>
        <w:separator/>
      </w:r>
    </w:p>
  </w:footnote>
  <w:footnote w:type="continuationSeparator" w:id="0">
    <w:p w:rsidR="0021095D" w:rsidRDefault="002109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524SD10"/>
    <w:docVar w:name="CoverBillType" w:val="r"/>
    <w:docVar w:name="docpath" w:val="L:\Council\bills\GM\24524SD10.DOCX"/>
    <w:docVar w:name="dvBillNumber" w:val="144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50C12"/>
    <w:rsid w:val="00026C9A"/>
    <w:rsid w:val="0006258F"/>
    <w:rsid w:val="000965A1"/>
    <w:rsid w:val="000E1785"/>
    <w:rsid w:val="001023A4"/>
    <w:rsid w:val="0010776B"/>
    <w:rsid w:val="00133E66"/>
    <w:rsid w:val="00134ACF"/>
    <w:rsid w:val="00140AEB"/>
    <w:rsid w:val="00144E15"/>
    <w:rsid w:val="00175AE5"/>
    <w:rsid w:val="001A4A62"/>
    <w:rsid w:val="001A681E"/>
    <w:rsid w:val="001D08F2"/>
    <w:rsid w:val="002037CA"/>
    <w:rsid w:val="002047A2"/>
    <w:rsid w:val="0021095D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B2331"/>
    <w:rsid w:val="003D411E"/>
    <w:rsid w:val="003E3C1E"/>
    <w:rsid w:val="003E6148"/>
    <w:rsid w:val="00400EAA"/>
    <w:rsid w:val="0041760A"/>
    <w:rsid w:val="00462602"/>
    <w:rsid w:val="004809EE"/>
    <w:rsid w:val="004C189C"/>
    <w:rsid w:val="00511EE9"/>
    <w:rsid w:val="00521E00"/>
    <w:rsid w:val="005750C0"/>
    <w:rsid w:val="00577C6C"/>
    <w:rsid w:val="0058501B"/>
    <w:rsid w:val="00594020"/>
    <w:rsid w:val="005979B6"/>
    <w:rsid w:val="005B08BF"/>
    <w:rsid w:val="006215AA"/>
    <w:rsid w:val="006340D9"/>
    <w:rsid w:val="00636E6C"/>
    <w:rsid w:val="00643B8E"/>
    <w:rsid w:val="00665EBC"/>
    <w:rsid w:val="0069470D"/>
    <w:rsid w:val="006A476C"/>
    <w:rsid w:val="006C6A93"/>
    <w:rsid w:val="006E02F9"/>
    <w:rsid w:val="00716E71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66B8C"/>
    <w:rsid w:val="00872729"/>
    <w:rsid w:val="008F4429"/>
    <w:rsid w:val="009352BB"/>
    <w:rsid w:val="00984C74"/>
    <w:rsid w:val="00990668"/>
    <w:rsid w:val="009C2751"/>
    <w:rsid w:val="009F0C77"/>
    <w:rsid w:val="009F13EB"/>
    <w:rsid w:val="009F4DD1"/>
    <w:rsid w:val="00A64E80"/>
    <w:rsid w:val="00A741D9"/>
    <w:rsid w:val="00A9741D"/>
    <w:rsid w:val="00AB325E"/>
    <w:rsid w:val="00AD4B17"/>
    <w:rsid w:val="00B26FA6"/>
    <w:rsid w:val="00B741CB"/>
    <w:rsid w:val="00B934F3"/>
    <w:rsid w:val="00BA54DD"/>
    <w:rsid w:val="00BB6347"/>
    <w:rsid w:val="00BD1802"/>
    <w:rsid w:val="00BD2134"/>
    <w:rsid w:val="00C038D8"/>
    <w:rsid w:val="00C045DD"/>
    <w:rsid w:val="00C3136F"/>
    <w:rsid w:val="00C341CA"/>
    <w:rsid w:val="00C3483A"/>
    <w:rsid w:val="00C50C12"/>
    <w:rsid w:val="00C7141B"/>
    <w:rsid w:val="00C74E9D"/>
    <w:rsid w:val="00C82FD3"/>
    <w:rsid w:val="00C944C6"/>
    <w:rsid w:val="00CC6B7B"/>
    <w:rsid w:val="00CD3619"/>
    <w:rsid w:val="00CF4447"/>
    <w:rsid w:val="00D405E7"/>
    <w:rsid w:val="00D41D56"/>
    <w:rsid w:val="00D6260D"/>
    <w:rsid w:val="00D6662B"/>
    <w:rsid w:val="00D7182F"/>
    <w:rsid w:val="00D95E2F"/>
    <w:rsid w:val="00D970A9"/>
    <w:rsid w:val="00DB3AC0"/>
    <w:rsid w:val="00DE60E2"/>
    <w:rsid w:val="00DE68F0"/>
    <w:rsid w:val="00DF3845"/>
    <w:rsid w:val="00DF7E17"/>
    <w:rsid w:val="00E4147A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08032B8-FB88-44C6-837E-5EA5ABCB5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18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80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E60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09-10\1442_201005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0B05DC-055D-466E-B2B1-6BAD5F9A0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493</Words>
  <Characters>2752</Characters>
  <Application>Microsoft Office Word</Application>
  <DocSecurity>0</DocSecurity>
  <Lines>101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1442: Knights of Columbus - South Carolina Legislature Online</dc:title>
  <dc:subject/>
  <dc:creator>gailmoore</dc:creator>
  <cp:keywords/>
  <dc:description/>
  <cp:lastModifiedBy>N Cumfer</cp:lastModifiedBy>
  <cp:revision>5</cp:revision>
  <cp:lastPrinted>2010-05-12T18:24:00Z</cp:lastPrinted>
  <dcterms:created xsi:type="dcterms:W3CDTF">2010-05-12T20:48:00Z</dcterms:created>
  <dcterms:modified xsi:type="dcterms:W3CDTF">2014-11-24T15:17:00Z</dcterms:modified>
</cp:coreProperties>
</file>