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6D9" w:rsidRDefault="009316D9" w:rsidP="009316D9">
      <w:pPr>
        <w:widowControl w:val="0"/>
        <w:jc w:val="center"/>
      </w:pPr>
      <w:bookmarkStart w:id="0" w:name="_GoBack"/>
      <w:bookmarkEnd w:id="0"/>
      <w:r w:rsidRPr="009316D9">
        <w:rPr>
          <w:b/>
        </w:rPr>
        <w:t>South Carolina General Assembly</w:t>
      </w:r>
    </w:p>
    <w:p w:rsidR="009316D9" w:rsidRDefault="009316D9" w:rsidP="009316D9">
      <w:pPr>
        <w:widowControl w:val="0"/>
        <w:jc w:val="center"/>
      </w:pPr>
      <w:r>
        <w:t>118th Session, 2009-2010</w:t>
      </w: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jc w:val="left"/>
        <w:rPr>
          <w:b/>
        </w:rPr>
      </w:pPr>
      <w:r w:rsidRPr="009316D9">
        <w:rPr>
          <w:b/>
        </w:rPr>
        <w:t>S.</w:t>
      </w:r>
      <w:r>
        <w:rPr>
          <w:b/>
        </w:rPr>
        <w:t xml:space="preserve"> </w:t>
      </w:r>
      <w:r w:rsidRPr="009316D9">
        <w:rPr>
          <w:b/>
        </w:rPr>
        <w:t>1505</w:t>
      </w:r>
    </w:p>
    <w:p w:rsidR="009316D9" w:rsidRDefault="009316D9" w:rsidP="009316D9">
      <w:pPr>
        <w:widowControl w:val="0"/>
        <w:jc w:val="left"/>
        <w:rPr>
          <w:b/>
        </w:rPr>
      </w:pPr>
    </w:p>
    <w:p w:rsidR="009316D9" w:rsidRDefault="009316D9" w:rsidP="009316D9">
      <w:pPr>
        <w:widowControl w:val="0"/>
        <w:jc w:val="left"/>
      </w:pPr>
      <w:r w:rsidRPr="009316D9">
        <w:rPr>
          <w:b/>
        </w:rPr>
        <w:t>STATUS INFORMATION</w:t>
      </w: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jc w:val="left"/>
      </w:pPr>
      <w:r>
        <w:t>Senate Resolution</w:t>
      </w:r>
    </w:p>
    <w:p w:rsidR="009316D9" w:rsidRDefault="009316D9" w:rsidP="009316D9">
      <w:pPr>
        <w:widowControl w:val="0"/>
        <w:jc w:val="left"/>
      </w:pPr>
      <w:r>
        <w:t>Sponsors: Senators Cromer and Coleman</w:t>
      </w:r>
    </w:p>
    <w:p w:rsidR="009316D9" w:rsidRDefault="009316D9" w:rsidP="009316D9">
      <w:pPr>
        <w:widowControl w:val="0"/>
        <w:jc w:val="left"/>
      </w:pPr>
      <w:r>
        <w:t>Document Path: l:\council\bills\rm\1321htc10.docx</w:t>
      </w: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jc w:val="left"/>
      </w:pPr>
      <w:r>
        <w:t>Introduced in the Senate on June 3, 2010</w:t>
      </w:r>
    </w:p>
    <w:p w:rsidR="009316D9" w:rsidRDefault="009316D9" w:rsidP="009316D9">
      <w:pPr>
        <w:widowControl w:val="0"/>
        <w:jc w:val="left"/>
      </w:pPr>
      <w:r>
        <w:t>Adopted by the Senate on June 3, 2010</w:t>
      </w: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jc w:val="left"/>
      </w:pPr>
      <w:r>
        <w:t xml:space="preserve">Summary: </w:t>
      </w:r>
      <w:r w:rsidR="00A71DBE">
        <w:t>James Eildon Rutland</w:t>
      </w: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jc w:val="left"/>
      </w:pPr>
    </w:p>
    <w:p w:rsidR="009316D9" w:rsidRDefault="009316D9" w:rsidP="0093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6D9">
        <w:rPr>
          <w:b/>
        </w:rPr>
        <w:t>HISTORY OF LEGISLATIVE ACTIONS</w:t>
      </w:r>
    </w:p>
    <w:p w:rsidR="009316D9" w:rsidRDefault="009316D9" w:rsidP="0093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16D9" w:rsidRPr="009316D9" w:rsidRDefault="009316D9" w:rsidP="00931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16D9">
        <w:rPr>
          <w:u w:val="single"/>
        </w:rPr>
        <w:tab/>
        <w:t>Date</w:t>
      </w:r>
      <w:r w:rsidRPr="009316D9">
        <w:rPr>
          <w:u w:val="single"/>
        </w:rPr>
        <w:tab/>
        <w:t>Body</w:t>
      </w:r>
      <w:r w:rsidRPr="009316D9">
        <w:rPr>
          <w:u w:val="single"/>
        </w:rPr>
        <w:tab/>
        <w:t>Action Description with journal page number</w:t>
      </w:r>
      <w:r w:rsidRPr="009316D9">
        <w:rPr>
          <w:u w:val="single"/>
        </w:rPr>
        <w:tab/>
      </w:r>
    </w:p>
    <w:p w:rsidR="00012B0D" w:rsidRDefault="00012B0D" w:rsidP="00012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F752CA">
        <w:t xml:space="preserve">Introduced and adopted </w:t>
      </w:r>
      <w:hyperlink r:id="rId7" w:history="1">
        <w:r w:rsidRPr="007B3FB0">
          <w:rPr>
            <w:rStyle w:val="Hyperlink"/>
          </w:rPr>
          <w:t>SJ</w:t>
        </w:r>
      </w:hyperlink>
      <w:r>
        <w:noBreakHyphen/>
      </w:r>
      <w:r w:rsidRPr="00F752CA">
        <w:t>5</w:t>
      </w:r>
    </w:p>
    <w:p w:rsidR="00012B0D" w:rsidRDefault="00012B0D" w:rsidP="00012B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6D9" w:rsidRPr="009316D9" w:rsidRDefault="009316D9" w:rsidP="00931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16D9" w:rsidRDefault="009316D9" w:rsidP="009316D9">
      <w:r w:rsidRPr="009316D9">
        <w:rPr>
          <w:b/>
        </w:rPr>
        <w:t>VERSIONS OF THIS BILL</w:t>
      </w:r>
    </w:p>
    <w:p w:rsidR="009316D9" w:rsidRDefault="009316D9" w:rsidP="009316D9"/>
    <w:p w:rsidR="009316D9" w:rsidRDefault="00A20C01" w:rsidP="009316D9">
      <w:hyperlink r:id="rId8" w:history="1">
        <w:r w:rsidR="009316D9">
          <w:rPr>
            <w:rStyle w:val="Hyperlink"/>
          </w:rPr>
          <w:t>6/3/2010</w:t>
        </w:r>
      </w:hyperlink>
    </w:p>
    <w:p w:rsidR="009316D9" w:rsidRDefault="009316D9" w:rsidP="009316D9"/>
    <w:p w:rsidR="009316D9" w:rsidRDefault="009316D9" w:rsidP="009316D9">
      <w:pPr>
        <w:sectPr w:rsidR="009316D9" w:rsidSect="009316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4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0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76E7">
        <w:t xml:space="preserve">EXPRESS THE PROFOUND SORROW OF THE MEMBERS OF THE SOUTH CAROLINA </w:t>
      </w:r>
      <w:r w:rsidR="001B7D4C">
        <w:t>SENATE UPO</w:t>
      </w:r>
      <w:r w:rsidR="002F76E7">
        <w:t xml:space="preserve">N THE PASSING OF </w:t>
      </w:r>
      <w:r w:rsidR="00BE41C1">
        <w:t>JAMES WILDON RUTLAND</w:t>
      </w:r>
      <w:r w:rsidR="002F76E7">
        <w:t xml:space="preserve"> OF </w:t>
      </w:r>
      <w:r w:rsidR="00BE41C1">
        <w:t>LEXINGTON</w:t>
      </w:r>
      <w:r w:rsidR="002F76E7">
        <w:t xml:space="preserve"> AND TO EXTEND THE DEEPEST SYMPATHY TO HIS FAMILY AND MANY FRIENDS.</w:t>
      </w:r>
    </w:p>
    <w:p w:rsidR="00B064E6" w:rsidRDefault="00B064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7D4C" w:rsidRDefault="00B064E6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7D4C">
        <w:t xml:space="preserve">the members of the South Carolina Senate were deeply saddened to learn of the death of </w:t>
      </w:r>
      <w:r w:rsidR="00BE41C1">
        <w:t>James Wildon Rutland of Lexington</w:t>
      </w:r>
      <w:r w:rsidR="001B7D4C">
        <w:t xml:space="preserve"> on April </w:t>
      </w:r>
      <w:r w:rsidR="00BE41C1">
        <w:t>15</w:t>
      </w:r>
      <w:r w:rsidR="001B7D4C">
        <w:t>, 2010; and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known affectionately as “</w:t>
      </w:r>
      <w:r w:rsidR="002A48FD">
        <w:t>Mr. Red</w:t>
      </w:r>
      <w:r>
        <w:t xml:space="preserve">” to friends, </w:t>
      </w:r>
      <w:r w:rsidR="002A48FD">
        <w:t>James Wildon Rutland</w:t>
      </w:r>
      <w:r>
        <w:t xml:space="preserve"> was born </w:t>
      </w:r>
      <w:r w:rsidR="00155375">
        <w:t>on April 19, 19</w:t>
      </w:r>
      <w:r w:rsidR="00EC49A5">
        <w:t>2</w:t>
      </w:r>
      <w:r w:rsidR="00155375">
        <w:t xml:space="preserve">5, the second of seven children, </w:t>
      </w:r>
      <w:r>
        <w:t>to</w:t>
      </w:r>
      <w:r w:rsidRPr="00495A0F">
        <w:rPr>
          <w:color w:val="000000" w:themeColor="text1"/>
          <w:u w:color="000000" w:themeColor="text1"/>
        </w:rPr>
        <w:t xml:space="preserve"> the late </w:t>
      </w:r>
      <w:r w:rsidR="00155375">
        <w:rPr>
          <w:color w:val="000000" w:themeColor="text1"/>
          <w:u w:color="000000" w:themeColor="text1"/>
        </w:rPr>
        <w:t xml:space="preserve">Clarence Alvin Rutland </w:t>
      </w:r>
      <w:r>
        <w:rPr>
          <w:color w:val="000000" w:themeColor="text1"/>
          <w:u w:color="000000" w:themeColor="text1"/>
        </w:rPr>
        <w:t xml:space="preserve">and </w:t>
      </w:r>
      <w:r w:rsidR="00155375">
        <w:rPr>
          <w:color w:val="000000" w:themeColor="text1"/>
          <w:u w:color="000000" w:themeColor="text1"/>
        </w:rPr>
        <w:t xml:space="preserve">Lessie Williamson Rutland of </w:t>
      </w:r>
      <w:r w:rsidR="00155375">
        <w:t>Lexington County</w:t>
      </w:r>
      <w:r>
        <w:rPr>
          <w:color w:val="000000" w:themeColor="text1"/>
          <w:u w:color="000000" w:themeColor="text1"/>
        </w:rPr>
        <w:t>; and</w:t>
      </w:r>
    </w:p>
    <w:p w:rsidR="00155375" w:rsidRDefault="00155375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E9C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F7BC7">
        <w:rPr>
          <w:color w:val="000000" w:themeColor="text1"/>
          <w:u w:color="000000" w:themeColor="text1"/>
        </w:rPr>
        <w:t xml:space="preserve">fter graduating from Swansea High School and becoming manager of an Edens Food Store at the age of </w:t>
      </w:r>
      <w:r>
        <w:rPr>
          <w:color w:val="000000" w:themeColor="text1"/>
          <w:u w:color="000000" w:themeColor="text1"/>
        </w:rPr>
        <w:t>sixteen</w:t>
      </w:r>
      <w:r w:rsidRPr="00DF7BC7">
        <w:rPr>
          <w:color w:val="000000" w:themeColor="text1"/>
          <w:u w:color="000000" w:themeColor="text1"/>
        </w:rPr>
        <w:t xml:space="preserve">, </w:t>
      </w:r>
      <w:r w:rsidR="00113E9C">
        <w:rPr>
          <w:color w:val="000000" w:themeColor="text1"/>
          <w:u w:color="000000" w:themeColor="text1"/>
        </w:rPr>
        <w:t xml:space="preserve">young </w:t>
      </w:r>
      <w:r w:rsidRPr="00DF7BC7">
        <w:rPr>
          <w:color w:val="000000" w:themeColor="text1"/>
          <w:u w:color="000000" w:themeColor="text1"/>
        </w:rPr>
        <w:t>James joined the Navy and served during World War II</w:t>
      </w:r>
      <w:r w:rsidR="00113E9C">
        <w:rPr>
          <w:color w:val="000000" w:themeColor="text1"/>
          <w:u w:color="000000" w:themeColor="text1"/>
        </w:rPr>
        <w:t>; and</w:t>
      </w:r>
    </w:p>
    <w:p w:rsidR="00155375" w:rsidRPr="00DF7BC7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6BD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155375" w:rsidRPr="00DF7BC7">
        <w:rPr>
          <w:color w:val="000000" w:themeColor="text1"/>
          <w:u w:color="000000" w:themeColor="text1"/>
        </w:rPr>
        <w:t>ith his beloved wife, Marah Black Rutland, he owned and operated the Red Star Grocery in Columbia</w:t>
      </w:r>
      <w:r w:rsidR="00DE7F11" w:rsidRPr="00DE7F11">
        <w:rPr>
          <w:color w:val="000000" w:themeColor="text1"/>
          <w:u w:color="000000" w:themeColor="text1"/>
        </w:rPr>
        <w:t>’</w:t>
      </w:r>
      <w:r w:rsidR="00155375" w:rsidRPr="00DF7BC7">
        <w:rPr>
          <w:color w:val="000000" w:themeColor="text1"/>
          <w:u w:color="000000" w:themeColor="text1"/>
        </w:rPr>
        <w:t xml:space="preserve">s Ward One for </w:t>
      </w:r>
      <w:r>
        <w:rPr>
          <w:color w:val="000000" w:themeColor="text1"/>
          <w:u w:color="000000" w:themeColor="text1"/>
        </w:rPr>
        <w:t>thirty</w:t>
      </w:r>
      <w:r w:rsidR="00DE7F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155375" w:rsidRPr="00DF7BC7">
        <w:rPr>
          <w:color w:val="000000" w:themeColor="text1"/>
          <w:u w:color="000000" w:themeColor="text1"/>
        </w:rPr>
        <w:t xml:space="preserve"> years. For many of his c</w:t>
      </w:r>
      <w:r>
        <w:rPr>
          <w:color w:val="000000" w:themeColor="text1"/>
          <w:u w:color="000000" w:themeColor="text1"/>
        </w:rPr>
        <w:t>ustomers,</w:t>
      </w:r>
      <w:r w:rsidR="00155375" w:rsidRPr="00DF7BC7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functioned as not only grocer but also </w:t>
      </w:r>
      <w:r w:rsidR="00155375" w:rsidRPr="00DF7BC7">
        <w:rPr>
          <w:color w:val="000000" w:themeColor="text1"/>
          <w:u w:color="000000" w:themeColor="text1"/>
        </w:rPr>
        <w:t>advisor, social</w:t>
      </w:r>
      <w:r w:rsidR="00DE7F11">
        <w:rPr>
          <w:color w:val="000000" w:themeColor="text1"/>
          <w:u w:color="000000" w:themeColor="text1"/>
        </w:rPr>
        <w:noBreakHyphen/>
      </w:r>
      <w:r w:rsidR="00155375" w:rsidRPr="00DF7BC7">
        <w:rPr>
          <w:color w:val="000000" w:themeColor="text1"/>
          <w:u w:color="000000" w:themeColor="text1"/>
        </w:rPr>
        <w:t>services director, banker, tax preparer, interpreter of important papers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and wedding conductor</w:t>
      </w:r>
      <w:r>
        <w:rPr>
          <w:color w:val="000000" w:themeColor="text1"/>
          <w:u w:color="000000" w:themeColor="text1"/>
        </w:rPr>
        <w:t>; and</w:t>
      </w:r>
    </w:p>
    <w:p w:rsidR="00F006BD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006BD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62BE">
        <w:rPr>
          <w:color w:val="000000" w:themeColor="text1"/>
          <w:u w:color="000000" w:themeColor="text1"/>
        </w:rPr>
        <w:t>James Rutland</w:t>
      </w:r>
      <w:r w:rsidR="00155375" w:rsidRPr="00DF7BC7">
        <w:rPr>
          <w:color w:val="000000" w:themeColor="text1"/>
          <w:u w:color="000000" w:themeColor="text1"/>
        </w:rPr>
        <w:t xml:space="preserve"> was a member of Brookland United Methodist Church</w:t>
      </w:r>
      <w:r w:rsidR="006362BE">
        <w:rPr>
          <w:color w:val="000000" w:themeColor="text1"/>
          <w:u w:color="000000" w:themeColor="text1"/>
        </w:rPr>
        <w:t xml:space="preserve"> in </w:t>
      </w:r>
      <w:r w:rsidR="00155375" w:rsidRPr="00DF7BC7">
        <w:rPr>
          <w:color w:val="000000" w:themeColor="text1"/>
          <w:u w:color="000000" w:themeColor="text1"/>
        </w:rPr>
        <w:t xml:space="preserve">West Columbia for </w:t>
      </w:r>
      <w:r w:rsidR="006362BE">
        <w:rPr>
          <w:color w:val="000000" w:themeColor="text1"/>
          <w:u w:color="000000" w:themeColor="text1"/>
        </w:rPr>
        <w:t>more than</w:t>
      </w:r>
      <w:r w:rsidR="00155375" w:rsidRPr="00DF7BC7">
        <w:rPr>
          <w:color w:val="000000" w:themeColor="text1"/>
          <w:u w:color="000000" w:themeColor="text1"/>
        </w:rPr>
        <w:t xml:space="preserve"> </w:t>
      </w:r>
      <w:r w:rsidR="006362BE">
        <w:rPr>
          <w:color w:val="000000" w:themeColor="text1"/>
          <w:u w:color="000000" w:themeColor="text1"/>
        </w:rPr>
        <w:t>fifty</w:t>
      </w:r>
      <w:r w:rsidR="00155375" w:rsidRPr="00DF7BC7">
        <w:rPr>
          <w:color w:val="000000" w:themeColor="text1"/>
          <w:u w:color="000000" w:themeColor="text1"/>
        </w:rPr>
        <w:t xml:space="preserve"> years. </w:t>
      </w:r>
      <w:r w:rsidR="006362BE">
        <w:rPr>
          <w:color w:val="000000" w:themeColor="text1"/>
          <w:u w:color="000000" w:themeColor="text1"/>
        </w:rPr>
        <w:t>Kn</w:t>
      </w:r>
      <w:r w:rsidR="00155375" w:rsidRPr="00DF7BC7">
        <w:rPr>
          <w:color w:val="000000" w:themeColor="text1"/>
          <w:u w:color="000000" w:themeColor="text1"/>
        </w:rPr>
        <w:t>own in later years for his gifts of homemade sweet potato pies, pecan pies and muffins, and his organic tomatoes grown in bales of hay</w:t>
      </w:r>
      <w:r w:rsidR="006362BE">
        <w:rPr>
          <w:color w:val="000000" w:themeColor="text1"/>
          <w:u w:color="000000" w:themeColor="text1"/>
        </w:rPr>
        <w:t>, h</w:t>
      </w:r>
      <w:r w:rsidR="00155375" w:rsidRPr="00DF7BC7">
        <w:rPr>
          <w:color w:val="000000" w:themeColor="text1"/>
          <w:u w:color="000000" w:themeColor="text1"/>
        </w:rPr>
        <w:t>e worked long hours at his “semiretirement” position as receiver at 14 Carrot Whole Foods in Lexington</w:t>
      </w:r>
      <w:r w:rsidR="00FD5B99">
        <w:rPr>
          <w:color w:val="000000" w:themeColor="text1"/>
          <w:u w:color="000000" w:themeColor="text1"/>
        </w:rPr>
        <w:t>; and</w:t>
      </w:r>
    </w:p>
    <w:p w:rsidR="00FD5B99" w:rsidRDefault="00FD5B99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D5B99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75" w:rsidRPr="00DF7BC7">
        <w:rPr>
          <w:color w:val="000000" w:themeColor="text1"/>
          <w:u w:color="000000" w:themeColor="text1"/>
        </w:rPr>
        <w:t>Mr. Red served as counselor and confidant</w:t>
      </w:r>
      <w:r w:rsidR="00A3016F">
        <w:rPr>
          <w:color w:val="000000" w:themeColor="text1"/>
          <w:u w:color="000000" w:themeColor="text1"/>
        </w:rPr>
        <w:t xml:space="preserve"> </w:t>
      </w:r>
      <w:r w:rsidR="00155375" w:rsidRPr="00DF7BC7">
        <w:rPr>
          <w:color w:val="000000" w:themeColor="text1"/>
          <w:u w:color="000000" w:themeColor="text1"/>
        </w:rPr>
        <w:t>for three generations of his friends and relatives. A self</w:t>
      </w:r>
      <w:r w:rsidR="00DE7F11">
        <w:rPr>
          <w:color w:val="000000" w:themeColor="text1"/>
          <w:u w:color="000000" w:themeColor="text1"/>
        </w:rPr>
        <w:noBreakHyphen/>
      </w:r>
      <w:r w:rsidR="00155375" w:rsidRPr="00DF7BC7">
        <w:rPr>
          <w:color w:val="000000" w:themeColor="text1"/>
          <w:u w:color="000000" w:themeColor="text1"/>
        </w:rPr>
        <w:t>professed workaholic, he was never too busy to lend an ear, a hand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or a joke. His understanding of right living was firm</w:t>
      </w:r>
      <w:r>
        <w:rPr>
          <w:color w:val="000000" w:themeColor="text1"/>
          <w:u w:color="000000" w:themeColor="text1"/>
        </w:rPr>
        <w:t>,</w:t>
      </w:r>
      <w:r w:rsidR="00155375" w:rsidRPr="00DF7BC7">
        <w:rPr>
          <w:color w:val="000000" w:themeColor="text1"/>
          <w:u w:color="000000" w:themeColor="text1"/>
        </w:rPr>
        <w:t xml:space="preserve"> and his acceptance of others made him every day a contributor to the Kingdom of God</w:t>
      </w:r>
      <w:r>
        <w:rPr>
          <w:color w:val="000000" w:themeColor="text1"/>
          <w:u w:color="000000" w:themeColor="text1"/>
        </w:rPr>
        <w:t>; and</w:t>
      </w:r>
    </w:p>
    <w:p w:rsidR="00155375" w:rsidRPr="00DF7BC7" w:rsidRDefault="00155375" w:rsidP="0015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B99" w:rsidRDefault="00FD5B99" w:rsidP="00FD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predeceased by his wife, he leaves to cherish his memory </w:t>
      </w:r>
      <w:r w:rsidR="00155375" w:rsidRPr="00DF7BC7">
        <w:rPr>
          <w:color w:val="000000" w:themeColor="text1"/>
          <w:u w:color="000000" w:themeColor="text1"/>
        </w:rPr>
        <w:t xml:space="preserve">daughters Linda Mote </w:t>
      </w:r>
      <w:r>
        <w:rPr>
          <w:color w:val="000000" w:themeColor="text1"/>
          <w:u w:color="000000" w:themeColor="text1"/>
        </w:rPr>
        <w:t>and D</w:t>
      </w:r>
      <w:r w:rsidR="00155375" w:rsidRPr="00DF7BC7">
        <w:rPr>
          <w:color w:val="000000" w:themeColor="text1"/>
          <w:u w:color="000000" w:themeColor="text1"/>
        </w:rPr>
        <w:t>r. Marah Rutland</w:t>
      </w:r>
      <w:r>
        <w:rPr>
          <w:color w:val="000000" w:themeColor="text1"/>
          <w:u w:color="000000" w:themeColor="text1"/>
        </w:rPr>
        <w:t xml:space="preserve">; </w:t>
      </w:r>
      <w:r w:rsidR="00155375" w:rsidRPr="00DF7BC7">
        <w:rPr>
          <w:color w:val="000000" w:themeColor="text1"/>
          <w:u w:color="000000" w:themeColor="text1"/>
        </w:rPr>
        <w:t>two grandchildren</w:t>
      </w:r>
      <w:r>
        <w:rPr>
          <w:color w:val="000000" w:themeColor="text1"/>
          <w:u w:color="000000" w:themeColor="text1"/>
        </w:rPr>
        <w:t>; a</w:t>
      </w:r>
      <w:r>
        <w:t>nd a host of other family members and friends. He will be greatly missed. Now, therefore,</w:t>
      </w:r>
    </w:p>
    <w:p w:rsidR="00FD5B99" w:rsidRDefault="00FD5B99" w:rsidP="00FD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000DBD">
        <w:t>James W</w:t>
      </w:r>
      <w:r w:rsidR="00DD5EFA">
        <w:t>i</w:t>
      </w:r>
      <w:r w:rsidR="00000DBD">
        <w:t>ldon Rutland of Lexington</w:t>
      </w:r>
      <w:r>
        <w:t xml:space="preserve"> and extend the deepest sympathy to his family and many friends.</w:t>
      </w: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D4C" w:rsidRDefault="001B7D4C" w:rsidP="001B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00DBD">
        <w:t xml:space="preserve">Linda Mote </w:t>
      </w:r>
      <w:r>
        <w:t>for the family.</w:t>
      </w:r>
    </w:p>
    <w:p w:rsidR="00B01DF9" w:rsidRDefault="00DE7F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DF9" w:rsidRDefault="00B01DF9" w:rsidP="009316D9">
      <w:pPr>
        <w:suppressAutoHyphens/>
      </w:pPr>
    </w:p>
    <w:sectPr w:rsidR="00B01DF9" w:rsidSect="009316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DBD" w:rsidRDefault="00000DBD" w:rsidP="009F0C77">
      <w:r>
        <w:separator/>
      </w:r>
    </w:p>
  </w:endnote>
  <w:endnote w:type="continuationSeparator" w:id="0">
    <w:p w:rsidR="00000DBD" w:rsidRDefault="00000D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D1089A-C8AF-496F-816C-66DBEBB3C0A0}"/>
    <w:embedBold r:id="rId2" w:fontKey="{65DF820C-F53D-4A38-9B1F-04B404DEC9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4B7B5D-FD08-4058-98E6-EDC17E4E5F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535769-A309-4E3F-916A-277819912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53FE7C-852B-4712-9466-2DEB55651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D9" w:rsidRPr="00B01DF9" w:rsidRDefault="009316D9" w:rsidP="00B01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[1505]</w:t>
    </w:r>
    <w:r>
      <w:tab/>
    </w:r>
    <w:r w:rsidR="00A20C01">
      <w:fldChar w:fldCharType="begin"/>
    </w:r>
    <w:r w:rsidR="00A20C01">
      <w:instrText xml:space="preserve"> PAGE  \* MERGEFORMAT </w:instrText>
    </w:r>
    <w:r w:rsidR="00A20C01">
      <w:fldChar w:fldCharType="separate"/>
    </w:r>
    <w:r w:rsidR="00A20C01">
      <w:rPr>
        <w:noProof/>
      </w:rPr>
      <w:t>1</w:t>
    </w:r>
    <w:r w:rsidR="00A20C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DBD" w:rsidRDefault="00000DBD" w:rsidP="009F0C77">
      <w:r>
        <w:separator/>
      </w:r>
    </w:p>
  </w:footnote>
  <w:footnote w:type="continuationSeparator" w:id="0">
    <w:p w:rsidR="00000DBD" w:rsidRDefault="00000D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21HTC10"/>
    <w:docVar w:name="CoverBillType" w:val="r"/>
    <w:docVar w:name="docpath" w:val="L:\Council\bills\RM\1321HTC10.DOCX"/>
    <w:docVar w:name="dvBillNumber" w:val="15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075B"/>
    <w:rsid w:val="00000DBD"/>
    <w:rsid w:val="00012B0D"/>
    <w:rsid w:val="00026C9A"/>
    <w:rsid w:val="000965A1"/>
    <w:rsid w:val="000E1785"/>
    <w:rsid w:val="001023A4"/>
    <w:rsid w:val="0010776B"/>
    <w:rsid w:val="00113E9C"/>
    <w:rsid w:val="00133E66"/>
    <w:rsid w:val="00134ACF"/>
    <w:rsid w:val="00144E15"/>
    <w:rsid w:val="00155375"/>
    <w:rsid w:val="00170CDF"/>
    <w:rsid w:val="001A4A62"/>
    <w:rsid w:val="001A681E"/>
    <w:rsid w:val="001B7D4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8FD"/>
    <w:rsid w:val="002F76E7"/>
    <w:rsid w:val="00325348"/>
    <w:rsid w:val="00347E07"/>
    <w:rsid w:val="00370D9E"/>
    <w:rsid w:val="00393688"/>
    <w:rsid w:val="003B688D"/>
    <w:rsid w:val="003D411E"/>
    <w:rsid w:val="003E3C1E"/>
    <w:rsid w:val="003E6148"/>
    <w:rsid w:val="00400EAA"/>
    <w:rsid w:val="0041760A"/>
    <w:rsid w:val="004462E1"/>
    <w:rsid w:val="004809EE"/>
    <w:rsid w:val="00490B03"/>
    <w:rsid w:val="00511EE9"/>
    <w:rsid w:val="00521E00"/>
    <w:rsid w:val="00577C6C"/>
    <w:rsid w:val="0058501B"/>
    <w:rsid w:val="005963B7"/>
    <w:rsid w:val="005D1343"/>
    <w:rsid w:val="006215AA"/>
    <w:rsid w:val="006340D9"/>
    <w:rsid w:val="006362BE"/>
    <w:rsid w:val="00643B8E"/>
    <w:rsid w:val="00655FF0"/>
    <w:rsid w:val="00665EBC"/>
    <w:rsid w:val="00672858"/>
    <w:rsid w:val="0069470D"/>
    <w:rsid w:val="006A476C"/>
    <w:rsid w:val="006C6A93"/>
    <w:rsid w:val="006E02F9"/>
    <w:rsid w:val="006E075B"/>
    <w:rsid w:val="006F3C26"/>
    <w:rsid w:val="00715715"/>
    <w:rsid w:val="00753C04"/>
    <w:rsid w:val="00756946"/>
    <w:rsid w:val="00757F80"/>
    <w:rsid w:val="00771EEC"/>
    <w:rsid w:val="00772089"/>
    <w:rsid w:val="00786819"/>
    <w:rsid w:val="007A325A"/>
    <w:rsid w:val="007B3FB0"/>
    <w:rsid w:val="007F1523"/>
    <w:rsid w:val="007F509E"/>
    <w:rsid w:val="007F5799"/>
    <w:rsid w:val="007F6947"/>
    <w:rsid w:val="00827D34"/>
    <w:rsid w:val="00872729"/>
    <w:rsid w:val="008F4429"/>
    <w:rsid w:val="009316D9"/>
    <w:rsid w:val="009352BB"/>
    <w:rsid w:val="00967F70"/>
    <w:rsid w:val="00990668"/>
    <w:rsid w:val="009F0C77"/>
    <w:rsid w:val="009F4DD1"/>
    <w:rsid w:val="00A20C01"/>
    <w:rsid w:val="00A2317C"/>
    <w:rsid w:val="00A3016F"/>
    <w:rsid w:val="00A64E80"/>
    <w:rsid w:val="00A71DBE"/>
    <w:rsid w:val="00A741D9"/>
    <w:rsid w:val="00A9741D"/>
    <w:rsid w:val="00AC6D03"/>
    <w:rsid w:val="00AD4B17"/>
    <w:rsid w:val="00AD5339"/>
    <w:rsid w:val="00B01DF9"/>
    <w:rsid w:val="00B064E6"/>
    <w:rsid w:val="00B26FA6"/>
    <w:rsid w:val="00B741CB"/>
    <w:rsid w:val="00B934F3"/>
    <w:rsid w:val="00BB6347"/>
    <w:rsid w:val="00BD2134"/>
    <w:rsid w:val="00BE41C1"/>
    <w:rsid w:val="00C038D8"/>
    <w:rsid w:val="00C045DD"/>
    <w:rsid w:val="00C1259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5EFA"/>
    <w:rsid w:val="00DE68F0"/>
    <w:rsid w:val="00DE7F11"/>
    <w:rsid w:val="00DF3845"/>
    <w:rsid w:val="00DF7E17"/>
    <w:rsid w:val="00EB00A2"/>
    <w:rsid w:val="00EB1BF3"/>
    <w:rsid w:val="00EC49A5"/>
    <w:rsid w:val="00EF3EEE"/>
    <w:rsid w:val="00F006BD"/>
    <w:rsid w:val="00F149A7"/>
    <w:rsid w:val="00F50BAF"/>
    <w:rsid w:val="00F52C10"/>
    <w:rsid w:val="00F57512"/>
    <w:rsid w:val="00F81FFD"/>
    <w:rsid w:val="00F85228"/>
    <w:rsid w:val="00FA39DC"/>
    <w:rsid w:val="00FB6773"/>
    <w:rsid w:val="00FD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01A2D6-A516-481D-BEB5-2FC170FD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16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05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4F01A-79D2-4D59-912C-C66AD206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462</Words>
  <Characters>2360</Characters>
  <Application>Microsoft Office Word</Application>
  <DocSecurity>0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1505: James Eildon Rutland - South Carolina Legislature Online</dc:title>
  <dc:subject/>
  <dc:creator>rosannemcdowell</dc:creator>
  <cp:keywords/>
  <dc:description/>
  <cp:lastModifiedBy>N Cumfer</cp:lastModifiedBy>
  <cp:revision>7</cp:revision>
  <cp:lastPrinted>2010-06-03T12:45:00Z</cp:lastPrinted>
  <dcterms:created xsi:type="dcterms:W3CDTF">2010-06-03T14:33:00Z</dcterms:created>
  <dcterms:modified xsi:type="dcterms:W3CDTF">2014-11-24T15:18:00Z</dcterms:modified>
</cp:coreProperties>
</file>