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1AB" w:rsidRDefault="00D721AB" w:rsidP="00D721AB">
      <w:pPr>
        <w:widowControl w:val="0"/>
        <w:jc w:val="center"/>
      </w:pPr>
      <w:bookmarkStart w:id="0" w:name="_GoBack"/>
      <w:bookmarkEnd w:id="0"/>
      <w:r w:rsidRPr="00D721AB">
        <w:rPr>
          <w:b/>
        </w:rPr>
        <w:t>South Carolina General Assembly</w:t>
      </w:r>
    </w:p>
    <w:p w:rsidR="00D721AB" w:rsidRDefault="00D721AB" w:rsidP="00D721AB">
      <w:pPr>
        <w:widowControl w:val="0"/>
        <w:jc w:val="center"/>
      </w:pPr>
      <w:r>
        <w:t>118th Session, 2009-2010</w:t>
      </w:r>
    </w:p>
    <w:p w:rsidR="00D721AB" w:rsidRDefault="00D721AB" w:rsidP="00D721AB">
      <w:pPr>
        <w:widowControl w:val="0"/>
        <w:jc w:val="left"/>
      </w:pPr>
    </w:p>
    <w:p w:rsidR="00D721AB" w:rsidRDefault="00D721AB" w:rsidP="00D721AB">
      <w:pPr>
        <w:widowControl w:val="0"/>
        <w:jc w:val="left"/>
        <w:rPr>
          <w:b/>
        </w:rPr>
      </w:pPr>
      <w:r w:rsidRPr="00D721AB">
        <w:rPr>
          <w:b/>
        </w:rPr>
        <w:t>S.</w:t>
      </w:r>
      <w:r>
        <w:rPr>
          <w:b/>
        </w:rPr>
        <w:t xml:space="preserve"> </w:t>
      </w:r>
      <w:r w:rsidRPr="00D721AB">
        <w:rPr>
          <w:b/>
        </w:rPr>
        <w:t>1515</w:t>
      </w:r>
    </w:p>
    <w:p w:rsidR="00D721AB" w:rsidRDefault="00D721AB" w:rsidP="00D721AB">
      <w:pPr>
        <w:widowControl w:val="0"/>
        <w:jc w:val="left"/>
        <w:rPr>
          <w:b/>
        </w:rPr>
      </w:pPr>
    </w:p>
    <w:p w:rsidR="00D721AB" w:rsidRDefault="00D721AB" w:rsidP="00D721AB">
      <w:pPr>
        <w:widowControl w:val="0"/>
        <w:jc w:val="left"/>
      </w:pPr>
      <w:r w:rsidRPr="00D721AB">
        <w:rPr>
          <w:b/>
        </w:rPr>
        <w:t>STATUS INFORMATION</w:t>
      </w:r>
    </w:p>
    <w:p w:rsidR="00D721AB" w:rsidRDefault="00D721AB" w:rsidP="00D721AB">
      <w:pPr>
        <w:widowControl w:val="0"/>
        <w:jc w:val="left"/>
      </w:pPr>
    </w:p>
    <w:p w:rsidR="00D721AB" w:rsidRDefault="00D721AB" w:rsidP="00D721AB">
      <w:pPr>
        <w:widowControl w:val="0"/>
        <w:jc w:val="left"/>
      </w:pPr>
      <w:r>
        <w:t>Senate Resolution</w:t>
      </w:r>
    </w:p>
    <w:p w:rsidR="00D721AB" w:rsidRDefault="00D721AB" w:rsidP="00D721AB">
      <w:pPr>
        <w:widowControl w:val="0"/>
        <w:jc w:val="left"/>
      </w:pPr>
      <w:r>
        <w:t>Sponsors: Senator Elliott</w:t>
      </w:r>
    </w:p>
    <w:p w:rsidR="00D721AB" w:rsidRDefault="00D721AB" w:rsidP="00D721AB">
      <w:pPr>
        <w:widowControl w:val="0"/>
        <w:jc w:val="left"/>
      </w:pPr>
      <w:r>
        <w:t>Document Path: l:\council\bills\gm\24587ac10.docx</w:t>
      </w:r>
    </w:p>
    <w:p w:rsidR="00D721AB" w:rsidRDefault="00D721AB" w:rsidP="00D721AB">
      <w:pPr>
        <w:widowControl w:val="0"/>
        <w:jc w:val="left"/>
      </w:pPr>
    </w:p>
    <w:p w:rsidR="00D721AB" w:rsidRDefault="00D721AB" w:rsidP="00D721AB">
      <w:pPr>
        <w:widowControl w:val="0"/>
        <w:jc w:val="left"/>
      </w:pPr>
      <w:r>
        <w:t>Introduced in the Senate on June 15, 2010</w:t>
      </w:r>
    </w:p>
    <w:p w:rsidR="00D721AB" w:rsidRDefault="00D721AB" w:rsidP="00D721AB">
      <w:pPr>
        <w:widowControl w:val="0"/>
        <w:jc w:val="left"/>
      </w:pPr>
      <w:r>
        <w:t>Adopted by the Senate on June 15, 2010</w:t>
      </w:r>
    </w:p>
    <w:p w:rsidR="00D721AB" w:rsidRDefault="00D721AB" w:rsidP="00D721AB">
      <w:pPr>
        <w:widowControl w:val="0"/>
        <w:jc w:val="left"/>
      </w:pPr>
    </w:p>
    <w:p w:rsidR="00D721AB" w:rsidRDefault="00D721AB" w:rsidP="00D721AB">
      <w:pPr>
        <w:widowControl w:val="0"/>
        <w:jc w:val="left"/>
      </w:pPr>
      <w:r>
        <w:t xml:space="preserve">Summary: </w:t>
      </w:r>
      <w:r w:rsidR="005600E2">
        <w:t>David Edward Stoudenmire, Jr.</w:t>
      </w:r>
    </w:p>
    <w:p w:rsidR="00D721AB" w:rsidRDefault="00D721AB" w:rsidP="00D721AB">
      <w:pPr>
        <w:widowControl w:val="0"/>
        <w:jc w:val="left"/>
      </w:pPr>
    </w:p>
    <w:p w:rsidR="00D721AB" w:rsidRDefault="00D721AB" w:rsidP="00D721AB">
      <w:pPr>
        <w:widowControl w:val="0"/>
        <w:jc w:val="left"/>
      </w:pPr>
    </w:p>
    <w:p w:rsidR="00D721AB" w:rsidRDefault="00D721AB" w:rsidP="00D721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21AB">
        <w:rPr>
          <w:b/>
        </w:rPr>
        <w:t>HISTORY OF LEGISLATIVE ACTIONS</w:t>
      </w:r>
    </w:p>
    <w:p w:rsidR="00D721AB" w:rsidRDefault="00D721AB" w:rsidP="00D721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721AB" w:rsidRPr="00D721AB" w:rsidRDefault="00D721AB" w:rsidP="00D721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21AB">
        <w:rPr>
          <w:u w:val="single"/>
        </w:rPr>
        <w:tab/>
        <w:t>Date</w:t>
      </w:r>
      <w:r w:rsidRPr="00D721AB">
        <w:rPr>
          <w:u w:val="single"/>
        </w:rPr>
        <w:tab/>
        <w:t>Body</w:t>
      </w:r>
      <w:r w:rsidRPr="00D721AB">
        <w:rPr>
          <w:u w:val="single"/>
        </w:rPr>
        <w:tab/>
        <w:t>Action Description with journal page number</w:t>
      </w:r>
      <w:r w:rsidRPr="00D721AB">
        <w:rPr>
          <w:u w:val="single"/>
        </w:rPr>
        <w:tab/>
      </w:r>
    </w:p>
    <w:p w:rsidR="005851AD" w:rsidRDefault="005851AD" w:rsidP="005851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6/15/2010</w:t>
      </w:r>
      <w:r>
        <w:tab/>
        <w:t>Senate</w:t>
      </w:r>
      <w:r>
        <w:tab/>
      </w:r>
      <w:r w:rsidRPr="0030278B">
        <w:t xml:space="preserve">Introduced and adopted </w:t>
      </w:r>
      <w:hyperlink r:id="rId7" w:history="1">
        <w:r w:rsidRPr="00863D9C">
          <w:rPr>
            <w:rStyle w:val="Hyperlink"/>
          </w:rPr>
          <w:t>SJ</w:t>
        </w:r>
      </w:hyperlink>
      <w:r>
        <w:noBreakHyphen/>
      </w:r>
      <w:r w:rsidRPr="0030278B">
        <w:t>52</w:t>
      </w:r>
    </w:p>
    <w:p w:rsidR="005851AD" w:rsidRDefault="005851AD" w:rsidP="005851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21AB" w:rsidRPr="00D721AB" w:rsidRDefault="00D721AB" w:rsidP="00D721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21AB" w:rsidRDefault="00D721AB" w:rsidP="00D721AB">
      <w:r w:rsidRPr="00D721AB">
        <w:rPr>
          <w:b/>
        </w:rPr>
        <w:t>VERSIONS OF THIS BILL</w:t>
      </w:r>
    </w:p>
    <w:p w:rsidR="00D721AB" w:rsidRDefault="00D721AB" w:rsidP="00D721AB"/>
    <w:p w:rsidR="00D721AB" w:rsidRDefault="00733FD1" w:rsidP="00D721AB">
      <w:hyperlink r:id="rId8" w:history="1">
        <w:r w:rsidR="00D721AB">
          <w:rPr>
            <w:rStyle w:val="Hyperlink"/>
          </w:rPr>
          <w:t>6/15/2010</w:t>
        </w:r>
      </w:hyperlink>
    </w:p>
    <w:p w:rsidR="00D721AB" w:rsidRDefault="00D721AB" w:rsidP="00D721AB"/>
    <w:p w:rsidR="00D721AB" w:rsidRDefault="00D721AB" w:rsidP="00D721AB">
      <w:pPr>
        <w:sectPr w:rsidR="00D721AB" w:rsidSect="00D721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13E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07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DAVID EDWARD STOUDENMIRE, JR., OF HORRY COUNTY, AND TO HONOR HIM FOR ALMOST TWO DECADES OF SERVICE </w:t>
      </w:r>
      <w:r w:rsidR="0005452D">
        <w:t xml:space="preserve">AS </w:t>
      </w:r>
      <w:r>
        <w:t>MAYOR TO THE CITY OF LORIS.</w:t>
      </w:r>
    </w:p>
    <w:p w:rsidR="007513E0" w:rsidRDefault="007513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6DA1" w:rsidRDefault="00E46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Senate are pleased to pause in their deliberations to recognize the</w:t>
      </w:r>
      <w:r w:rsidR="0059607C">
        <w:t xml:space="preserve"> long and</w:t>
      </w:r>
      <w:r>
        <w:t xml:space="preserve"> dedicated</w:t>
      </w:r>
      <w:r w:rsidR="0059607C">
        <w:t xml:space="preserve"> </w:t>
      </w:r>
      <w:r>
        <w:t>service of David Edward Stoudenmire, Jr., to the Loris community and to our State; and</w:t>
      </w:r>
    </w:p>
    <w:p w:rsidR="00E46DA1" w:rsidRDefault="00E46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DA1" w:rsidRDefault="00E46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5452D">
        <w:t xml:space="preserve">a native son of the Palmetto State, </w:t>
      </w:r>
      <w:r>
        <w:t>David Stoudenmire earned a bachelor</w:t>
      </w:r>
      <w:r w:rsidR="00AB16F5" w:rsidRPr="00AB16F5">
        <w:t>’</w:t>
      </w:r>
      <w:r>
        <w:t>s</w:t>
      </w:r>
      <w:r w:rsidR="0059607C">
        <w:t xml:space="preserve"> degree</w:t>
      </w:r>
      <w:r>
        <w:t xml:space="preserve"> in plant science from Clemson University</w:t>
      </w:r>
      <w:r w:rsidR="0005452D">
        <w:t xml:space="preserve"> in 1980</w:t>
      </w:r>
      <w:r>
        <w:t xml:space="preserve"> and then a master</w:t>
      </w:r>
      <w:r w:rsidR="00AB16F5" w:rsidRPr="00AB16F5">
        <w:t>’</w:t>
      </w:r>
      <w:r>
        <w:t>s</w:t>
      </w:r>
      <w:r w:rsidR="0059607C">
        <w:t xml:space="preserve"> degree</w:t>
      </w:r>
      <w:r>
        <w:t xml:space="preserve"> in educational administration from the University of South Carolina in 1988; and</w:t>
      </w:r>
    </w:p>
    <w:p w:rsidR="00E46DA1" w:rsidRDefault="00E46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DA1" w:rsidRDefault="00E46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serves as the principal of The Academy for Technology and Academics in </w:t>
      </w:r>
      <w:r w:rsidR="00952BF1">
        <w:t>Conway, one of this year</w:t>
      </w:r>
      <w:r w:rsidR="00AB16F5" w:rsidRPr="00AB16F5">
        <w:t>’</w:t>
      </w:r>
      <w:r w:rsidR="00952BF1">
        <w:t>s recipients of the Palmetto General Performance Gold Award for Academic Achievement</w:t>
      </w:r>
      <w:r>
        <w:t>; and</w:t>
      </w:r>
    </w:p>
    <w:p w:rsidR="00E46DA1" w:rsidRDefault="00E46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DA1" w:rsidRDefault="00E46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52BF1">
        <w:t>the mission of the school is to provide an integrated, rigorous academic and career</w:t>
      </w:r>
      <w:r w:rsidR="00AB16F5">
        <w:noBreakHyphen/>
      </w:r>
      <w:r w:rsidR="00952BF1">
        <w:t>major instructional focus which will enable students to be self</w:t>
      </w:r>
      <w:r w:rsidR="00AB16F5">
        <w:noBreakHyphen/>
      </w:r>
      <w:r w:rsidR="00952BF1">
        <w:t>directed learners, to gain and refine employability skills, and to enter education and career pathways that allow them to participate as successful and contributing members of a global society; and</w:t>
      </w:r>
    </w:p>
    <w:p w:rsidR="00E46DA1" w:rsidRDefault="00E46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DA1" w:rsidRDefault="00E46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D6B59">
        <w:t>active in many civic and professional organizations, Principal Stoudenmire is a past president of the Loris Chamber of Commerce and was elected to serve as a member of the Loris City Council in 1987; and</w:t>
      </w:r>
    </w:p>
    <w:p w:rsidR="001D6B59" w:rsidRDefault="001D6B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B59" w:rsidRDefault="001D6B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in 1991, he was elected </w:t>
      </w:r>
      <w:r w:rsidR="0005452D">
        <w:t xml:space="preserve">to serve as the </w:t>
      </w:r>
      <w:r>
        <w:t xml:space="preserve">mayor </w:t>
      </w:r>
      <w:r w:rsidR="0005452D">
        <w:t xml:space="preserve">of Loris </w:t>
      </w:r>
      <w:r>
        <w:t>and has served since then, being reelected four times</w:t>
      </w:r>
      <w:r w:rsidR="0005452D">
        <w:t>,</w:t>
      </w:r>
      <w:r>
        <w:t xml:space="preserve"> and</w:t>
      </w:r>
      <w:r w:rsidR="0005452D">
        <w:t xml:space="preserve"> he</w:t>
      </w:r>
      <w:r>
        <w:t xml:space="preserve"> is a past member of the board of directors for the Municipal Association of South Carolina; and</w:t>
      </w:r>
    </w:p>
    <w:p w:rsidR="001D6B59" w:rsidRDefault="001D6B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B59" w:rsidRDefault="001D6B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an active member of </w:t>
      </w:r>
      <w:r w:rsidR="0005452D">
        <w:t xml:space="preserve">the </w:t>
      </w:r>
      <w:r>
        <w:t>Loris First United Methodist Church, he serves on numerous boards and commissions and is currently the chairman of the church</w:t>
      </w:r>
      <w:r w:rsidR="00AB16F5" w:rsidRPr="00AB16F5">
        <w:t>’</w:t>
      </w:r>
      <w:r>
        <w:t>s administrative board; and</w:t>
      </w:r>
    </w:p>
    <w:p w:rsidR="00E46DA1" w:rsidRDefault="00E46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E0" w:rsidRDefault="00E46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D6B59">
        <w:t xml:space="preserve">the members of the South Carolina Senate are grateful for the dedicated service that David Stoudenmire has given to the education of </w:t>
      </w:r>
      <w:r w:rsidR="0005452D">
        <w:t>y</w:t>
      </w:r>
      <w:r w:rsidR="001D6B59">
        <w:t>oung people in our fine State and for the</w:t>
      </w:r>
      <w:r w:rsidR="0005452D">
        <w:t xml:space="preserve"> years of able </w:t>
      </w:r>
      <w:r w:rsidR="001D6B59">
        <w:t>leadership he has provided to the</w:t>
      </w:r>
      <w:r w:rsidR="0005452D">
        <w:t xml:space="preserve"> citizens of Loris</w:t>
      </w:r>
      <w:r w:rsidR="007513E0">
        <w:t>.  Now, therefore,</w:t>
      </w:r>
    </w:p>
    <w:p w:rsidR="007513E0" w:rsidRDefault="007513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E0" w:rsidRDefault="007513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513E0" w:rsidRDefault="007513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E0" w:rsidRDefault="007513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60739">
        <w:t xml:space="preserve">the members of the South Carolina Senate, by this resolution, recognize David Edward Stoudenmire, Jr., of Horry County, and honor him for almost two decades of service </w:t>
      </w:r>
      <w:r w:rsidR="0005452D">
        <w:t>as mayor to the C</w:t>
      </w:r>
      <w:r w:rsidR="00160739">
        <w:t>ity of Loris</w:t>
      </w:r>
      <w:r>
        <w:t>.</w:t>
      </w:r>
    </w:p>
    <w:p w:rsidR="007513E0" w:rsidRDefault="007513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13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60739">
        <w:t>provid</w:t>
      </w:r>
      <w:r>
        <w:t xml:space="preserve">ed to </w:t>
      </w:r>
      <w:r w:rsidR="00160739">
        <w:t>David Edward Stoudenmire, Jr.</w:t>
      </w:r>
    </w:p>
    <w:p w:rsidR="001F3EB8" w:rsidRDefault="00AB16F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952BF1">
        <w:t>XX</w:t>
      </w:r>
      <w:r>
        <w:noBreakHyphen/>
      </w:r>
      <w:r>
        <w:noBreakHyphen/>
      </w:r>
      <w:r>
        <w:noBreakHyphen/>
      </w:r>
      <w:r>
        <w:noBreakHyphen/>
      </w:r>
    </w:p>
    <w:p w:rsidR="001F3EB8" w:rsidRDefault="001F3EB8" w:rsidP="00D721AB">
      <w:pPr>
        <w:suppressAutoHyphens/>
      </w:pPr>
    </w:p>
    <w:sectPr w:rsidR="001F3EB8" w:rsidSect="00D721A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52D" w:rsidRDefault="0005452D" w:rsidP="009F0C77">
      <w:r>
        <w:separator/>
      </w:r>
    </w:p>
  </w:endnote>
  <w:endnote w:type="continuationSeparator" w:id="0">
    <w:p w:rsidR="0005452D" w:rsidRDefault="000545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227247-94FA-46B3-B4A5-0ED326017372}"/>
    <w:embedBold r:id="rId2" w:fontKey="{624420ED-52BD-4191-AB88-59DFC662CA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DD293F-CAFC-4D15-8AAD-742A0F04FDF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A3FCD21-D29B-49F6-819A-89B6EBDF4A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33146E-0FF6-4461-9839-03AE15FBF8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1AB" w:rsidRPr="001F3EB8" w:rsidRDefault="00D721AB" w:rsidP="001F3E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[1515]</w:t>
    </w:r>
    <w:r>
      <w:tab/>
    </w:r>
    <w:r w:rsidR="00733FD1">
      <w:fldChar w:fldCharType="begin"/>
    </w:r>
    <w:r w:rsidR="00733FD1">
      <w:instrText xml:space="preserve"> PAGE  \* MERGEFORMAT </w:instrText>
    </w:r>
    <w:r w:rsidR="00733FD1">
      <w:fldChar w:fldCharType="separate"/>
    </w:r>
    <w:r w:rsidR="00733FD1">
      <w:rPr>
        <w:noProof/>
      </w:rPr>
      <w:t>1</w:t>
    </w:r>
    <w:r w:rsidR="00733FD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52D" w:rsidRDefault="0005452D" w:rsidP="009F0C77">
      <w:r>
        <w:separator/>
      </w:r>
    </w:p>
  </w:footnote>
  <w:footnote w:type="continuationSeparator" w:id="0">
    <w:p w:rsidR="0005452D" w:rsidRDefault="000545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587AC10"/>
    <w:docVar w:name="CoverBillType" w:val="r"/>
    <w:docVar w:name="docpath" w:val="L:\Council\bills\GM\24587AC10.DOCX"/>
    <w:docVar w:name="dvBillNumber" w:val="151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E39AE"/>
    <w:rsid w:val="00026C9A"/>
    <w:rsid w:val="0005452D"/>
    <w:rsid w:val="000965A1"/>
    <w:rsid w:val="000E1785"/>
    <w:rsid w:val="001023A4"/>
    <w:rsid w:val="0010776B"/>
    <w:rsid w:val="00133E66"/>
    <w:rsid w:val="00134ACF"/>
    <w:rsid w:val="00144E15"/>
    <w:rsid w:val="00160739"/>
    <w:rsid w:val="001A4A62"/>
    <w:rsid w:val="001A681E"/>
    <w:rsid w:val="001D08F2"/>
    <w:rsid w:val="001D6B59"/>
    <w:rsid w:val="001F3EB8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255C"/>
    <w:rsid w:val="00325348"/>
    <w:rsid w:val="00393688"/>
    <w:rsid w:val="003D411E"/>
    <w:rsid w:val="003E3C1E"/>
    <w:rsid w:val="003E6148"/>
    <w:rsid w:val="003F7FD4"/>
    <w:rsid w:val="00400EAA"/>
    <w:rsid w:val="0041760A"/>
    <w:rsid w:val="004809EE"/>
    <w:rsid w:val="004E39AE"/>
    <w:rsid w:val="00503B4F"/>
    <w:rsid w:val="00511EE9"/>
    <w:rsid w:val="00521E00"/>
    <w:rsid w:val="00557A5C"/>
    <w:rsid w:val="005600E2"/>
    <w:rsid w:val="0056472A"/>
    <w:rsid w:val="00577C6C"/>
    <w:rsid w:val="0058501B"/>
    <w:rsid w:val="005851AD"/>
    <w:rsid w:val="0059607C"/>
    <w:rsid w:val="006215AA"/>
    <w:rsid w:val="006340D9"/>
    <w:rsid w:val="00643B8E"/>
    <w:rsid w:val="00665EBC"/>
    <w:rsid w:val="0069470D"/>
    <w:rsid w:val="006A476C"/>
    <w:rsid w:val="006A7EDE"/>
    <w:rsid w:val="006C6A93"/>
    <w:rsid w:val="006E02F9"/>
    <w:rsid w:val="00733FD1"/>
    <w:rsid w:val="007513E0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63D9C"/>
    <w:rsid w:val="00872729"/>
    <w:rsid w:val="008F4429"/>
    <w:rsid w:val="009352BB"/>
    <w:rsid w:val="00952BF1"/>
    <w:rsid w:val="00990668"/>
    <w:rsid w:val="009A6566"/>
    <w:rsid w:val="009D32D4"/>
    <w:rsid w:val="009F0C77"/>
    <w:rsid w:val="009F4DD1"/>
    <w:rsid w:val="00A64E80"/>
    <w:rsid w:val="00A741D9"/>
    <w:rsid w:val="00A9741D"/>
    <w:rsid w:val="00AB16F5"/>
    <w:rsid w:val="00AD4B17"/>
    <w:rsid w:val="00B26FA6"/>
    <w:rsid w:val="00B741CB"/>
    <w:rsid w:val="00B934F3"/>
    <w:rsid w:val="00BB6347"/>
    <w:rsid w:val="00BD2134"/>
    <w:rsid w:val="00BF6EE3"/>
    <w:rsid w:val="00C038D8"/>
    <w:rsid w:val="00C045DD"/>
    <w:rsid w:val="00C1266C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21AB"/>
    <w:rsid w:val="00D95E2F"/>
    <w:rsid w:val="00D970A9"/>
    <w:rsid w:val="00DB3AC0"/>
    <w:rsid w:val="00DE68F0"/>
    <w:rsid w:val="00DF3845"/>
    <w:rsid w:val="00DF7E17"/>
    <w:rsid w:val="00E46DA1"/>
    <w:rsid w:val="00EA18FD"/>
    <w:rsid w:val="00EB00A2"/>
    <w:rsid w:val="00EB1BF3"/>
    <w:rsid w:val="00EF27B2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20DF885-4695-487A-87E8-C24ABAC7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customStyle="1" w:styleId="bodytextbold">
    <w:name w:val="bodytextbold"/>
    <w:basedOn w:val="DefaultParagraphFont"/>
    <w:rsid w:val="00952BF1"/>
  </w:style>
  <w:style w:type="paragraph" w:styleId="BalloonText">
    <w:name w:val="Balloon Text"/>
    <w:basedOn w:val="Normal"/>
    <w:link w:val="BalloonTextChar"/>
    <w:uiPriority w:val="99"/>
    <w:semiHidden/>
    <w:unhideWhenUsed/>
    <w:rsid w:val="000545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52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721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515_201006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6-1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8DF25-5AED-492A-90E8-2F42588EA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463</Words>
  <Characters>2413</Characters>
  <Application>Microsoft Office Word</Application>
  <DocSecurity>0</DocSecurity>
  <Lines>95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1515: David Edward Stoudenmire, Jr. - South Carolina Legislature Online</dc:title>
  <dc:subject/>
  <dc:creator>gailmoore</dc:creator>
  <cp:keywords/>
  <dc:description/>
  <cp:lastModifiedBy>N Cumfer</cp:lastModifiedBy>
  <cp:revision>7</cp:revision>
  <cp:lastPrinted>2010-06-15T14:46:00Z</cp:lastPrinted>
  <dcterms:created xsi:type="dcterms:W3CDTF">2010-06-15T17:11:00Z</dcterms:created>
  <dcterms:modified xsi:type="dcterms:W3CDTF">2014-11-24T15:18:00Z</dcterms:modified>
</cp:coreProperties>
</file>