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192" w:rsidRDefault="00DB6C9A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2F6192" w:rsidRDefault="00DB6C9A">
      <w:pPr>
        <w:widowControl w:val="0"/>
        <w:jc w:val="center"/>
      </w:pPr>
      <w:r>
        <w:t>118th Session, 2009-2010</w:t>
      </w:r>
    </w:p>
    <w:p w:rsidR="002F6192" w:rsidRDefault="002F6192">
      <w:pPr>
        <w:widowControl w:val="0"/>
        <w:jc w:val="left"/>
      </w:pPr>
    </w:p>
    <w:p w:rsidR="002F6192" w:rsidRDefault="00DB6C9A">
      <w:pPr>
        <w:widowControl w:val="0"/>
        <w:jc w:val="left"/>
        <w:rPr>
          <w:b/>
        </w:rPr>
      </w:pPr>
      <w:r>
        <w:rPr>
          <w:b/>
        </w:rPr>
        <w:t>H. 3052</w:t>
      </w:r>
    </w:p>
    <w:p w:rsidR="002F6192" w:rsidRDefault="002F6192">
      <w:pPr>
        <w:widowControl w:val="0"/>
        <w:jc w:val="left"/>
        <w:rPr>
          <w:b/>
        </w:rPr>
      </w:pPr>
    </w:p>
    <w:p w:rsidR="002F6192" w:rsidRDefault="00DB6C9A">
      <w:pPr>
        <w:widowControl w:val="0"/>
        <w:jc w:val="left"/>
      </w:pPr>
      <w:r>
        <w:rPr>
          <w:b/>
        </w:rPr>
        <w:t>STATUS INFORMATION</w:t>
      </w:r>
    </w:p>
    <w:p w:rsidR="002F6192" w:rsidRDefault="002F6192">
      <w:pPr>
        <w:widowControl w:val="0"/>
        <w:jc w:val="left"/>
      </w:pPr>
    </w:p>
    <w:p w:rsidR="002F6192" w:rsidRDefault="00DB6C9A">
      <w:pPr>
        <w:widowControl w:val="0"/>
        <w:jc w:val="left"/>
      </w:pPr>
      <w:r>
        <w:t>General Bill</w:t>
      </w:r>
    </w:p>
    <w:p w:rsidR="002F6192" w:rsidRDefault="00DB6C9A">
      <w:pPr>
        <w:widowControl w:val="0"/>
        <w:jc w:val="left"/>
      </w:pPr>
      <w:r>
        <w:t>Sponsors: Reps. Kirsh and King</w:t>
      </w:r>
    </w:p>
    <w:p w:rsidR="002F6192" w:rsidRDefault="00DB6C9A">
      <w:pPr>
        <w:widowControl w:val="0"/>
        <w:jc w:val="left"/>
      </w:pPr>
      <w:r>
        <w:t>Document Path: l:\council\bills\agm\19283mm09.docx</w:t>
      </w:r>
    </w:p>
    <w:p w:rsidR="002F6192" w:rsidRDefault="002F6192">
      <w:pPr>
        <w:widowControl w:val="0"/>
        <w:jc w:val="left"/>
      </w:pPr>
    </w:p>
    <w:p w:rsidR="002F6192" w:rsidRDefault="00DB6C9A">
      <w:pPr>
        <w:widowControl w:val="0"/>
        <w:jc w:val="left"/>
      </w:pPr>
      <w:r>
        <w:t>Introduced in the House on January 13, 2009</w:t>
      </w:r>
    </w:p>
    <w:p w:rsidR="002F6192" w:rsidRDefault="00DB6C9A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Education and Public Works</w:t>
      </w:r>
    </w:p>
    <w:p w:rsidR="002F6192" w:rsidRDefault="002F6192">
      <w:pPr>
        <w:widowControl w:val="0"/>
        <w:jc w:val="left"/>
      </w:pPr>
    </w:p>
    <w:p w:rsidR="002F6192" w:rsidRDefault="00DB6C9A">
      <w:pPr>
        <w:widowControl w:val="0"/>
        <w:jc w:val="left"/>
      </w:pPr>
      <w:r>
        <w:t>Summary: York County school districts</w:t>
      </w:r>
    </w:p>
    <w:p w:rsidR="002F6192" w:rsidRDefault="002F6192">
      <w:pPr>
        <w:widowControl w:val="0"/>
        <w:jc w:val="left"/>
      </w:pPr>
    </w:p>
    <w:p w:rsidR="002F6192" w:rsidRDefault="002F6192">
      <w:pPr>
        <w:widowControl w:val="0"/>
        <w:jc w:val="left"/>
      </w:pPr>
    </w:p>
    <w:p w:rsidR="002F6192" w:rsidRDefault="00DB6C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2F6192" w:rsidRDefault="002F61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F6192" w:rsidRDefault="00DB6C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2F6192" w:rsidRDefault="00DB6C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>Prefiled</w:t>
      </w:r>
    </w:p>
    <w:p w:rsidR="002F6192" w:rsidRDefault="00DB6C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 xml:space="preserve">Referred to </w:t>
      </w:r>
      <w:r>
        <w:rPr>
          <w:b/>
        </w:rPr>
        <w:t>York Delegation</w:t>
      </w:r>
    </w:p>
    <w:p w:rsidR="002F6192" w:rsidRDefault="00DB6C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8E55BA">
          <w:rPr>
            <w:rStyle w:val="Hyperlink"/>
          </w:rPr>
          <w:t>HJ</w:t>
        </w:r>
      </w:hyperlink>
      <w:r>
        <w:noBreakHyphen/>
        <w:t>34</w:t>
      </w:r>
    </w:p>
    <w:p w:rsidR="002F6192" w:rsidRDefault="00DB6C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Education and Public Works</w:t>
      </w:r>
      <w:r>
        <w:t xml:space="preserve"> </w:t>
      </w:r>
      <w:hyperlink r:id="rId8" w:history="1">
        <w:r w:rsidRPr="008E55BA">
          <w:rPr>
            <w:rStyle w:val="Hyperlink"/>
          </w:rPr>
          <w:t>HJ</w:t>
        </w:r>
      </w:hyperlink>
      <w:r>
        <w:noBreakHyphen/>
        <w:t>34</w:t>
      </w:r>
    </w:p>
    <w:p w:rsidR="002F6192" w:rsidRDefault="002F61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6192" w:rsidRDefault="002F61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6192" w:rsidRDefault="00DB6C9A">
      <w:pPr>
        <w:widowControl w:val="0"/>
        <w:jc w:val="left"/>
      </w:pPr>
      <w:r>
        <w:rPr>
          <w:b/>
        </w:rPr>
        <w:t>VERSIONS OF THIS BILL</w:t>
      </w:r>
    </w:p>
    <w:p w:rsidR="002F6192" w:rsidRDefault="002F6192">
      <w:pPr>
        <w:widowControl w:val="0"/>
        <w:jc w:val="left"/>
      </w:pPr>
    </w:p>
    <w:p w:rsidR="002F6192" w:rsidRDefault="006D78A7">
      <w:pPr>
        <w:widowControl w:val="0"/>
        <w:jc w:val="left"/>
      </w:pPr>
      <w:hyperlink r:id="rId9" w:history="1">
        <w:r w:rsidR="00DB6C9A">
          <w:rPr>
            <w:rStyle w:val="Hyperlink"/>
          </w:rPr>
          <w:t>12/9/2008</w:t>
        </w:r>
      </w:hyperlink>
    </w:p>
    <w:p w:rsidR="002F6192" w:rsidRDefault="002F6192"/>
    <w:p w:rsidR="002F6192" w:rsidRDefault="002F6192">
      <w:pPr>
        <w:sectPr w:rsidR="002F61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F6192" w:rsidRDefault="002F6192">
      <w:pPr>
        <w:pStyle w:val="BillDots"/>
      </w:pPr>
    </w:p>
    <w:p w:rsidR="002F6192" w:rsidRDefault="002F6192">
      <w:pPr>
        <w:pStyle w:val="Numbersforbills"/>
      </w:pPr>
    </w:p>
    <w:p w:rsidR="002F6192" w:rsidRDefault="002F6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192" w:rsidRDefault="002F6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192" w:rsidRDefault="002F6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192" w:rsidRDefault="002F6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192" w:rsidRDefault="002F6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192" w:rsidRDefault="002F6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192" w:rsidRDefault="00DB6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2F6192" w:rsidRDefault="002F6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192" w:rsidRDefault="00DB6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59</w:t>
      </w:r>
      <w:r>
        <w:noBreakHyphen/>
        <w:t>1</w:t>
      </w:r>
      <w:r>
        <w:noBreakHyphen/>
        <w:t>429 SO AS TO AUTHORIZE THE BOARDS OF TRUSTEES OF THE YORK COUNTY SCHOOL DISTRICTS TO ESTABLISH THE OPENING DATE FOR SCHOOL TO BEGIN.</w:t>
      </w:r>
    </w:p>
    <w:p w:rsidR="002F6192" w:rsidRDefault="002F6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6192" w:rsidRDefault="00DB6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F6192" w:rsidRDefault="002F6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192" w:rsidRDefault="00DB6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5, Chapter 1, Title 59 of the 1976 Code is amended by adding:</w:t>
      </w:r>
    </w:p>
    <w:p w:rsidR="002F6192" w:rsidRDefault="002F6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192" w:rsidRDefault="00DB6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</w:t>
      </w:r>
      <w:r>
        <w:noBreakHyphen/>
        <w:t>429.</w:t>
      </w:r>
      <w:r>
        <w:tab/>
        <w:t>Notwithstanding Section 59</w:t>
      </w:r>
      <w:r>
        <w:noBreakHyphen/>
        <w:t>1</w:t>
      </w:r>
      <w:r>
        <w:noBreakHyphen/>
        <w:t>425, the boards of trustees of the York County school districts are authorized to establish the opening date for school to begin.”</w:t>
      </w:r>
    </w:p>
    <w:p w:rsidR="002F6192" w:rsidRDefault="002F6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192" w:rsidRDefault="00DB6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F6192" w:rsidRDefault="00DB6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F6192" w:rsidRDefault="002F6192">
      <w:pPr>
        <w:suppressAutoHyphens/>
      </w:pPr>
    </w:p>
    <w:sectPr w:rsidR="002F6192" w:rsidSect="002F619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192" w:rsidRDefault="00DB6C9A">
      <w:r>
        <w:separator/>
      </w:r>
    </w:p>
  </w:endnote>
  <w:endnote w:type="continuationSeparator" w:id="0">
    <w:p w:rsidR="002F6192" w:rsidRDefault="00DB6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7DC5F5-1747-4812-B682-346B9B9841ED}"/>
    <w:embedBold r:id="rId2" w:fontKey="{4BF8FB4E-E971-489E-B266-6E5AAEADD6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392EA86-BA6E-4C09-AFE8-D5AA175371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77FC181-ED52-4CBC-87FA-D323ACD3F8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192" w:rsidRDefault="00DB6C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[3052]</w:t>
    </w:r>
    <w:r>
      <w:tab/>
    </w:r>
    <w:r w:rsidR="006D78A7">
      <w:fldChar w:fldCharType="begin"/>
    </w:r>
    <w:r w:rsidR="006D78A7">
      <w:instrText xml:space="preserve"> PAGE  \* MERGEFORMAT </w:instrText>
    </w:r>
    <w:r w:rsidR="006D78A7">
      <w:fldChar w:fldCharType="separate"/>
    </w:r>
    <w:r w:rsidR="006D78A7">
      <w:rPr>
        <w:noProof/>
      </w:rPr>
      <w:t>1</w:t>
    </w:r>
    <w:r w:rsidR="006D78A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192" w:rsidRDefault="00DB6C9A">
      <w:r>
        <w:separator/>
      </w:r>
    </w:p>
  </w:footnote>
  <w:footnote w:type="continuationSeparator" w:id="0">
    <w:p w:rsidR="002F6192" w:rsidRDefault="00DB6C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283MM09"/>
    <w:docVar w:name="CoverBillType" w:val="b"/>
    <w:docVar w:name="docpath" w:val="L:\Council\bills\AGM\19283MM09.DOCX"/>
    <w:docVar w:name="dvBillNumber" w:val="305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F6192"/>
    <w:rsid w:val="00173AAC"/>
    <w:rsid w:val="002F6192"/>
    <w:rsid w:val="006D78A7"/>
    <w:rsid w:val="006E6017"/>
    <w:rsid w:val="008E55BA"/>
    <w:rsid w:val="00B85DB2"/>
    <w:rsid w:val="00DB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53E2654-93B9-4168-8B6E-A0BE7EC84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6192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6192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6192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2F61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6192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2F61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6192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F6192"/>
  </w:style>
  <w:style w:type="character" w:styleId="LineNumber">
    <w:name w:val="line number"/>
    <w:basedOn w:val="DefaultParagraphFont"/>
    <w:uiPriority w:val="99"/>
    <w:semiHidden/>
    <w:unhideWhenUsed/>
    <w:rsid w:val="002F6192"/>
  </w:style>
  <w:style w:type="paragraph" w:customStyle="1" w:styleId="BillDots">
    <w:name w:val="Bill Dots"/>
    <w:basedOn w:val="Normal"/>
    <w:qFormat/>
    <w:rsid w:val="002F619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2F6192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F61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052_2008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A3D9B-BAF2-4C7C-9A1F-3CC0BF0F0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197</Words>
  <Characters>1069</Characters>
  <Application>Microsoft Office Word</Application>
  <DocSecurity>0</DocSecurity>
  <Lines>59</Lines>
  <Paragraphs>25</Paragraphs>
  <ScaleCrop>false</ScaleCrop>
  <Company> </Company>
  <LinksUpToDate>false</LinksUpToDate>
  <CharactersWithSpaces>1246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3052: York County school districts - South Carolina Legislature Online</dc:title>
  <dc:subject/>
  <dc:creator>ANGIE MORGAN</dc:creator>
  <cp:keywords/>
  <dc:description/>
  <cp:lastModifiedBy>N Cumfer</cp:lastModifiedBy>
  <cp:revision>11</cp:revision>
  <cp:lastPrinted>2008-11-07T16:57:00Z</cp:lastPrinted>
  <dcterms:created xsi:type="dcterms:W3CDTF">2008-12-09T22:28:00Z</dcterms:created>
  <dcterms:modified xsi:type="dcterms:W3CDTF">2014-11-24T15:19:00Z</dcterms:modified>
</cp:coreProperties>
</file>