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3096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Bowen</w:t>
      </w: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l:\council\bills\swb\5631bb09.docx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Teachers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296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66053" w:rsidRDefault="00F660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6053" w:rsidRDefault="00296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66053" w:rsidRDefault="00296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F66053" w:rsidRDefault="00296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</w:p>
    <w:p w:rsidR="00F66053" w:rsidRDefault="00296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E27B3D">
          <w:rPr>
            <w:rStyle w:val="Hyperlink"/>
          </w:rPr>
          <w:t>HJ</w:t>
        </w:r>
      </w:hyperlink>
      <w:r>
        <w:noBreakHyphen/>
        <w:t>48</w:t>
      </w:r>
    </w:p>
    <w:p w:rsidR="00F66053" w:rsidRDefault="00296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E27B3D">
          <w:rPr>
            <w:rStyle w:val="Hyperlink"/>
          </w:rPr>
          <w:t>HJ</w:t>
        </w:r>
      </w:hyperlink>
      <w:r>
        <w:noBreakHyphen/>
        <w:t>48</w:t>
      </w:r>
    </w:p>
    <w:p w:rsidR="00F66053" w:rsidRDefault="00F66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053" w:rsidRDefault="00F66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053" w:rsidRDefault="002967F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F66053" w:rsidRDefault="00F66053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F66053" w:rsidRDefault="00BC3DD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2967F0">
          <w:rPr>
            <w:rStyle w:val="Hyperlink"/>
          </w:rPr>
          <w:t>12/9/2008</w:t>
        </w:r>
      </w:hyperlink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660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1</w:t>
      </w:r>
      <w:r>
        <w:noBreakHyphen/>
        <w:t>130, CODE OF LAWS OF SOUTH CAROLINA, 1976, RELATING TO THE DEFINITION OF “TEACHER”, SO AS TO REVISE THE DEFINITION BY REQUIRING CERTAIN MINIMUM TIME IN THE CLASSROOM AMONG OTHER CRITERIA.</w:t>
      </w: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1</w:t>
      </w:r>
      <w:r>
        <w:noBreakHyphen/>
        <w:t>130 of the 1976 Code is amended to read:</w:t>
      </w: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1</w:t>
      </w:r>
      <w:r>
        <w:noBreakHyphen/>
        <w:t>130.</w:t>
      </w:r>
      <w:r>
        <w:tab/>
        <w:t xml:space="preserve">‘Teacher’ means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who is employed either full</w:t>
      </w:r>
      <w:r>
        <w:noBreakHyphen/>
        <w:t>time or part</w:t>
      </w:r>
      <w:r>
        <w:noBreakHyphen/>
        <w:t xml:space="preserve">time by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school district either to teach or to supervise teaching </w:t>
      </w:r>
      <w:r>
        <w:rPr>
          <w:u w:val="single"/>
        </w:rPr>
        <w:t>and who:</w:t>
      </w: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(1)(a)</w:t>
      </w:r>
      <w:r>
        <w:tab/>
      </w:r>
      <w:r>
        <w:rPr>
          <w:u w:val="single"/>
        </w:rPr>
        <w:t>spends at least thirty hours per week in a classroom as the primary instructor; and</w:t>
      </w: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spends at least thirty consecutive minutes in the classroom with the same group of students for the periods of instruction related to a particular subject or course.</w:t>
      </w: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Teachers’ aides as defined in Section 59</w:t>
      </w:r>
      <w:r>
        <w:rPr>
          <w:u w:val="single"/>
        </w:rPr>
        <w:noBreakHyphen/>
        <w:t>1</w:t>
      </w:r>
      <w:r>
        <w:rPr>
          <w:u w:val="single"/>
        </w:rPr>
        <w:noBreakHyphen/>
        <w:t>140 are not classified as teachers even if they have a recognized certificate but must be classified as teachers’ aides.</w:t>
      </w: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(3)</w:t>
      </w:r>
      <w:r>
        <w:tab/>
      </w:r>
      <w:r>
        <w:rPr>
          <w:u w:val="single"/>
        </w:rPr>
        <w:t>A teacher having fifteen hours or less in the classroom per week and who meets the other requirements of this section may be counted as a half teacher for statistical purposes.</w:t>
      </w:r>
      <w:r>
        <w:t>”</w:t>
      </w:r>
    </w:p>
    <w:p w:rsidR="00F66053" w:rsidRDefault="00F66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66053" w:rsidRDefault="00296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6053" w:rsidRDefault="00F66053">
      <w:pPr>
        <w:suppressAutoHyphens/>
      </w:pPr>
    </w:p>
    <w:sectPr w:rsidR="00F66053" w:rsidSect="00F660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053" w:rsidRDefault="002967F0">
      <w:r>
        <w:separator/>
      </w:r>
    </w:p>
  </w:endnote>
  <w:endnote w:type="continuationSeparator" w:id="0">
    <w:p w:rsidR="00F66053" w:rsidRDefault="00296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1851F4-24D9-4F17-BC6F-C3922C600BB6}"/>
    <w:embedBold r:id="rId2" w:fontKey="{4D433F09-AAA5-492B-A3C5-8634EED949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5CC27B-45F9-4859-ACEF-0D015DDC07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E4D51C-C34D-4E4B-A4F3-1D2531F6FC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D9F99B-F5B0-4900-B660-CE757BF135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3" w:rsidRDefault="00296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[3096]</w:t>
    </w:r>
    <w:r>
      <w:tab/>
    </w:r>
    <w:r w:rsidR="00BC3DD1">
      <w:fldChar w:fldCharType="begin"/>
    </w:r>
    <w:r w:rsidR="00BC3DD1">
      <w:instrText xml:space="preserve"> PAGE  \* MERGEFORMAT </w:instrText>
    </w:r>
    <w:r w:rsidR="00BC3DD1">
      <w:fldChar w:fldCharType="separate"/>
    </w:r>
    <w:r w:rsidR="00BC3DD1">
      <w:rPr>
        <w:noProof/>
      </w:rPr>
      <w:t>1</w:t>
    </w:r>
    <w:r w:rsidR="00BC3D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053" w:rsidRDefault="002967F0">
      <w:r>
        <w:separator/>
      </w:r>
    </w:p>
  </w:footnote>
  <w:footnote w:type="continuationSeparator" w:id="0">
    <w:p w:rsidR="00F66053" w:rsidRDefault="00296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31BB09"/>
    <w:docVar w:name="CoverBillType" w:val="b"/>
    <w:docVar w:name="docpath" w:val="L:\Council\bills\SWB\5631BB09.DOCX"/>
    <w:docVar w:name="dvBillNumber" w:val="30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66053"/>
    <w:rsid w:val="002967F0"/>
    <w:rsid w:val="00A71808"/>
    <w:rsid w:val="00BC3DD1"/>
    <w:rsid w:val="00C7087C"/>
    <w:rsid w:val="00D51BBC"/>
    <w:rsid w:val="00E27B3D"/>
    <w:rsid w:val="00F6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C69879-AE5A-4E0C-BF54-4C6D5951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05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05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05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660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605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66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05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66053"/>
  </w:style>
  <w:style w:type="character" w:styleId="LineNumber">
    <w:name w:val="line number"/>
    <w:basedOn w:val="DefaultParagraphFont"/>
    <w:uiPriority w:val="99"/>
    <w:semiHidden/>
    <w:unhideWhenUsed/>
    <w:rsid w:val="00F66053"/>
  </w:style>
  <w:style w:type="paragraph" w:customStyle="1" w:styleId="BillDots">
    <w:name w:val="Bill Dots"/>
    <w:basedOn w:val="Normal"/>
    <w:qFormat/>
    <w:rsid w:val="00F6605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6053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0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0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60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96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62F2-0FFE-4A82-AD29-494EFA030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294</Words>
  <Characters>1553</Characters>
  <Application>Microsoft Office Word</Application>
  <DocSecurity>0</DocSecurity>
  <Lines>70</Lines>
  <Paragraphs>29</Paragraphs>
  <ScaleCrop>false</ScaleCrop>
  <Company> 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3096: Teachers - South Carolina Legislature Online</dc:title>
  <dc:subject/>
  <dc:creator>Sandy Barden</dc:creator>
  <cp:keywords/>
  <dc:description/>
  <cp:lastModifiedBy>N Cumfer</cp:lastModifiedBy>
  <cp:revision>10</cp:revision>
  <cp:lastPrinted>2008-12-05T15:11:00Z</cp:lastPrinted>
  <dcterms:created xsi:type="dcterms:W3CDTF">2008-12-09T22:07:00Z</dcterms:created>
  <dcterms:modified xsi:type="dcterms:W3CDTF">2014-11-24T15:20:00Z</dcterms:modified>
</cp:coreProperties>
</file>