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3F5" w:rsidRDefault="006D68EC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F213F5" w:rsidRDefault="006D68EC">
      <w:pPr>
        <w:widowControl w:val="0"/>
        <w:jc w:val="center"/>
      </w:pPr>
      <w:r>
        <w:t>118th Session, 2009-2010</w:t>
      </w:r>
    </w:p>
    <w:p w:rsidR="00F213F5" w:rsidRDefault="00F213F5">
      <w:pPr>
        <w:widowControl w:val="0"/>
        <w:jc w:val="left"/>
      </w:pPr>
    </w:p>
    <w:p w:rsidR="00F213F5" w:rsidRDefault="006D68EC">
      <w:pPr>
        <w:widowControl w:val="0"/>
        <w:jc w:val="left"/>
        <w:rPr>
          <w:b/>
        </w:rPr>
      </w:pPr>
      <w:r>
        <w:rPr>
          <w:b/>
        </w:rPr>
        <w:t>H. 3142</w:t>
      </w:r>
    </w:p>
    <w:p w:rsidR="00F213F5" w:rsidRDefault="00F213F5">
      <w:pPr>
        <w:widowControl w:val="0"/>
        <w:jc w:val="left"/>
        <w:rPr>
          <w:b/>
        </w:rPr>
      </w:pPr>
    </w:p>
    <w:p w:rsidR="00F213F5" w:rsidRDefault="006D68EC">
      <w:pPr>
        <w:widowControl w:val="0"/>
        <w:jc w:val="left"/>
      </w:pPr>
      <w:r>
        <w:rPr>
          <w:b/>
        </w:rPr>
        <w:t>STATUS INFORMATION</w:t>
      </w:r>
    </w:p>
    <w:p w:rsidR="00F213F5" w:rsidRDefault="00F213F5">
      <w:pPr>
        <w:widowControl w:val="0"/>
        <w:jc w:val="left"/>
      </w:pPr>
    </w:p>
    <w:p w:rsidR="00F213F5" w:rsidRDefault="006D68EC">
      <w:pPr>
        <w:widowControl w:val="0"/>
        <w:jc w:val="left"/>
      </w:pPr>
      <w:r>
        <w:t>General Bill</w:t>
      </w:r>
    </w:p>
    <w:p w:rsidR="00F213F5" w:rsidRDefault="006D68EC">
      <w:pPr>
        <w:widowControl w:val="0"/>
        <w:jc w:val="left"/>
      </w:pPr>
      <w:r>
        <w:t>Sponsors: Reps. Whipper and H.B. Brown</w:t>
      </w:r>
    </w:p>
    <w:p w:rsidR="00F213F5" w:rsidRDefault="006D68EC">
      <w:pPr>
        <w:widowControl w:val="0"/>
        <w:jc w:val="left"/>
      </w:pPr>
      <w:r>
        <w:t>Document Path: l:\council\bills\dka\3073dw09.docx</w:t>
      </w:r>
    </w:p>
    <w:p w:rsidR="00F213F5" w:rsidRDefault="00F213F5">
      <w:pPr>
        <w:widowControl w:val="0"/>
        <w:jc w:val="left"/>
      </w:pPr>
    </w:p>
    <w:p w:rsidR="00F213F5" w:rsidRDefault="006D68EC">
      <w:pPr>
        <w:widowControl w:val="0"/>
        <w:jc w:val="left"/>
      </w:pPr>
      <w:r>
        <w:t>Introduced in the House on January 13, 2009</w:t>
      </w:r>
    </w:p>
    <w:p w:rsidR="00F213F5" w:rsidRDefault="006D68EC">
      <w:pPr>
        <w:widowControl w:val="0"/>
        <w:jc w:val="left"/>
      </w:pPr>
      <w:r>
        <w:t xml:space="preserve">Currently residing in the House Committee on </w:t>
      </w:r>
      <w:r>
        <w:rPr>
          <w:b/>
        </w:rPr>
        <w:t>Judiciary</w:t>
      </w:r>
    </w:p>
    <w:p w:rsidR="00F213F5" w:rsidRDefault="00F213F5">
      <w:pPr>
        <w:widowControl w:val="0"/>
        <w:jc w:val="left"/>
      </w:pPr>
    </w:p>
    <w:p w:rsidR="00F213F5" w:rsidRDefault="006D68EC">
      <w:pPr>
        <w:widowControl w:val="0"/>
        <w:jc w:val="left"/>
      </w:pPr>
      <w:r>
        <w:t>Summary: Voting precincts</w:t>
      </w:r>
    </w:p>
    <w:p w:rsidR="00F213F5" w:rsidRDefault="00F213F5">
      <w:pPr>
        <w:widowControl w:val="0"/>
        <w:jc w:val="left"/>
      </w:pPr>
    </w:p>
    <w:p w:rsidR="00F213F5" w:rsidRDefault="00F213F5">
      <w:pPr>
        <w:widowControl w:val="0"/>
        <w:jc w:val="left"/>
      </w:pPr>
    </w:p>
    <w:p w:rsidR="00F213F5" w:rsidRDefault="006D68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F213F5" w:rsidRDefault="00F213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13F5" w:rsidRDefault="006D68E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F213F5" w:rsidRDefault="006D68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>Prefiled</w:t>
      </w:r>
    </w:p>
    <w:p w:rsidR="00F213F5" w:rsidRDefault="006D68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12/16/2008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</w:p>
    <w:p w:rsidR="00F213F5" w:rsidRDefault="006D68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Introduced and read first time </w:t>
      </w:r>
      <w:hyperlink r:id="rId7" w:history="1">
        <w:r w:rsidRPr="00E81905">
          <w:rPr>
            <w:rStyle w:val="Hyperlink"/>
          </w:rPr>
          <w:t>HJ</w:t>
        </w:r>
      </w:hyperlink>
      <w:r>
        <w:noBreakHyphen/>
        <w:t>63</w:t>
      </w:r>
    </w:p>
    <w:p w:rsidR="00F213F5" w:rsidRDefault="006D68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1/13/2009</w:t>
      </w:r>
      <w:r>
        <w:tab/>
        <w:t>House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8" w:history="1">
        <w:r w:rsidRPr="00E81905">
          <w:rPr>
            <w:rStyle w:val="Hyperlink"/>
          </w:rPr>
          <w:t>HJ</w:t>
        </w:r>
      </w:hyperlink>
      <w:r>
        <w:noBreakHyphen/>
        <w:t>63</w:t>
      </w:r>
    </w:p>
    <w:p w:rsidR="00F213F5" w:rsidRDefault="00F213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13F5" w:rsidRDefault="00F213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13F5" w:rsidRDefault="006D68EC">
      <w:pPr>
        <w:widowControl w:val="0"/>
        <w:jc w:val="left"/>
      </w:pPr>
      <w:r>
        <w:rPr>
          <w:b/>
        </w:rPr>
        <w:t>VERSIONS OF THIS BILL</w:t>
      </w:r>
    </w:p>
    <w:p w:rsidR="00F213F5" w:rsidRDefault="00F213F5">
      <w:pPr>
        <w:widowControl w:val="0"/>
        <w:jc w:val="left"/>
      </w:pPr>
    </w:p>
    <w:p w:rsidR="00F213F5" w:rsidRDefault="00E10E5C">
      <w:pPr>
        <w:widowControl w:val="0"/>
        <w:jc w:val="left"/>
      </w:pPr>
      <w:hyperlink r:id="rId9" w:history="1">
        <w:r w:rsidR="006D68EC">
          <w:rPr>
            <w:rStyle w:val="Hyperlink"/>
          </w:rPr>
          <w:t>12/16/2008</w:t>
        </w:r>
      </w:hyperlink>
    </w:p>
    <w:p w:rsidR="00F213F5" w:rsidRDefault="00F213F5"/>
    <w:p w:rsidR="00F213F5" w:rsidRDefault="00F213F5">
      <w:pPr>
        <w:sectPr w:rsidR="00F213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213F5" w:rsidRDefault="00F213F5">
      <w:pPr>
        <w:pStyle w:val="BillDots"/>
      </w:pPr>
    </w:p>
    <w:p w:rsidR="00F213F5" w:rsidRDefault="00F213F5">
      <w:pPr>
        <w:pStyle w:val="Numbersforbills"/>
      </w:pPr>
    </w:p>
    <w:p w:rsidR="00F213F5" w:rsidRDefault="00F21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3F5" w:rsidRDefault="00F21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3F5" w:rsidRDefault="00F21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3F5" w:rsidRDefault="00F21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3F5" w:rsidRDefault="00F21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3F5" w:rsidRDefault="00F21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3F5" w:rsidRDefault="006D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F213F5" w:rsidRDefault="00F21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3F5" w:rsidRDefault="006D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7</w:t>
      </w:r>
      <w:r>
        <w:noBreakHyphen/>
        <w:t>7</w:t>
      </w:r>
      <w:r>
        <w:noBreakHyphen/>
        <w:t>10, AS AMENDED, CODE OF LAWS OF SOUTH CAROLINA, 1976, RELATING TO THE ESTABLISHMENT OF VOTING PRECINCTS AND VOTING PLACES ESTABLISHED BY THE GENERAL ASSEMBLY, SO AS TO PROHIBIT THE ESTABLISHMENT OF A POLLING PLACE IN A LOCATION THAT IS GATED, GUARDED, OR WHERE ACCESS IS CONTROLLED BY OTHER THAN A POLLING PLACE MANAGER, AND TO REQUIRE THAT SUBMISSION TO THE UNITED STATES JUSTICE DEPARTMENT MUST CONTAIN A STATEMENT CONCERNING THE ACCESSIBILITY TO THE GENERAL PUBLIC.</w:t>
      </w:r>
    </w:p>
    <w:p w:rsidR="00F213F5" w:rsidRDefault="00F21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213F5" w:rsidRDefault="006D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213F5" w:rsidRDefault="00F21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3F5" w:rsidRDefault="006D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7</w:t>
      </w:r>
      <w:r>
        <w:noBreakHyphen/>
        <w:t>7</w:t>
      </w:r>
      <w:r>
        <w:noBreakHyphen/>
        <w:t>10 of the 1976 Code, as last amended by Act 365 of 2000, is further amended to read:</w:t>
      </w:r>
    </w:p>
    <w:p w:rsidR="00F213F5" w:rsidRDefault="00F21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3F5" w:rsidRDefault="006D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7</w:t>
      </w:r>
      <w:r>
        <w:noBreakHyphen/>
        <w:t>10.</w:t>
      </w:r>
      <w:r>
        <w:tab/>
      </w:r>
      <w:r>
        <w:rPr>
          <w:u w:val="single"/>
        </w:rPr>
        <w:t>(A)</w:t>
      </w:r>
      <w:r>
        <w:tab/>
        <w:t xml:space="preserve">For the purpose of holding any general, primary, or special election in this State, the voting precincts and voting places in the several counties of the State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designated, fixed, and established by the General Assembly. Nothing in this chapter prohibits a county election commission from establishing multiple polling places within a precinct, provided that voters are assigned to these polling places alphabetically or geographically as determined by the county election commission and approved by a majority of that county’s legislative delegation. A voter must be notified in writing of his transfer to a new polling place and the location of the new polling place.</w:t>
      </w:r>
    </w:p>
    <w:p w:rsidR="00F213F5" w:rsidRDefault="006D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lastRenderedPageBreak/>
        <w:tab/>
      </w:r>
      <w:r>
        <w:rPr>
          <w:u w:val="single"/>
        </w:rPr>
        <w:t>(B)</w:t>
      </w:r>
      <w:r>
        <w:tab/>
      </w:r>
      <w:r>
        <w:rPr>
          <w:u w:val="single"/>
        </w:rPr>
        <w:t>A voting place may not be established in a location that is gated, guarded, or where access is controlled by other than a polling place manager.</w:t>
      </w:r>
    </w:p>
    <w:p w:rsidR="00F213F5" w:rsidRDefault="006D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>All submissions to the United States Justice Department pursuant to the provisions of Title 7 (Voting Rights Act) must contain a statement that the proposed polling place is not within an area restricted to the general public.</w:t>
      </w:r>
      <w:r>
        <w:t>”</w:t>
      </w:r>
    </w:p>
    <w:p w:rsidR="00F213F5" w:rsidRDefault="00F213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213F5" w:rsidRDefault="006D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F213F5" w:rsidRDefault="006D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213F5" w:rsidRDefault="00F213F5">
      <w:pPr>
        <w:suppressAutoHyphens/>
      </w:pPr>
    </w:p>
    <w:sectPr w:rsidR="00F213F5" w:rsidSect="00F213F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3F5" w:rsidRDefault="006D68EC">
      <w:r>
        <w:separator/>
      </w:r>
    </w:p>
  </w:endnote>
  <w:endnote w:type="continuationSeparator" w:id="0">
    <w:p w:rsidR="00F213F5" w:rsidRDefault="006D6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9D6EBF-21A4-4EBD-909C-F4989AAE3038}"/>
    <w:embedBold r:id="rId2" w:fontKey="{FA23B7FD-AEB5-4A5E-A3AF-3412962B051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FFE46A-F343-4947-9ABA-40A5F8C6E1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B682DF3-F5C1-445A-B98A-0BB0C36DC7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13F5" w:rsidRDefault="006D68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[3142]</w:t>
    </w:r>
    <w:r>
      <w:tab/>
    </w:r>
    <w:r w:rsidR="00E10E5C">
      <w:fldChar w:fldCharType="begin"/>
    </w:r>
    <w:r w:rsidR="00E10E5C">
      <w:instrText xml:space="preserve"> PAGE  \* MERGEFORMAT </w:instrText>
    </w:r>
    <w:r w:rsidR="00E10E5C">
      <w:fldChar w:fldCharType="separate"/>
    </w:r>
    <w:r w:rsidR="00E10E5C">
      <w:rPr>
        <w:noProof/>
      </w:rPr>
      <w:t>1</w:t>
    </w:r>
    <w:r w:rsidR="00E10E5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3F5" w:rsidRDefault="006D68EC">
      <w:r>
        <w:separator/>
      </w:r>
    </w:p>
  </w:footnote>
  <w:footnote w:type="continuationSeparator" w:id="0">
    <w:p w:rsidR="00F213F5" w:rsidRDefault="006D68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073DW09"/>
    <w:docVar w:name="CoverBillType" w:val="b"/>
    <w:docVar w:name="docpath" w:val="L:\Council\bills\DKA\3073DW09.DOCX"/>
    <w:docVar w:name="dvBillNumber" w:val="3142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F213F5"/>
    <w:rsid w:val="0000527C"/>
    <w:rsid w:val="003C3E03"/>
    <w:rsid w:val="006D68EC"/>
    <w:rsid w:val="00973FE2"/>
    <w:rsid w:val="00E10E5C"/>
    <w:rsid w:val="00E81905"/>
    <w:rsid w:val="00F2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654EDB5-0464-4B78-B4E9-9F51636D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13F5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13F5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13F5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F213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13F5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F213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3F5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F213F5"/>
  </w:style>
  <w:style w:type="character" w:styleId="LineNumber">
    <w:name w:val="line number"/>
    <w:basedOn w:val="DefaultParagraphFont"/>
    <w:uiPriority w:val="99"/>
    <w:semiHidden/>
    <w:unhideWhenUsed/>
    <w:rsid w:val="00F213F5"/>
  </w:style>
  <w:style w:type="paragraph" w:customStyle="1" w:styleId="BillDots">
    <w:name w:val="Bill Dots"/>
    <w:basedOn w:val="Normal"/>
    <w:qFormat/>
    <w:rsid w:val="00F213F5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213F5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213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09\01-13-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1-13-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3142_20081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A5F090-181B-41A1-9200-02EE34D65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1</TotalTime>
  <Pages>3</Pages>
  <Words>387</Words>
  <Characters>2066</Characters>
  <Application>Microsoft Office Word</Application>
  <DocSecurity>0</DocSecurity>
  <Lines>82</Lines>
  <Paragraphs>27</Paragraphs>
  <ScaleCrop>false</ScaleCrop>
  <Company> </Company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3142: Voting precincts - South Carolina Legislature Online</dc:title>
  <dc:subject/>
  <dc:creator>SHARON PAIR</dc:creator>
  <cp:keywords/>
  <dc:description/>
  <cp:lastModifiedBy>N Cumfer</cp:lastModifiedBy>
  <cp:revision>12</cp:revision>
  <cp:lastPrinted>2008-12-12T19:37:00Z</cp:lastPrinted>
  <dcterms:created xsi:type="dcterms:W3CDTF">2008-12-16T23:14:00Z</dcterms:created>
  <dcterms:modified xsi:type="dcterms:W3CDTF">2014-11-24T15:21:00Z</dcterms:modified>
</cp:coreProperties>
</file>