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916" w:rsidRDefault="002E46C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345916" w:rsidRDefault="002E46C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345916" w:rsidRDefault="0034591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345916" w:rsidRDefault="002E46C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>
        <w:rPr>
          <w:b/>
        </w:rPr>
        <w:t>H. 3213</w:t>
      </w:r>
    </w:p>
    <w:p w:rsidR="00345916" w:rsidRDefault="0034591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345916" w:rsidRDefault="002E46C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STATUS INFORMATION</w:t>
      </w:r>
    </w:p>
    <w:p w:rsidR="00345916" w:rsidRDefault="0034591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345916" w:rsidRDefault="002E46C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345916" w:rsidRDefault="002E46C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Reps. Ballentine, Haley and E.H. Pitts</w:t>
      </w:r>
    </w:p>
    <w:p w:rsidR="00345916" w:rsidRDefault="002E46C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l:\council\bills\dka\3085dw09.docx</w:t>
      </w:r>
    </w:p>
    <w:p w:rsidR="00345916" w:rsidRDefault="002E46C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Companion/Similar bill(s): 169</w:t>
      </w:r>
    </w:p>
    <w:p w:rsidR="00345916" w:rsidRDefault="0034591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345916" w:rsidRDefault="002E46C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January 13, 2009</w:t>
      </w:r>
    </w:p>
    <w:p w:rsidR="00345916" w:rsidRDefault="002E46C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345916" w:rsidRDefault="0034591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345916" w:rsidRDefault="002E46C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Summary: Terms</w:t>
      </w:r>
    </w:p>
    <w:p w:rsidR="00345916" w:rsidRDefault="0034591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345916" w:rsidRDefault="0034591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345916" w:rsidRDefault="002E46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345916" w:rsidRDefault="003459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45916" w:rsidRDefault="002E46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345916" w:rsidRDefault="002E46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AE7801">
          <w:rPr>
            <w:rStyle w:val="Hyperlink"/>
          </w:rPr>
          <w:t>HJ</w:t>
        </w:r>
      </w:hyperlink>
      <w:r>
        <w:noBreakHyphen/>
        <w:t>96</w:t>
      </w:r>
    </w:p>
    <w:p w:rsidR="00345916" w:rsidRDefault="002E46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AE7801">
          <w:rPr>
            <w:rStyle w:val="Hyperlink"/>
          </w:rPr>
          <w:t>HJ</w:t>
        </w:r>
      </w:hyperlink>
      <w:r>
        <w:noBreakHyphen/>
        <w:t>96</w:t>
      </w:r>
    </w:p>
    <w:p w:rsidR="00345916" w:rsidRDefault="003459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5916" w:rsidRDefault="003459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5916" w:rsidRDefault="002E46C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VERSIONS OF THIS BILL</w:t>
      </w:r>
    </w:p>
    <w:p w:rsidR="00345916" w:rsidRDefault="0034591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345916" w:rsidRDefault="003252F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2E46C6">
          <w:rPr>
            <w:rStyle w:val="Hyperlink"/>
          </w:rPr>
          <w:t>1/13/2009</w:t>
        </w:r>
      </w:hyperlink>
    </w:p>
    <w:p w:rsidR="00345916" w:rsidRDefault="00345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45916" w:rsidRDefault="00345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3459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45916" w:rsidRDefault="00345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5916" w:rsidRDefault="00345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5916" w:rsidRDefault="00345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5916" w:rsidRDefault="00345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5916" w:rsidRDefault="00345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5916" w:rsidRDefault="00345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5916" w:rsidRDefault="00345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5916" w:rsidRDefault="00345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5916" w:rsidRDefault="002E4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345916" w:rsidRDefault="00345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5916" w:rsidRDefault="002E4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</w:t>
      </w:r>
      <w:r>
        <w:noBreakHyphen/>
        <w:t>1</w:t>
      </w:r>
      <w:r>
        <w:noBreakHyphen/>
        <w:t>190 SO AS TO PROVIDE THAT A PERSON IS NOT ELIGIBLE FOR ELECTION TO THE HOUSE OF REPRESENTATIVES IF THAT PERSON HAS SERVED SIX TERMS IN THE SAME BODY, TO PROVIDE THAT A PERSON IS NOT ELIGIBLE FOR ELECTION TO THE SENATE IF THAT PERSON HAS SERVED FOUR TERMS IN THE SAME BODY, AND TO PROVIDE THAT A TERM SERVED FOR WHICH THE ELECTION WAS HELD BEFORE JANUARY 1, 2009, MAY NOT BE COUNTED AS A TERM SERVED.</w:t>
      </w:r>
    </w:p>
    <w:p w:rsidR="00345916" w:rsidRDefault="00345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45916" w:rsidRDefault="002E4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45916" w:rsidRDefault="00345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5916" w:rsidRDefault="002E4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 of the 1976 Code is amended by adding:</w:t>
      </w:r>
    </w:p>
    <w:p w:rsidR="00345916" w:rsidRDefault="00345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5916" w:rsidRDefault="002E4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</w:t>
      </w:r>
      <w:r>
        <w:noBreakHyphen/>
        <w:t>1</w:t>
      </w:r>
      <w:r>
        <w:noBreakHyphen/>
        <w:t>190.</w:t>
      </w:r>
      <w:r>
        <w:tab/>
        <w:t>(A)</w:t>
      </w:r>
      <w:r>
        <w:tab/>
        <w:t>For purposes of this section, ‘service in office for more than one half of a term’ is considered service for a term.</w:t>
      </w:r>
    </w:p>
    <w:p w:rsidR="00345916" w:rsidRDefault="002E4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is not eligible for election to the House of Representatives if that person has served six terms in the same body, regardless of the district represented.</w:t>
      </w:r>
    </w:p>
    <w:p w:rsidR="00345916" w:rsidRDefault="002E4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is not eligible for election to the Senate if that person has served four terms in the same body, regardless of the district represented.</w:t>
      </w:r>
    </w:p>
    <w:p w:rsidR="00345916" w:rsidRDefault="002E4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For purposes of the number of terms served in the General Assembly, a term served for which the election was held before January 1, 2009, may not be counted as a term served.”</w:t>
      </w:r>
    </w:p>
    <w:p w:rsidR="00345916" w:rsidRDefault="00345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5916" w:rsidRDefault="002E4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45916" w:rsidRDefault="002E4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45916" w:rsidRDefault="00345916">
      <w:pPr>
        <w:suppressAutoHyphens/>
      </w:pPr>
    </w:p>
    <w:sectPr w:rsidR="00345916" w:rsidSect="0034591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916" w:rsidRDefault="002E46C6">
      <w:r>
        <w:separator/>
      </w:r>
    </w:p>
  </w:endnote>
  <w:endnote w:type="continuationSeparator" w:id="0">
    <w:p w:rsidR="00345916" w:rsidRDefault="002E4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4FADEB-F77A-4D29-A729-D318B8861078}"/>
    <w:embedBold r:id="rId2" w:fontKey="{C4CCD096-421D-4D92-B388-3502808789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B33F5E4-01C6-427B-BC79-9E32E25803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3AA1059-ACDD-4636-88AE-F0123164AD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916" w:rsidRDefault="002E46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[3213]</w:t>
    </w:r>
    <w:r>
      <w:tab/>
    </w:r>
    <w:r w:rsidR="003252F7">
      <w:fldChar w:fldCharType="begin"/>
    </w:r>
    <w:r w:rsidR="003252F7">
      <w:instrText xml:space="preserve"> PAGE  \* MERGEFORMAT </w:instrText>
    </w:r>
    <w:r w:rsidR="003252F7">
      <w:fldChar w:fldCharType="separate"/>
    </w:r>
    <w:r w:rsidR="003252F7">
      <w:rPr>
        <w:noProof/>
      </w:rPr>
      <w:t>1</w:t>
    </w:r>
    <w:r w:rsidR="003252F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916" w:rsidRDefault="002E46C6">
      <w:r>
        <w:separator/>
      </w:r>
    </w:p>
  </w:footnote>
  <w:footnote w:type="continuationSeparator" w:id="0">
    <w:p w:rsidR="00345916" w:rsidRDefault="002E46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085DW09"/>
    <w:docVar w:name="CoverBillType" w:val="b"/>
    <w:docVar w:name="docpath" w:val="L:\Council\bills\DKA\3085DW09.DOCX"/>
    <w:docVar w:name="dvBillNumber" w:val="321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45916"/>
    <w:rsid w:val="002E46C6"/>
    <w:rsid w:val="003252F7"/>
    <w:rsid w:val="00345916"/>
    <w:rsid w:val="00792707"/>
    <w:rsid w:val="00AE7801"/>
    <w:rsid w:val="00DD49BC"/>
    <w:rsid w:val="00EA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ADE1DDF-0366-472C-A981-7EA22E715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5916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5916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5916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3459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5916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3459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916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45916"/>
  </w:style>
  <w:style w:type="character" w:styleId="LineNumber">
    <w:name w:val="line number"/>
    <w:basedOn w:val="DefaultParagraphFont"/>
    <w:uiPriority w:val="99"/>
    <w:semiHidden/>
    <w:unhideWhenUsed/>
    <w:rsid w:val="00345916"/>
  </w:style>
  <w:style w:type="paragraph" w:customStyle="1" w:styleId="BillDots">
    <w:name w:val="Bill Dots"/>
    <w:basedOn w:val="Normal"/>
    <w:qFormat/>
    <w:rsid w:val="0034591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345916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459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213_2009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6125D-6B1A-4AF4-B7C5-4F44EFD5D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325</Words>
  <Characters>1576</Characters>
  <Application>Microsoft Office Word</Application>
  <DocSecurity>0</DocSecurity>
  <Lines>73</Lines>
  <Paragraphs>27</Paragraphs>
  <ScaleCrop>false</ScaleCrop>
  <Company> </Company>
  <LinksUpToDate>false</LinksUpToDate>
  <CharactersWithSpaces>1880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3213: Terms - South Carolina Legislature Online</dc:title>
  <dc:subject/>
  <dc:creator>SHARON PAIR</dc:creator>
  <cp:keywords/>
  <dc:description/>
  <cp:lastModifiedBy>N Cumfer</cp:lastModifiedBy>
  <cp:revision>10</cp:revision>
  <cp:lastPrinted>2009-01-07T16:18:00Z</cp:lastPrinted>
  <dcterms:created xsi:type="dcterms:W3CDTF">2009-01-13T22:00:00Z</dcterms:created>
  <dcterms:modified xsi:type="dcterms:W3CDTF">2014-11-24T15:43:00Z</dcterms:modified>
</cp:coreProperties>
</file>