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DF2" w:rsidRDefault="00463C5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35DF2" w:rsidRDefault="00463C5F">
      <w:pPr>
        <w:widowControl w:val="0"/>
        <w:jc w:val="center"/>
      </w:pPr>
      <w:r>
        <w:t>118th Session, 2009-2010</w:t>
      </w:r>
    </w:p>
    <w:p w:rsidR="00235DF2" w:rsidRDefault="00235DF2">
      <w:pPr>
        <w:widowControl w:val="0"/>
        <w:jc w:val="left"/>
      </w:pPr>
    </w:p>
    <w:p w:rsidR="00235DF2" w:rsidRDefault="00463C5F">
      <w:pPr>
        <w:widowControl w:val="0"/>
        <w:jc w:val="left"/>
        <w:rPr>
          <w:b/>
        </w:rPr>
      </w:pPr>
      <w:r>
        <w:rPr>
          <w:b/>
        </w:rPr>
        <w:t>H. 3302</w:t>
      </w:r>
    </w:p>
    <w:p w:rsidR="00235DF2" w:rsidRDefault="00235DF2">
      <w:pPr>
        <w:widowControl w:val="0"/>
        <w:jc w:val="left"/>
        <w:rPr>
          <w:b/>
        </w:rPr>
      </w:pPr>
    </w:p>
    <w:p w:rsidR="00235DF2" w:rsidRDefault="00463C5F">
      <w:pPr>
        <w:widowControl w:val="0"/>
        <w:jc w:val="left"/>
      </w:pPr>
      <w:r>
        <w:rPr>
          <w:b/>
        </w:rPr>
        <w:t>STATUS INFORMATION</w:t>
      </w:r>
    </w:p>
    <w:p w:rsidR="00235DF2" w:rsidRDefault="00235DF2">
      <w:pPr>
        <w:widowControl w:val="0"/>
        <w:jc w:val="left"/>
      </w:pPr>
    </w:p>
    <w:p w:rsidR="00235DF2" w:rsidRDefault="00463C5F">
      <w:pPr>
        <w:widowControl w:val="0"/>
        <w:jc w:val="left"/>
      </w:pPr>
      <w:r>
        <w:t>General Bill</w:t>
      </w:r>
    </w:p>
    <w:p w:rsidR="00235DF2" w:rsidRDefault="00463C5F">
      <w:pPr>
        <w:widowControl w:val="0"/>
        <w:jc w:val="left"/>
      </w:pPr>
      <w:r>
        <w:t>Sponsors: Rep. Gullick</w:t>
      </w:r>
    </w:p>
    <w:p w:rsidR="00235DF2" w:rsidRDefault="00463C5F">
      <w:pPr>
        <w:widowControl w:val="0"/>
        <w:jc w:val="left"/>
      </w:pPr>
      <w:r>
        <w:t>Document Path: l:\council\bills\nbd\11127bh09.docx</w:t>
      </w:r>
    </w:p>
    <w:p w:rsidR="00235DF2" w:rsidRDefault="00235DF2">
      <w:pPr>
        <w:widowControl w:val="0"/>
        <w:jc w:val="left"/>
      </w:pPr>
    </w:p>
    <w:p w:rsidR="00235DF2" w:rsidRDefault="00463C5F">
      <w:pPr>
        <w:widowControl w:val="0"/>
        <w:jc w:val="left"/>
      </w:pPr>
      <w:r>
        <w:t>Introduced in the House on January 15, 2009</w:t>
      </w:r>
    </w:p>
    <w:p w:rsidR="00235DF2" w:rsidRDefault="00463C5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235DF2" w:rsidRDefault="00235DF2">
      <w:pPr>
        <w:widowControl w:val="0"/>
        <w:jc w:val="left"/>
      </w:pPr>
    </w:p>
    <w:p w:rsidR="00235DF2" w:rsidRDefault="00463C5F">
      <w:pPr>
        <w:widowControl w:val="0"/>
        <w:jc w:val="left"/>
      </w:pPr>
      <w:r>
        <w:t>Summary: Impact fee</w:t>
      </w:r>
    </w:p>
    <w:p w:rsidR="00235DF2" w:rsidRDefault="00235DF2">
      <w:pPr>
        <w:widowControl w:val="0"/>
        <w:jc w:val="left"/>
      </w:pPr>
    </w:p>
    <w:p w:rsidR="00235DF2" w:rsidRDefault="00235DF2">
      <w:pPr>
        <w:widowControl w:val="0"/>
        <w:jc w:val="left"/>
      </w:pPr>
    </w:p>
    <w:p w:rsidR="00235DF2" w:rsidRDefault="0046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35DF2" w:rsidRDefault="00235D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5DF2" w:rsidRDefault="0046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63C5F" w:rsidRDefault="00463C5F" w:rsidP="00463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1/15/2009</w:t>
      </w:r>
      <w:r>
        <w:tab/>
        <w:t>House</w:t>
      </w:r>
      <w:r>
        <w:tab/>
      </w:r>
      <w:r w:rsidRPr="00175960">
        <w:t xml:space="preserve">Introduced and read first time </w:t>
      </w:r>
      <w:hyperlink r:id="rId7" w:history="1">
        <w:r w:rsidRPr="00CD2244">
          <w:rPr>
            <w:rStyle w:val="Hyperlink"/>
          </w:rPr>
          <w:t>HJ</w:t>
        </w:r>
      </w:hyperlink>
      <w:r>
        <w:noBreakHyphen/>
      </w:r>
      <w:r w:rsidRPr="00175960">
        <w:t>439</w:t>
      </w:r>
    </w:p>
    <w:p w:rsidR="00463C5F" w:rsidRDefault="00463C5F" w:rsidP="00463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1/15/2009</w:t>
      </w:r>
      <w:r>
        <w:tab/>
        <w:t>House</w:t>
      </w:r>
      <w:r>
        <w:tab/>
      </w:r>
      <w:r w:rsidRPr="00175960">
        <w:t>Referred to Co</w:t>
      </w:r>
      <w:r>
        <w:t xml:space="preserve">mmittee on </w:t>
      </w:r>
      <w:r w:rsidRPr="00175960">
        <w:rPr>
          <w:b/>
        </w:rPr>
        <w:t>Education and Public Works</w:t>
      </w:r>
      <w:r w:rsidRPr="00175960">
        <w:t xml:space="preserve"> </w:t>
      </w:r>
      <w:hyperlink r:id="rId8" w:history="1">
        <w:r w:rsidRPr="00CD2244">
          <w:rPr>
            <w:rStyle w:val="Hyperlink"/>
          </w:rPr>
          <w:t>HJ</w:t>
        </w:r>
      </w:hyperlink>
      <w:r>
        <w:noBreakHyphen/>
      </w:r>
      <w:r w:rsidRPr="00175960">
        <w:t>439</w:t>
      </w:r>
    </w:p>
    <w:p w:rsidR="00463C5F" w:rsidRDefault="00463C5F" w:rsidP="00463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DF2" w:rsidRDefault="00235D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DF2" w:rsidRDefault="00463C5F">
      <w:pPr>
        <w:widowControl w:val="0"/>
        <w:jc w:val="left"/>
      </w:pPr>
      <w:r>
        <w:rPr>
          <w:b/>
        </w:rPr>
        <w:t>VERSIONS OF THIS BILL</w:t>
      </w:r>
    </w:p>
    <w:p w:rsidR="00235DF2" w:rsidRDefault="00235DF2">
      <w:pPr>
        <w:widowControl w:val="0"/>
        <w:jc w:val="left"/>
      </w:pPr>
    </w:p>
    <w:p w:rsidR="00235DF2" w:rsidRDefault="00CC1A55">
      <w:pPr>
        <w:widowControl w:val="0"/>
        <w:jc w:val="left"/>
      </w:pPr>
      <w:hyperlink r:id="rId9" w:history="1">
        <w:r w:rsidR="00463C5F">
          <w:rPr>
            <w:rStyle w:val="Hyperlink"/>
          </w:rPr>
          <w:t>1/15/2009</w:t>
        </w:r>
      </w:hyperlink>
    </w:p>
    <w:p w:rsidR="00235DF2" w:rsidRDefault="00235DF2"/>
    <w:p w:rsidR="00235DF2" w:rsidRDefault="00235DF2">
      <w:pPr>
        <w:sectPr w:rsidR="00235D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5DF2" w:rsidRDefault="00235DF2">
      <w:pPr>
        <w:pStyle w:val="BillDots"/>
      </w:pPr>
    </w:p>
    <w:p w:rsidR="00235DF2" w:rsidRDefault="00235DF2">
      <w:pPr>
        <w:pStyle w:val="Numbersforbills"/>
      </w:pP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46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46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REQUIRE THAT A SCHOOL IMPACT FEE IMPOSED BY LAW OR LOCAL ORDINANCE MAY BE USED FOR CLASSROOM OPERATIONAL EXPENSES.</w:t>
      </w: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DF2" w:rsidRDefault="0046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46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a school impact fee imposed by law or local ordinance may be used for classroom operational expenses.</w:t>
      </w:r>
    </w:p>
    <w:p w:rsidR="00235DF2" w:rsidRDefault="00235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DF2" w:rsidRDefault="0046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35DF2" w:rsidRDefault="0046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5DF2" w:rsidRDefault="00235DF2">
      <w:pPr>
        <w:suppressAutoHyphens/>
      </w:pPr>
    </w:p>
    <w:sectPr w:rsidR="00235DF2" w:rsidSect="00235D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DF2" w:rsidRDefault="00463C5F">
      <w:r>
        <w:separator/>
      </w:r>
    </w:p>
  </w:endnote>
  <w:endnote w:type="continuationSeparator" w:id="0">
    <w:p w:rsidR="00235DF2" w:rsidRDefault="0046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939783-988D-42E7-8FFD-9348460B7E0F}"/>
    <w:embedBold r:id="rId2" w:fontKey="{2DDA8239-4056-4A00-BBDD-C690B6C56C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1980CE-AB0B-42A7-90AC-14EE4C7900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901854-A663-4303-94B2-8386826D2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D151A7-F5AA-46B6-9074-E924A14084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DF2" w:rsidRDefault="00463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 w:rsidR="00CC1A55">
      <w:fldChar w:fldCharType="begin"/>
    </w:r>
    <w:r w:rsidR="00CC1A55">
      <w:instrText xml:space="preserve"> PAGE  \* MERGEFORMAT </w:instrText>
    </w:r>
    <w:r w:rsidR="00CC1A55">
      <w:fldChar w:fldCharType="separate"/>
    </w:r>
    <w:r w:rsidR="00CC1A55">
      <w:rPr>
        <w:noProof/>
      </w:rPr>
      <w:t>1</w:t>
    </w:r>
    <w:r w:rsidR="00CC1A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DF2" w:rsidRDefault="00463C5F">
      <w:r>
        <w:separator/>
      </w:r>
    </w:p>
  </w:footnote>
  <w:footnote w:type="continuationSeparator" w:id="0">
    <w:p w:rsidR="00235DF2" w:rsidRDefault="00463C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27BH09"/>
    <w:docVar w:name="CoverBillType" w:val="b"/>
    <w:docVar w:name="docpath" w:val="L:\Council\bills\NBD\11127BH09.DOCX"/>
    <w:docVar w:name="dvBillNumber" w:val="33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35DF2"/>
    <w:rsid w:val="0000365C"/>
    <w:rsid w:val="000D789F"/>
    <w:rsid w:val="00235DF2"/>
    <w:rsid w:val="00463C5F"/>
    <w:rsid w:val="005D7D12"/>
    <w:rsid w:val="008C2B81"/>
    <w:rsid w:val="00CC1A55"/>
    <w:rsid w:val="00CD2244"/>
    <w:rsid w:val="00FB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43EFB0-7101-4506-A4B0-FE6A1C96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DF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5DF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DF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35D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5DF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35D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DF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35DF2"/>
  </w:style>
  <w:style w:type="character" w:styleId="LineNumber">
    <w:name w:val="line number"/>
    <w:basedOn w:val="DefaultParagraphFont"/>
    <w:uiPriority w:val="99"/>
    <w:semiHidden/>
    <w:unhideWhenUsed/>
    <w:rsid w:val="00235DF2"/>
  </w:style>
  <w:style w:type="paragraph" w:customStyle="1" w:styleId="BillDots">
    <w:name w:val="Bill Dots"/>
    <w:basedOn w:val="Normal"/>
    <w:qFormat/>
    <w:rsid w:val="00235DF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35DF2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D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DF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5D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02_200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F05A4-BD8D-4954-919B-2FA2F4134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149</Words>
  <Characters>830</Characters>
  <Application>Microsoft Office Word</Application>
  <DocSecurity>0</DocSecurity>
  <Lines>52</Lines>
  <Paragraphs>22</Paragraphs>
  <ScaleCrop>false</ScaleCrop>
  <Company> 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3302: Impact fee - South Carolina Legislature Online</dc:title>
  <dc:subject/>
  <dc:creator>NIKI DOWNEY</dc:creator>
  <cp:keywords/>
  <dc:description/>
  <cp:lastModifiedBy>N Cumfer</cp:lastModifiedBy>
  <cp:revision>8</cp:revision>
  <cp:lastPrinted>2009-01-14T20:35:00Z</cp:lastPrinted>
  <dcterms:created xsi:type="dcterms:W3CDTF">2009-01-15T16:33:00Z</dcterms:created>
  <dcterms:modified xsi:type="dcterms:W3CDTF">2014-11-24T16:04:00Z</dcterms:modified>
</cp:coreProperties>
</file>