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8D5" w:rsidRDefault="0021323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F18D5" w:rsidRDefault="00213239">
      <w:pPr>
        <w:widowControl w:val="0"/>
        <w:jc w:val="center"/>
      </w:pPr>
      <w:r>
        <w:t>118th Session, 2009-2010</w:t>
      </w:r>
    </w:p>
    <w:p w:rsidR="003F18D5" w:rsidRDefault="003F18D5">
      <w:pPr>
        <w:widowControl w:val="0"/>
        <w:jc w:val="left"/>
      </w:pPr>
    </w:p>
    <w:p w:rsidR="003F18D5" w:rsidRDefault="00213239">
      <w:pPr>
        <w:widowControl w:val="0"/>
        <w:jc w:val="left"/>
        <w:rPr>
          <w:b/>
        </w:rPr>
      </w:pPr>
      <w:r>
        <w:rPr>
          <w:b/>
        </w:rPr>
        <w:t>H. 3449</w:t>
      </w:r>
    </w:p>
    <w:p w:rsidR="003F18D5" w:rsidRDefault="003F18D5">
      <w:pPr>
        <w:widowControl w:val="0"/>
        <w:jc w:val="left"/>
        <w:rPr>
          <w:b/>
        </w:rPr>
      </w:pPr>
    </w:p>
    <w:p w:rsidR="003F18D5" w:rsidRDefault="00213239">
      <w:pPr>
        <w:widowControl w:val="0"/>
        <w:jc w:val="left"/>
      </w:pPr>
      <w:r>
        <w:rPr>
          <w:b/>
        </w:rPr>
        <w:t>STATUS INFORMATION</w:t>
      </w:r>
    </w:p>
    <w:p w:rsidR="003F18D5" w:rsidRDefault="003F18D5">
      <w:pPr>
        <w:widowControl w:val="0"/>
        <w:jc w:val="left"/>
      </w:pPr>
    </w:p>
    <w:p w:rsidR="003F18D5" w:rsidRDefault="00213239">
      <w:pPr>
        <w:widowControl w:val="0"/>
        <w:jc w:val="left"/>
      </w:pPr>
      <w:r>
        <w:t>House Resolution</w:t>
      </w:r>
    </w:p>
    <w:p w:rsidR="003F18D5" w:rsidRDefault="00213239">
      <w:pPr>
        <w:widowControl w:val="0"/>
        <w:jc w:val="left"/>
      </w:pPr>
      <w:r>
        <w:t>Sponsors: Reps. Govan, Alexander, Hutto, Jennings, Kelly, Rice and Whipper</w:t>
      </w:r>
    </w:p>
    <w:p w:rsidR="003F18D5" w:rsidRDefault="00213239">
      <w:pPr>
        <w:widowControl w:val="0"/>
        <w:jc w:val="left"/>
      </w:pPr>
      <w:r>
        <w:t>Document Path: l:\council\bills\nbd\11164ac09.docx</w:t>
      </w:r>
    </w:p>
    <w:p w:rsidR="003F18D5" w:rsidRDefault="003F18D5">
      <w:pPr>
        <w:widowControl w:val="0"/>
        <w:jc w:val="left"/>
      </w:pPr>
    </w:p>
    <w:p w:rsidR="003F18D5" w:rsidRDefault="00213239">
      <w:pPr>
        <w:widowControl w:val="0"/>
        <w:jc w:val="left"/>
      </w:pPr>
      <w:r>
        <w:t>Introduced in the House on February 5, 2009</w:t>
      </w:r>
    </w:p>
    <w:p w:rsidR="003F18D5" w:rsidRDefault="00213239">
      <w:pPr>
        <w:widowControl w:val="0"/>
        <w:jc w:val="left"/>
      </w:pPr>
      <w:r>
        <w:t>Adopted by the House on February 5, 2009</w:t>
      </w:r>
    </w:p>
    <w:p w:rsidR="003F18D5" w:rsidRDefault="003F18D5">
      <w:pPr>
        <w:widowControl w:val="0"/>
        <w:jc w:val="left"/>
      </w:pPr>
    </w:p>
    <w:p w:rsidR="003F18D5" w:rsidRDefault="00213239">
      <w:pPr>
        <w:widowControl w:val="0"/>
        <w:jc w:val="left"/>
      </w:pPr>
      <w:r>
        <w:t>Summary: Juvenile Status Offenders Task Force</w:t>
      </w:r>
    </w:p>
    <w:p w:rsidR="003F18D5" w:rsidRDefault="003F18D5">
      <w:pPr>
        <w:widowControl w:val="0"/>
        <w:jc w:val="left"/>
      </w:pPr>
    </w:p>
    <w:p w:rsidR="003F18D5" w:rsidRDefault="003F18D5">
      <w:pPr>
        <w:widowControl w:val="0"/>
        <w:jc w:val="left"/>
      </w:pPr>
    </w:p>
    <w:p w:rsidR="003F18D5" w:rsidRDefault="00213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F18D5" w:rsidRDefault="003F18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18D5" w:rsidRDefault="00213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F18D5" w:rsidRDefault="00213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and adopted </w:t>
      </w:r>
      <w:hyperlink r:id="rId7" w:history="1">
        <w:r w:rsidRPr="00BF2476">
          <w:rPr>
            <w:rStyle w:val="Hyperlink"/>
          </w:rPr>
          <w:t>HJ</w:t>
        </w:r>
      </w:hyperlink>
      <w:r>
        <w:noBreakHyphen/>
        <w:t>11</w:t>
      </w:r>
    </w:p>
    <w:p w:rsidR="003F18D5" w:rsidRDefault="003F1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18D5" w:rsidRDefault="003F1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18D5" w:rsidRDefault="00213239">
      <w:r>
        <w:rPr>
          <w:b/>
        </w:rPr>
        <w:t>VERSIONS OF THIS BILL</w:t>
      </w:r>
    </w:p>
    <w:p w:rsidR="003F18D5" w:rsidRDefault="003F18D5"/>
    <w:p w:rsidR="003F18D5" w:rsidRDefault="00085888">
      <w:hyperlink r:id="rId8" w:history="1">
        <w:r w:rsidR="00213239">
          <w:rPr>
            <w:rStyle w:val="Hyperlink"/>
          </w:rPr>
          <w:t>2/5/2009</w:t>
        </w:r>
      </w:hyperlink>
    </w:p>
    <w:p w:rsidR="003F18D5" w:rsidRDefault="003F18D5"/>
    <w:p w:rsidR="003F18D5" w:rsidRDefault="003F18D5">
      <w:pPr>
        <w:sectPr w:rsidR="003F18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18D5" w:rsidRDefault="003F18D5">
      <w:pPr>
        <w:pStyle w:val="BillDots"/>
      </w:pPr>
    </w:p>
    <w:p w:rsidR="003F18D5" w:rsidRDefault="003F18D5">
      <w:pPr>
        <w:pStyle w:val="Numbersforbills"/>
      </w:pP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REVISE THE REPORTING DATE FROM JANUARY 13, 2009, TO MARCH 31, 2009, FOR THE TASK FORCE ON JUVENILE STATUS OFFENDERS ESTABLISHED BY H.5089 OF 2008.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H.5089 was adopted by the South Carolina House of Representatives May 23, 2008; and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house resolution established the Task Force on Juvenile Status Offenders; and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pursuant to H.5089, this task force was to report its findings and recommendations to the House of Representatives before January 13, 2009; and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necessary for this task force reporting date to be extended.  Now, therefore,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18D5" w:rsidRDefault="003F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Task Force on Juvenile Status Offenders, established by H.5089 of 2008, shall report its findings and recommendations to the House of Representatives before March 31, 2009.</w:t>
      </w:r>
    </w:p>
    <w:p w:rsidR="003F18D5" w:rsidRDefault="0021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18D5" w:rsidRDefault="003F18D5">
      <w:pPr>
        <w:suppressAutoHyphens/>
      </w:pPr>
    </w:p>
    <w:sectPr w:rsidR="003F18D5" w:rsidSect="003F18D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8D5" w:rsidRDefault="00213239">
      <w:r>
        <w:separator/>
      </w:r>
    </w:p>
  </w:endnote>
  <w:endnote w:type="continuationSeparator" w:id="0">
    <w:p w:rsidR="003F18D5" w:rsidRDefault="00213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C6062F-960F-4905-8A00-3EE202A8C1B5}"/>
    <w:embedBold r:id="rId2" w:fontKey="{CB60A231-BAEF-4528-A4CF-C3929A18CD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889EC4-4946-468C-BD97-733797F024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745C9A-702E-4DA1-A5C6-C1A924EA72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8D5" w:rsidRDefault="002132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[3449]</w:t>
    </w:r>
    <w:r>
      <w:tab/>
    </w:r>
    <w:r w:rsidR="00085888">
      <w:fldChar w:fldCharType="begin"/>
    </w:r>
    <w:r w:rsidR="00085888">
      <w:instrText xml:space="preserve"> PAGE  \* MERGEFORMAT </w:instrText>
    </w:r>
    <w:r w:rsidR="00085888">
      <w:fldChar w:fldCharType="separate"/>
    </w:r>
    <w:r w:rsidR="00085888">
      <w:rPr>
        <w:noProof/>
      </w:rPr>
      <w:t>1</w:t>
    </w:r>
    <w:r w:rsidR="0008588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8D5" w:rsidRDefault="00213239">
      <w:r>
        <w:separator/>
      </w:r>
    </w:p>
  </w:footnote>
  <w:footnote w:type="continuationSeparator" w:id="0">
    <w:p w:rsidR="003F18D5" w:rsidRDefault="002132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64AC09"/>
    <w:docVar w:name="CoverBillType" w:val="r"/>
    <w:docVar w:name="docpath" w:val="L:\Council\bills\NBD\11164AC09.DOCX"/>
    <w:docVar w:name="dvBillNumber" w:val="344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F18D5"/>
    <w:rsid w:val="00085888"/>
    <w:rsid w:val="00213239"/>
    <w:rsid w:val="003F18D5"/>
    <w:rsid w:val="00A675A9"/>
    <w:rsid w:val="00BF2476"/>
    <w:rsid w:val="00C72C7A"/>
    <w:rsid w:val="00CA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27670C-A353-486F-AAB9-72472A79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8D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8D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8D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F18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8D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F18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8D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18D5"/>
  </w:style>
  <w:style w:type="character" w:styleId="LineNumber">
    <w:name w:val="line number"/>
    <w:basedOn w:val="DefaultParagraphFont"/>
    <w:uiPriority w:val="99"/>
    <w:semiHidden/>
    <w:unhideWhenUsed/>
    <w:rsid w:val="003F18D5"/>
  </w:style>
  <w:style w:type="paragraph" w:customStyle="1" w:styleId="BillDots">
    <w:name w:val="Bill Dots"/>
    <w:basedOn w:val="Normal"/>
    <w:qFormat/>
    <w:rsid w:val="003F18D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F18D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18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449_2009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5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0DF3C-1CB1-4B92-BBEF-D10473BF4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205</Words>
  <Characters>1154</Characters>
  <Application>Microsoft Office Word</Application>
  <DocSecurity>0</DocSecurity>
  <Lines>62</Lines>
  <Paragraphs>24</Paragraphs>
  <ScaleCrop>false</ScaleCrop>
  <Company> 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3449: Juvenile Status Offenders Task Force - South Carolina Legislature Online</dc:title>
  <dc:subject/>
  <dc:creator>NIKI DOWNEY</dc:creator>
  <cp:keywords/>
  <dc:description/>
  <cp:lastModifiedBy>N Cumfer</cp:lastModifiedBy>
  <cp:revision>8</cp:revision>
  <dcterms:created xsi:type="dcterms:W3CDTF">2009-02-05T15:56:00Z</dcterms:created>
  <dcterms:modified xsi:type="dcterms:W3CDTF">2014-11-24T16:07:00Z</dcterms:modified>
</cp:coreProperties>
</file>