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7AD" w:rsidRDefault="001D1EC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A27AD" w:rsidRDefault="001D1ECC">
      <w:pPr>
        <w:widowControl w:val="0"/>
        <w:jc w:val="center"/>
      </w:pPr>
      <w:r>
        <w:t>118th Session, 2009-2010</w:t>
      </w:r>
    </w:p>
    <w:p w:rsidR="008A27AD" w:rsidRDefault="008A27AD">
      <w:pPr>
        <w:widowControl w:val="0"/>
        <w:jc w:val="left"/>
      </w:pPr>
    </w:p>
    <w:p w:rsidR="008A27AD" w:rsidRDefault="001D1ECC">
      <w:pPr>
        <w:widowControl w:val="0"/>
        <w:jc w:val="left"/>
        <w:rPr>
          <w:b/>
        </w:rPr>
      </w:pPr>
      <w:r>
        <w:rPr>
          <w:b/>
        </w:rPr>
        <w:t>H. 3711</w:t>
      </w:r>
    </w:p>
    <w:p w:rsidR="008A27AD" w:rsidRDefault="008A27AD">
      <w:pPr>
        <w:widowControl w:val="0"/>
        <w:jc w:val="left"/>
        <w:rPr>
          <w:b/>
        </w:rPr>
      </w:pPr>
    </w:p>
    <w:p w:rsidR="008A27AD" w:rsidRDefault="001D1ECC">
      <w:pPr>
        <w:widowControl w:val="0"/>
        <w:jc w:val="left"/>
      </w:pPr>
      <w:r>
        <w:rPr>
          <w:b/>
        </w:rPr>
        <w:t>STATUS INFORMATION</w:t>
      </w:r>
    </w:p>
    <w:p w:rsidR="008A27AD" w:rsidRDefault="008A27AD">
      <w:pPr>
        <w:widowControl w:val="0"/>
        <w:jc w:val="left"/>
      </w:pPr>
    </w:p>
    <w:p w:rsidR="008A27AD" w:rsidRDefault="001D1ECC">
      <w:pPr>
        <w:widowControl w:val="0"/>
        <w:jc w:val="left"/>
      </w:pPr>
      <w:r>
        <w:t>General Bill</w:t>
      </w:r>
    </w:p>
    <w:p w:rsidR="008A27AD" w:rsidRDefault="001D1ECC">
      <w:pPr>
        <w:widowControl w:val="0"/>
        <w:jc w:val="left"/>
      </w:pPr>
      <w:r>
        <w:t>Sponsors: Rep. Jennings</w:t>
      </w:r>
    </w:p>
    <w:p w:rsidR="008A27AD" w:rsidRDefault="001D1ECC">
      <w:pPr>
        <w:widowControl w:val="0"/>
        <w:jc w:val="left"/>
      </w:pPr>
      <w:r>
        <w:t>Document Path: l:\council\bills\gjk\20185sd09.docx</w:t>
      </w:r>
    </w:p>
    <w:p w:rsidR="008A27AD" w:rsidRDefault="001D1ECC">
      <w:pPr>
        <w:widowControl w:val="0"/>
        <w:jc w:val="left"/>
      </w:pPr>
      <w:r>
        <w:t>Companion/Similar bill(s): 621</w:t>
      </w:r>
    </w:p>
    <w:p w:rsidR="008A27AD" w:rsidRDefault="008A27AD">
      <w:pPr>
        <w:widowControl w:val="0"/>
        <w:jc w:val="left"/>
      </w:pPr>
    </w:p>
    <w:p w:rsidR="008A27AD" w:rsidRDefault="001D1ECC">
      <w:pPr>
        <w:widowControl w:val="0"/>
        <w:jc w:val="left"/>
      </w:pPr>
      <w:r>
        <w:t>Introduced in the House on March 11, 2009</w:t>
      </w:r>
    </w:p>
    <w:p w:rsidR="008A27AD" w:rsidRDefault="001D1ECC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8A27AD" w:rsidRDefault="008A27AD">
      <w:pPr>
        <w:widowControl w:val="0"/>
        <w:jc w:val="left"/>
      </w:pPr>
    </w:p>
    <w:p w:rsidR="008A27AD" w:rsidRDefault="001D1ECC">
      <w:pPr>
        <w:widowControl w:val="0"/>
        <w:jc w:val="left"/>
      </w:pPr>
      <w:r>
        <w:t>Summary: State health and dental insurance plans</w:t>
      </w:r>
    </w:p>
    <w:p w:rsidR="008A27AD" w:rsidRDefault="008A27AD">
      <w:pPr>
        <w:widowControl w:val="0"/>
        <w:jc w:val="left"/>
      </w:pPr>
    </w:p>
    <w:p w:rsidR="008A27AD" w:rsidRDefault="008A27AD">
      <w:pPr>
        <w:widowControl w:val="0"/>
        <w:jc w:val="left"/>
      </w:pPr>
    </w:p>
    <w:p w:rsidR="008A27AD" w:rsidRDefault="001D1E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A27AD" w:rsidRDefault="008A27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27AD" w:rsidRDefault="001D1E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A27AD" w:rsidRDefault="001D1E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3/11/2009</w:t>
      </w:r>
      <w:r>
        <w:tab/>
        <w:t>House</w:t>
      </w:r>
      <w:r>
        <w:tab/>
        <w:t xml:space="preserve">Introduced and read first time </w:t>
      </w:r>
      <w:hyperlink r:id="rId7" w:history="1">
        <w:r w:rsidRPr="0063664F">
          <w:rPr>
            <w:rStyle w:val="Hyperlink"/>
          </w:rPr>
          <w:t>HJ</w:t>
        </w:r>
      </w:hyperlink>
      <w:r>
        <w:noBreakHyphen/>
        <w:t>14</w:t>
      </w:r>
    </w:p>
    <w:p w:rsidR="008A27AD" w:rsidRDefault="001D1E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63664F">
          <w:rPr>
            <w:rStyle w:val="Hyperlink"/>
          </w:rPr>
          <w:t>HJ</w:t>
        </w:r>
      </w:hyperlink>
      <w:r>
        <w:noBreakHyphen/>
        <w:t>14</w:t>
      </w:r>
    </w:p>
    <w:p w:rsidR="008A27AD" w:rsidRDefault="008A27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27AD" w:rsidRDefault="008A27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27AD" w:rsidRDefault="001D1ECC">
      <w:pPr>
        <w:widowControl w:val="0"/>
        <w:jc w:val="left"/>
      </w:pPr>
      <w:r>
        <w:rPr>
          <w:b/>
        </w:rPr>
        <w:t>VERSIONS OF THIS BILL</w:t>
      </w:r>
    </w:p>
    <w:p w:rsidR="008A27AD" w:rsidRDefault="008A27AD">
      <w:pPr>
        <w:widowControl w:val="0"/>
        <w:jc w:val="left"/>
      </w:pPr>
    </w:p>
    <w:p w:rsidR="008A27AD" w:rsidRDefault="00B40A3E">
      <w:pPr>
        <w:widowControl w:val="0"/>
        <w:jc w:val="left"/>
      </w:pPr>
      <w:hyperlink r:id="rId9" w:history="1">
        <w:r w:rsidR="001D1ECC">
          <w:rPr>
            <w:rStyle w:val="Hyperlink"/>
          </w:rPr>
          <w:t>3/11/2009</w:t>
        </w:r>
      </w:hyperlink>
    </w:p>
    <w:p w:rsidR="008A27AD" w:rsidRDefault="008A27AD"/>
    <w:p w:rsidR="008A27AD" w:rsidRDefault="008A27AD">
      <w:pPr>
        <w:sectPr w:rsidR="008A27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27AD" w:rsidRDefault="008A27AD">
      <w:pPr>
        <w:pStyle w:val="BillDots"/>
      </w:pPr>
    </w:p>
    <w:p w:rsidR="008A27AD" w:rsidRDefault="008A27AD">
      <w:pPr>
        <w:pStyle w:val="Numbersforbills"/>
      </w:pP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AD" w:rsidRDefault="001D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AD" w:rsidRDefault="001D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bookmarkStart w:id="3" w:name="titletop"/>
      <w:bookmarkEnd w:id="3"/>
      <w:r>
        <w:t xml:space="preserve">TO AMEND SECTION 1-11-720, AS AMENDED, CODE OF LAWS OF SOUTH CAROLINA, 1976, RELATING TO ENTITIES WHOSE EMPLOYEES AND RETIREES ARE ELIGIBLE FOR COVERAGE UNDER STATE HEALTH AND DENTAL INSURANCE PLANS, SO AS TO ALLOW </w:t>
      </w:r>
      <w:r>
        <w:rPr>
          <w:color w:val="000000" w:themeColor="text1"/>
          <w:szCs w:val="24"/>
          <w:u w:color="000000" w:themeColor="text1"/>
        </w:rPr>
        <w:t>A PERSON WHO IS ELIGIBLE TO PARTICIPATE IN THE STATE HEALTH AND DENTAL INSURANCE PLANS AS A COUNTY COUNCIL MEMBER OF A PARTICIPATING COUNTY, AND WHO IS ALSO ELIGIBLE TO ELECT COVERAGE AS THE SPOUSE OF A COVERED EMPLOYEE OR RETIREE, TO PARTICIPATE IN THE INSURANCE PLANS AS EITHER AN EMPLOYEE OR A SPOUSE, BUT NOT BOTH.</w:t>
      </w: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27AD" w:rsidRDefault="001D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AD" w:rsidRDefault="001D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1-11-720, as last amended by Act 353 of 2008, is further amended by adding at the end to read:</w:t>
      </w: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AD" w:rsidRDefault="001D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person who is eligible to participate in the state health and dental insurance plans under this section as a council member of a participating county and who is also eligible to participate as the spouse of a covered employee or retiree may choose to participate in the insurance plans as either an employee or a spouse, but not both.”</w:t>
      </w:r>
    </w:p>
    <w:p w:rsidR="008A27AD" w:rsidRDefault="008A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27AD" w:rsidRDefault="001D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A27AD" w:rsidRDefault="001D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27AD" w:rsidRDefault="008A27AD">
      <w:pPr>
        <w:suppressAutoHyphens/>
      </w:pPr>
    </w:p>
    <w:sectPr w:rsidR="008A27AD" w:rsidSect="008A27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7AD" w:rsidRDefault="001D1ECC">
      <w:r>
        <w:separator/>
      </w:r>
    </w:p>
  </w:endnote>
  <w:endnote w:type="continuationSeparator" w:id="0">
    <w:p w:rsidR="008A27AD" w:rsidRDefault="001D1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49BDB7-A5A1-44C9-BE4C-2056B88697A7}"/>
    <w:embedBold r:id="rId2" w:fontKey="{49782329-CE45-449E-A38E-5E00F341CC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07B1BC-990D-49F6-87CE-45BB0F54C4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1336E7-A60F-4876-8399-A2FD623E87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AD" w:rsidRDefault="001D1E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r w:rsidR="00B40A3E">
      <w:fldChar w:fldCharType="begin"/>
    </w:r>
    <w:r w:rsidR="00B40A3E">
      <w:instrText xml:space="preserve"> PAGE  \* MERGEFORMAT </w:instrText>
    </w:r>
    <w:r w:rsidR="00B40A3E">
      <w:fldChar w:fldCharType="separate"/>
    </w:r>
    <w:r w:rsidR="00B40A3E">
      <w:rPr>
        <w:noProof/>
      </w:rPr>
      <w:t>1</w:t>
    </w:r>
    <w:r w:rsidR="00B40A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7AD" w:rsidRDefault="001D1ECC">
      <w:r>
        <w:separator/>
      </w:r>
    </w:p>
  </w:footnote>
  <w:footnote w:type="continuationSeparator" w:id="0">
    <w:p w:rsidR="008A27AD" w:rsidRDefault="001D1E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185SD09"/>
    <w:docVar w:name="CoverBillType" w:val="b"/>
    <w:docVar w:name="docpath" w:val="L:\Council\bills\GJK\20185SD09.DOCX"/>
    <w:docVar w:name="dvBillNumber" w:val="371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8A27AD"/>
    <w:rsid w:val="001D1ECC"/>
    <w:rsid w:val="003F67C0"/>
    <w:rsid w:val="005C3720"/>
    <w:rsid w:val="0063664F"/>
    <w:rsid w:val="008A27AD"/>
    <w:rsid w:val="00B40A3E"/>
    <w:rsid w:val="00D8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6F87EB3-8D1D-4598-BF0A-9A45657B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7A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27A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7A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A27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27A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A27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7A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7AD"/>
  </w:style>
  <w:style w:type="character" w:styleId="LineNumber">
    <w:name w:val="line number"/>
    <w:basedOn w:val="DefaultParagraphFont"/>
    <w:uiPriority w:val="99"/>
    <w:semiHidden/>
    <w:unhideWhenUsed/>
    <w:rsid w:val="008A27AD"/>
  </w:style>
  <w:style w:type="paragraph" w:customStyle="1" w:styleId="BillDots">
    <w:name w:val="Bill Dots"/>
    <w:basedOn w:val="Normal"/>
    <w:qFormat/>
    <w:rsid w:val="008A27A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A27A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A27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1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1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711_2009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18531-265E-4620-A105-8331790D4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285</Words>
  <Characters>1445</Characters>
  <Application>Microsoft Office Word</Application>
  <DocSecurity>0</DocSecurity>
  <Lines>69</Lines>
  <Paragraphs>24</Paragraphs>
  <ScaleCrop>false</ScaleCrop>
  <Company> 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3711: State health and dental insurance plans - South Carolina Legislature Online</dc:title>
  <dc:subject/>
  <dc:creator>GAYLE KUBALA</dc:creator>
  <cp:keywords/>
  <dc:description/>
  <cp:lastModifiedBy>N Cumfer</cp:lastModifiedBy>
  <cp:revision>9</cp:revision>
  <cp:lastPrinted>2009-03-09T18:46:00Z</cp:lastPrinted>
  <dcterms:created xsi:type="dcterms:W3CDTF">2009-03-11T15:25:00Z</dcterms:created>
  <dcterms:modified xsi:type="dcterms:W3CDTF">2014-11-24T16:11:00Z</dcterms:modified>
</cp:coreProperties>
</file>