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C64" w:rsidRDefault="00231A6A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A3C64" w:rsidRDefault="00231A6A">
      <w:pPr>
        <w:widowControl w:val="0"/>
        <w:jc w:val="center"/>
      </w:pPr>
      <w:r>
        <w:t>118th Session, 2009-2010</w:t>
      </w:r>
    </w:p>
    <w:p w:rsidR="00FA3C64" w:rsidRDefault="00FA3C64">
      <w:pPr>
        <w:widowControl w:val="0"/>
        <w:jc w:val="left"/>
      </w:pPr>
    </w:p>
    <w:p w:rsidR="00FA3C64" w:rsidRDefault="00231A6A">
      <w:pPr>
        <w:widowControl w:val="0"/>
        <w:jc w:val="left"/>
        <w:rPr>
          <w:b/>
        </w:rPr>
      </w:pPr>
      <w:r>
        <w:rPr>
          <w:b/>
        </w:rPr>
        <w:t>H. 3834</w:t>
      </w:r>
    </w:p>
    <w:p w:rsidR="00FA3C64" w:rsidRDefault="00FA3C64">
      <w:pPr>
        <w:widowControl w:val="0"/>
        <w:jc w:val="left"/>
        <w:rPr>
          <w:b/>
        </w:rPr>
      </w:pPr>
    </w:p>
    <w:p w:rsidR="00FA3C64" w:rsidRDefault="00231A6A">
      <w:pPr>
        <w:widowControl w:val="0"/>
        <w:jc w:val="left"/>
      </w:pPr>
      <w:r>
        <w:rPr>
          <w:b/>
        </w:rPr>
        <w:t>STATUS INFORMATION</w:t>
      </w:r>
    </w:p>
    <w:p w:rsidR="00FA3C64" w:rsidRDefault="00FA3C64">
      <w:pPr>
        <w:widowControl w:val="0"/>
        <w:jc w:val="left"/>
      </w:pPr>
    </w:p>
    <w:p w:rsidR="00FA3C64" w:rsidRDefault="00231A6A">
      <w:pPr>
        <w:widowControl w:val="0"/>
        <w:jc w:val="left"/>
      </w:pPr>
      <w:r>
        <w:t>General Bill</w:t>
      </w:r>
    </w:p>
    <w:p w:rsidR="00FA3C64" w:rsidRDefault="00231A6A">
      <w:pPr>
        <w:widowControl w:val="0"/>
        <w:jc w:val="left"/>
      </w:pPr>
      <w:r>
        <w:t>Sponsors: Rep. Rutherford</w:t>
      </w:r>
    </w:p>
    <w:p w:rsidR="00FA3C64" w:rsidRDefault="00231A6A">
      <w:pPr>
        <w:widowControl w:val="0"/>
        <w:jc w:val="left"/>
      </w:pPr>
      <w:r>
        <w:t>Document Path: l:\council\bills\dka\3685dw09.docx</w:t>
      </w:r>
    </w:p>
    <w:p w:rsidR="00FA3C64" w:rsidRDefault="00FA3C64">
      <w:pPr>
        <w:widowControl w:val="0"/>
        <w:jc w:val="left"/>
      </w:pPr>
    </w:p>
    <w:p w:rsidR="00FA3C64" w:rsidRDefault="00231A6A">
      <w:pPr>
        <w:widowControl w:val="0"/>
        <w:jc w:val="left"/>
      </w:pPr>
      <w:r>
        <w:t>Introduced in the House on April 1, 2009</w:t>
      </w:r>
    </w:p>
    <w:p w:rsidR="00FA3C64" w:rsidRDefault="00231A6A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FA3C64" w:rsidRDefault="00FA3C64">
      <w:pPr>
        <w:widowControl w:val="0"/>
        <w:jc w:val="left"/>
      </w:pPr>
    </w:p>
    <w:p w:rsidR="00FA3C64" w:rsidRDefault="00231A6A">
      <w:pPr>
        <w:widowControl w:val="0"/>
        <w:jc w:val="left"/>
      </w:pPr>
      <w:r>
        <w:t>Summary: Law enforcement officers</w:t>
      </w:r>
    </w:p>
    <w:p w:rsidR="00FA3C64" w:rsidRDefault="00FA3C64">
      <w:pPr>
        <w:widowControl w:val="0"/>
        <w:jc w:val="left"/>
      </w:pPr>
    </w:p>
    <w:p w:rsidR="00FA3C64" w:rsidRDefault="00FA3C64">
      <w:pPr>
        <w:widowControl w:val="0"/>
        <w:jc w:val="left"/>
      </w:pPr>
    </w:p>
    <w:p w:rsidR="00FA3C64" w:rsidRDefault="00231A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A3C64" w:rsidRDefault="00FA3C6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3C64" w:rsidRDefault="00231A6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A3C64" w:rsidRDefault="00231A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Introduced and read first time </w:t>
      </w:r>
      <w:hyperlink r:id="rId7" w:history="1">
        <w:r w:rsidRPr="009F3C43">
          <w:rPr>
            <w:rStyle w:val="Hyperlink"/>
          </w:rPr>
          <w:t>HJ</w:t>
        </w:r>
      </w:hyperlink>
      <w:r>
        <w:noBreakHyphen/>
        <w:t>7</w:t>
      </w:r>
    </w:p>
    <w:p w:rsidR="00FA3C64" w:rsidRDefault="00231A6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9F3C43">
          <w:rPr>
            <w:rStyle w:val="Hyperlink"/>
          </w:rPr>
          <w:t>HJ</w:t>
        </w:r>
      </w:hyperlink>
      <w:r>
        <w:noBreakHyphen/>
        <w:t>7</w:t>
      </w:r>
    </w:p>
    <w:p w:rsidR="00FA3C64" w:rsidRDefault="00FA3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C64" w:rsidRDefault="00FA3C6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3C64" w:rsidRDefault="00231A6A">
      <w:pPr>
        <w:widowControl w:val="0"/>
        <w:jc w:val="left"/>
      </w:pPr>
      <w:r>
        <w:rPr>
          <w:b/>
        </w:rPr>
        <w:t>VERSIONS OF THIS BILL</w:t>
      </w:r>
    </w:p>
    <w:p w:rsidR="00FA3C64" w:rsidRDefault="00FA3C64">
      <w:pPr>
        <w:widowControl w:val="0"/>
        <w:jc w:val="left"/>
      </w:pPr>
    </w:p>
    <w:p w:rsidR="00FA3C64" w:rsidRDefault="00F673C7">
      <w:pPr>
        <w:widowControl w:val="0"/>
        <w:jc w:val="left"/>
      </w:pPr>
      <w:hyperlink r:id="rId9" w:history="1">
        <w:r w:rsidR="00231A6A">
          <w:rPr>
            <w:rStyle w:val="Hyperlink"/>
          </w:rPr>
          <w:t>4/1/2009</w:t>
        </w:r>
      </w:hyperlink>
    </w:p>
    <w:p w:rsidR="00FA3C64" w:rsidRDefault="00FA3C64"/>
    <w:p w:rsidR="00FA3C64" w:rsidRDefault="00FA3C64">
      <w:pPr>
        <w:sectPr w:rsidR="00FA3C6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3C64" w:rsidRDefault="00FA3C64">
      <w:pPr>
        <w:pStyle w:val="BillDots"/>
      </w:pPr>
    </w:p>
    <w:p w:rsidR="00FA3C64" w:rsidRDefault="00FA3C64">
      <w:pPr>
        <w:pStyle w:val="Numbersforbills"/>
      </w:pP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C64" w:rsidRDefault="0023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C64" w:rsidRDefault="0023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CODE OF LAWS OF SOUTH CAROLINA, 1976, BY ADDING SECTION 6</w:t>
      </w:r>
      <w:r>
        <w:noBreakHyphen/>
        <w:t>1</w:t>
      </w:r>
      <w:r>
        <w:noBreakHyphen/>
        <w:t>180 SO AS TO PROHIBIT A MUNICIPALITY OR COUNTY FROM DECLARING A BUSINESS A PUBLIC NUISANCE IF THAT MUNICIPALITY OR COUNTY DOES NOT AUTHORIZE THE USE OF ITS OFF</w:t>
      </w:r>
      <w:r>
        <w:noBreakHyphen/>
        <w:t>DUTY LAW ENFORCEMENT OFFICERS TO BE HIRED BY PRIVATE ENTITIES TO PROVIDE SECURITY SERVICES.</w:t>
      </w: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A3C64" w:rsidRDefault="0023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C64" w:rsidRDefault="0023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1, Title 6 of the 1976 Code is amended by adding:</w:t>
      </w: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C64" w:rsidRDefault="0023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6</w:t>
      </w:r>
      <w:r>
        <w:noBreakHyphen/>
        <w:t>1</w:t>
      </w:r>
      <w:r>
        <w:noBreakHyphen/>
        <w:t>180.</w:t>
      </w:r>
      <w:r>
        <w:tab/>
        <w:t>A municipality or county may not declare a business a public nuisance if the municipality or county does not authorize the use of its off</w:t>
      </w:r>
      <w:r>
        <w:noBreakHyphen/>
        <w:t>duty law enforcement officers to be hired by private entities to provide security services.”</w:t>
      </w:r>
    </w:p>
    <w:p w:rsidR="00FA3C64" w:rsidRDefault="00FA3C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3C64" w:rsidRDefault="0023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A3C64" w:rsidRDefault="00231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A3C64" w:rsidRDefault="00FA3C64">
      <w:pPr>
        <w:suppressAutoHyphens/>
      </w:pPr>
    </w:p>
    <w:sectPr w:rsidR="00FA3C64" w:rsidSect="00FA3C6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C64" w:rsidRDefault="00231A6A">
      <w:r>
        <w:separator/>
      </w:r>
    </w:p>
  </w:endnote>
  <w:endnote w:type="continuationSeparator" w:id="0">
    <w:p w:rsidR="00FA3C64" w:rsidRDefault="00231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C7747E-A06E-4666-8F97-005DF5E36F8C}"/>
    <w:embedBold r:id="rId2" w:fontKey="{6BA3562F-0982-4F68-B25B-CF0A83DA35F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893EDB-F893-47CA-B622-BD9D181C2A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7A64D2D-BBED-40F4-8022-3BE86ADB485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3C64" w:rsidRDefault="00231A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[3834]</w:t>
    </w:r>
    <w:r>
      <w:tab/>
    </w:r>
    <w:r w:rsidR="00F673C7">
      <w:fldChar w:fldCharType="begin"/>
    </w:r>
    <w:r w:rsidR="00F673C7">
      <w:instrText xml:space="preserve"> PAGE  \* MERGEFORMAT </w:instrText>
    </w:r>
    <w:r w:rsidR="00F673C7">
      <w:fldChar w:fldCharType="separate"/>
    </w:r>
    <w:r w:rsidR="00F673C7">
      <w:rPr>
        <w:noProof/>
      </w:rPr>
      <w:t>1</w:t>
    </w:r>
    <w:r w:rsidR="00F673C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C64" w:rsidRDefault="00231A6A">
      <w:r>
        <w:separator/>
      </w:r>
    </w:p>
  </w:footnote>
  <w:footnote w:type="continuationSeparator" w:id="0">
    <w:p w:rsidR="00FA3C64" w:rsidRDefault="00231A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685DW09"/>
    <w:docVar w:name="CoverBillType" w:val="b"/>
    <w:docVar w:name="docpath" w:val="L:\Council\bills\DKA\3685DW09.DOCX"/>
    <w:docVar w:name="dvBillNumber" w:val="3834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A3C64"/>
    <w:rsid w:val="00231A6A"/>
    <w:rsid w:val="00673281"/>
    <w:rsid w:val="008E3E3D"/>
    <w:rsid w:val="009F3C43"/>
    <w:rsid w:val="00A9624B"/>
    <w:rsid w:val="00F673C7"/>
    <w:rsid w:val="00FA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4305D2-3F67-4841-B7AB-E52C8DEA3B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3C64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A3C64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3C64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A3C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A3C64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A3C6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3C64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A3C64"/>
  </w:style>
  <w:style w:type="character" w:styleId="LineNumber">
    <w:name w:val="line number"/>
    <w:basedOn w:val="DefaultParagraphFont"/>
    <w:uiPriority w:val="99"/>
    <w:semiHidden/>
    <w:unhideWhenUsed/>
    <w:rsid w:val="00FA3C64"/>
  </w:style>
  <w:style w:type="paragraph" w:customStyle="1" w:styleId="BillDots">
    <w:name w:val="Bill Dots"/>
    <w:basedOn w:val="Normal"/>
    <w:qFormat/>
    <w:rsid w:val="00FA3C6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A3C6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A3C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4-0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4-0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834_200904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3EB3FF-BA66-429D-8567-B7D669CE3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210</Words>
  <Characters>1118</Characters>
  <Application>Microsoft Office Word</Application>
  <DocSecurity>0</DocSecurity>
  <Lines>61</Lines>
  <Paragraphs>23</Paragraphs>
  <ScaleCrop>false</ScaleCrop>
  <Company> </Company>
  <LinksUpToDate>false</LinksUpToDate>
  <CharactersWithSpaces>1308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3834: Law enforcement officers - South Carolina Legislature Online</dc:title>
  <dc:subject/>
  <dc:creator>SHARON PAIR</dc:creator>
  <cp:keywords/>
  <dc:description/>
  <cp:lastModifiedBy>N Cumfer</cp:lastModifiedBy>
  <cp:revision>8</cp:revision>
  <cp:lastPrinted>2009-03-24T16:53:00Z</cp:lastPrinted>
  <dcterms:created xsi:type="dcterms:W3CDTF">2009-04-01T14:49:00Z</dcterms:created>
  <dcterms:modified xsi:type="dcterms:W3CDTF">2014-11-24T16:13:00Z</dcterms:modified>
</cp:coreProperties>
</file>