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0B5" w:rsidRDefault="009A1C49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3060B5" w:rsidRDefault="009A1C49">
      <w:pPr>
        <w:widowControl w:val="0"/>
        <w:jc w:val="center"/>
      </w:pPr>
      <w:r>
        <w:t>118th Session, 2009-2010</w:t>
      </w:r>
    </w:p>
    <w:p w:rsidR="003060B5" w:rsidRDefault="003060B5">
      <w:pPr>
        <w:widowControl w:val="0"/>
        <w:jc w:val="left"/>
      </w:pPr>
    </w:p>
    <w:p w:rsidR="003060B5" w:rsidRDefault="009A1C49">
      <w:pPr>
        <w:widowControl w:val="0"/>
        <w:jc w:val="left"/>
        <w:rPr>
          <w:b/>
        </w:rPr>
      </w:pPr>
      <w:r>
        <w:rPr>
          <w:b/>
        </w:rPr>
        <w:t>H. 4013</w:t>
      </w:r>
    </w:p>
    <w:p w:rsidR="003060B5" w:rsidRDefault="003060B5">
      <w:pPr>
        <w:widowControl w:val="0"/>
        <w:jc w:val="left"/>
        <w:rPr>
          <w:b/>
        </w:rPr>
      </w:pPr>
    </w:p>
    <w:p w:rsidR="003060B5" w:rsidRDefault="009A1C49">
      <w:pPr>
        <w:widowControl w:val="0"/>
        <w:jc w:val="left"/>
      </w:pPr>
      <w:r>
        <w:rPr>
          <w:b/>
        </w:rPr>
        <w:t>STATUS INFORMATION</w:t>
      </w:r>
    </w:p>
    <w:p w:rsidR="003060B5" w:rsidRDefault="003060B5">
      <w:pPr>
        <w:widowControl w:val="0"/>
        <w:jc w:val="left"/>
      </w:pPr>
    </w:p>
    <w:p w:rsidR="003060B5" w:rsidRDefault="009A1C49">
      <w:pPr>
        <w:widowControl w:val="0"/>
        <w:jc w:val="left"/>
      </w:pPr>
      <w:r>
        <w:t>General Bill</w:t>
      </w:r>
    </w:p>
    <w:p w:rsidR="003060B5" w:rsidRDefault="009A1C49">
      <w:pPr>
        <w:widowControl w:val="0"/>
        <w:jc w:val="left"/>
      </w:pPr>
      <w:r>
        <w:t>Sponsors: Rep. Clemmons</w:t>
      </w:r>
    </w:p>
    <w:p w:rsidR="003060B5" w:rsidRDefault="009A1C49">
      <w:pPr>
        <w:widowControl w:val="0"/>
        <w:jc w:val="left"/>
      </w:pPr>
      <w:r>
        <w:t>Document Path: l:\council\bills\swb\5907cm09.docx</w:t>
      </w:r>
    </w:p>
    <w:p w:rsidR="003060B5" w:rsidRDefault="003060B5">
      <w:pPr>
        <w:widowControl w:val="0"/>
        <w:jc w:val="left"/>
      </w:pPr>
    </w:p>
    <w:p w:rsidR="003060B5" w:rsidRDefault="009A1C49">
      <w:pPr>
        <w:widowControl w:val="0"/>
        <w:jc w:val="left"/>
      </w:pPr>
      <w:r>
        <w:t>Introduced in the House on May 12, 2009</w:t>
      </w:r>
    </w:p>
    <w:p w:rsidR="003060B5" w:rsidRDefault="009A1C49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Education and Public Works</w:t>
      </w:r>
    </w:p>
    <w:p w:rsidR="003060B5" w:rsidRDefault="003060B5">
      <w:pPr>
        <w:widowControl w:val="0"/>
        <w:jc w:val="left"/>
      </w:pPr>
    </w:p>
    <w:p w:rsidR="003060B5" w:rsidRDefault="009A1C49">
      <w:pPr>
        <w:widowControl w:val="0"/>
        <w:jc w:val="left"/>
      </w:pPr>
      <w:r>
        <w:t>Summary: Safety belts</w:t>
      </w:r>
    </w:p>
    <w:p w:rsidR="003060B5" w:rsidRDefault="003060B5">
      <w:pPr>
        <w:widowControl w:val="0"/>
        <w:jc w:val="left"/>
      </w:pPr>
    </w:p>
    <w:p w:rsidR="003060B5" w:rsidRDefault="003060B5">
      <w:pPr>
        <w:widowControl w:val="0"/>
        <w:jc w:val="left"/>
      </w:pPr>
    </w:p>
    <w:p w:rsidR="003060B5" w:rsidRDefault="009A1C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3060B5" w:rsidRDefault="003060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60B5" w:rsidRDefault="009A1C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3060B5" w:rsidRDefault="009A1C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5/12/2009</w:t>
      </w:r>
      <w:r>
        <w:tab/>
        <w:t>House</w:t>
      </w:r>
      <w:r>
        <w:tab/>
        <w:t xml:space="preserve">Introduced and read first time </w:t>
      </w:r>
      <w:hyperlink r:id="rId7" w:history="1">
        <w:r w:rsidRPr="00D95C9B">
          <w:rPr>
            <w:rStyle w:val="Hyperlink"/>
          </w:rPr>
          <w:t>HJ</w:t>
        </w:r>
      </w:hyperlink>
      <w:r>
        <w:noBreakHyphen/>
        <w:t>53</w:t>
      </w:r>
    </w:p>
    <w:p w:rsidR="003060B5" w:rsidRDefault="009A1C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5/12/2009</w:t>
      </w:r>
      <w:r>
        <w:tab/>
        <w:t>House</w:t>
      </w:r>
      <w:r>
        <w:tab/>
        <w:t xml:space="preserve">Referred to Committee on </w:t>
      </w:r>
      <w:r>
        <w:rPr>
          <w:b/>
        </w:rPr>
        <w:t>Education and Public Works</w:t>
      </w:r>
      <w:r>
        <w:t xml:space="preserve"> </w:t>
      </w:r>
      <w:hyperlink r:id="rId8" w:history="1">
        <w:r w:rsidRPr="00D95C9B">
          <w:rPr>
            <w:rStyle w:val="Hyperlink"/>
          </w:rPr>
          <w:t>HJ</w:t>
        </w:r>
      </w:hyperlink>
      <w:r>
        <w:noBreakHyphen/>
        <w:t>53</w:t>
      </w:r>
    </w:p>
    <w:p w:rsidR="003060B5" w:rsidRDefault="003060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060B5" w:rsidRDefault="003060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60B5" w:rsidRDefault="009A1C49">
      <w:pPr>
        <w:widowControl w:val="0"/>
        <w:jc w:val="left"/>
      </w:pPr>
      <w:r>
        <w:rPr>
          <w:b/>
        </w:rPr>
        <w:t>VERSIONS OF THIS BILL</w:t>
      </w:r>
    </w:p>
    <w:p w:rsidR="003060B5" w:rsidRDefault="003060B5">
      <w:pPr>
        <w:widowControl w:val="0"/>
        <w:jc w:val="left"/>
      </w:pPr>
    </w:p>
    <w:p w:rsidR="003060B5" w:rsidRDefault="00DB4D79">
      <w:pPr>
        <w:widowControl w:val="0"/>
        <w:jc w:val="left"/>
      </w:pPr>
      <w:hyperlink r:id="rId9" w:history="1">
        <w:r w:rsidR="009A1C49">
          <w:rPr>
            <w:rStyle w:val="Hyperlink"/>
          </w:rPr>
          <w:t>5/12/2009</w:t>
        </w:r>
      </w:hyperlink>
    </w:p>
    <w:p w:rsidR="003060B5" w:rsidRDefault="003060B5"/>
    <w:p w:rsidR="003060B5" w:rsidRDefault="003060B5">
      <w:pPr>
        <w:sectPr w:rsidR="003060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60B5" w:rsidRDefault="003060B5">
      <w:pPr>
        <w:pStyle w:val="BillDots"/>
      </w:pPr>
    </w:p>
    <w:p w:rsidR="003060B5" w:rsidRDefault="003060B5">
      <w:pPr>
        <w:pStyle w:val="Numbersforbills"/>
      </w:pPr>
    </w:p>
    <w:p w:rsidR="003060B5" w:rsidRDefault="00306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0B5" w:rsidRDefault="00306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0B5" w:rsidRDefault="00306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0B5" w:rsidRDefault="00306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0B5" w:rsidRDefault="00306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0B5" w:rsidRDefault="00306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0B5" w:rsidRDefault="009A1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3060B5" w:rsidRDefault="00306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0B5" w:rsidRDefault="009A1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1</w:t>
      </w:r>
      <w:r>
        <w:noBreakHyphen/>
        <w:t>12 SO AS TO PROVIDE THAT THE DEPARTMENT OF MOTOR VEHICLES MUST PLACE A NOTICE ON ITS WEBSITE AND IN ITS DRIVER’S MANUAL THAT STATES A DRIVER OR OCCUPANT OF A MOTOR VEHICLE WHO POSSESSES A WRITTEN VERIFICATION FROM A PHYSICIAN THAT HE IS UNABLE TO WEAR A SAFETY BELT FOR CERTAIN REASONS IS NOT SUBJECT TO THE PROVISIONS THAT REQUIRE A PERSON TO WEAR A SAFETY BELT.</w:t>
      </w:r>
    </w:p>
    <w:p w:rsidR="003060B5" w:rsidRDefault="00306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60B5" w:rsidRDefault="009A1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060B5" w:rsidRDefault="00306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0B5" w:rsidRDefault="009A1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1, Title 56 of the 1976 Code is amended by adding:</w:t>
      </w:r>
    </w:p>
    <w:p w:rsidR="003060B5" w:rsidRDefault="00306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0B5" w:rsidRDefault="009A1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</w:t>
      </w:r>
      <w:r>
        <w:noBreakHyphen/>
        <w:t>12.</w:t>
      </w:r>
      <w:r>
        <w:tab/>
        <w:t>The department must place on its website and in its driver’s manual a notice which states that a driver or occupant of a motor vehicle who possesses a written verification from a physician that he is unable to wear a safety belt for physical or medical reasons is not subject to the provisions contained in Article 48, Chapter 5 of this title.”</w:t>
      </w:r>
    </w:p>
    <w:p w:rsidR="003060B5" w:rsidRDefault="00306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0B5" w:rsidRDefault="009A1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060B5" w:rsidRDefault="009A1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060B5" w:rsidRDefault="003060B5">
      <w:pPr>
        <w:suppressAutoHyphens/>
      </w:pPr>
    </w:p>
    <w:sectPr w:rsidR="003060B5" w:rsidSect="003060B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0B5" w:rsidRDefault="009A1C49">
      <w:r>
        <w:separator/>
      </w:r>
    </w:p>
  </w:endnote>
  <w:endnote w:type="continuationSeparator" w:id="0">
    <w:p w:rsidR="003060B5" w:rsidRDefault="009A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0F73A1-167B-4319-B66F-BCE4067BF47D}"/>
    <w:embedBold r:id="rId2" w:fontKey="{4E0E2F1B-BDB4-45D7-9C12-BDF0FEE653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DF61A38-9077-4070-AE8F-D2AE510532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4B36F4B-8082-496C-BE47-CDB051A901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0B5" w:rsidRDefault="009A1C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[4013]</w:t>
    </w:r>
    <w:r>
      <w:tab/>
    </w:r>
    <w:r w:rsidR="00DB4D79">
      <w:fldChar w:fldCharType="begin"/>
    </w:r>
    <w:r w:rsidR="00DB4D79">
      <w:instrText xml:space="preserve"> PAGE  \* MERGEFORMAT </w:instrText>
    </w:r>
    <w:r w:rsidR="00DB4D79">
      <w:fldChar w:fldCharType="separate"/>
    </w:r>
    <w:r w:rsidR="00DB4D79">
      <w:rPr>
        <w:noProof/>
      </w:rPr>
      <w:t>1</w:t>
    </w:r>
    <w:r w:rsidR="00DB4D7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0B5" w:rsidRDefault="009A1C49">
      <w:r>
        <w:separator/>
      </w:r>
    </w:p>
  </w:footnote>
  <w:footnote w:type="continuationSeparator" w:id="0">
    <w:p w:rsidR="003060B5" w:rsidRDefault="009A1C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907CM09"/>
    <w:docVar w:name="CoverBillType" w:val="b"/>
    <w:docVar w:name="docpath" w:val="L:\Council\bills\SWB\5907CM09.DOCX"/>
    <w:docVar w:name="dvBillNumber" w:val="401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060B5"/>
    <w:rsid w:val="003060B5"/>
    <w:rsid w:val="006D1301"/>
    <w:rsid w:val="00787B8F"/>
    <w:rsid w:val="007A60B2"/>
    <w:rsid w:val="009A1C49"/>
    <w:rsid w:val="00D95C9B"/>
    <w:rsid w:val="00DB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CD5A8FD-9DC1-4A07-BDF9-A376E477E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0B5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60B5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60B5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060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60B5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3060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60B5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060B5"/>
  </w:style>
  <w:style w:type="character" w:styleId="LineNumber">
    <w:name w:val="line number"/>
    <w:basedOn w:val="DefaultParagraphFont"/>
    <w:uiPriority w:val="99"/>
    <w:semiHidden/>
    <w:unhideWhenUsed/>
    <w:rsid w:val="003060B5"/>
  </w:style>
  <w:style w:type="paragraph" w:customStyle="1" w:styleId="BillDots">
    <w:name w:val="Bill Dots"/>
    <w:basedOn w:val="Normal"/>
    <w:qFormat/>
    <w:rsid w:val="003060B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3060B5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060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5-12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5-12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013_2009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AF279-8A25-425D-9937-0BA86E383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266</Words>
  <Characters>1318</Characters>
  <Application>Microsoft Office Word</Application>
  <DocSecurity>0</DocSecurity>
  <Lines>65</Lines>
  <Paragraphs>23</Paragraphs>
  <ScaleCrop>false</ScaleCrop>
  <Company> </Company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4013: Safety belts - South Carolina Legislature Online</dc:title>
  <dc:subject/>
  <dc:creator>Sandy Barden</dc:creator>
  <cp:keywords/>
  <dc:description/>
  <cp:lastModifiedBy>N Cumfer</cp:lastModifiedBy>
  <cp:revision>9</cp:revision>
  <cp:lastPrinted>2009-05-12T15:14:00Z</cp:lastPrinted>
  <dcterms:created xsi:type="dcterms:W3CDTF">2009-05-12T20:10:00Z</dcterms:created>
  <dcterms:modified xsi:type="dcterms:W3CDTF">2014-11-24T16:16:00Z</dcterms:modified>
</cp:coreProperties>
</file>