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AE7F3C" w:rsidRDefault="00AE7F3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4030</w:t>
      </w:r>
    </w:p>
    <w:p w:rsidR="00AE7F3C" w:rsidRDefault="00AE7F3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AE7F3C" w:rsidRDefault="00AE7F3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House Resolution</w:t>
      </w: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Thompson</w:t>
      </w: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l:\council\bills\bbm\9390htc09.docx</w:t>
      </w:r>
    </w:p>
    <w:p w:rsidR="00AE7F3C" w:rsidRDefault="00AE7F3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May 12, 2009</w:t>
      </w: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Rules</w:t>
      </w:r>
    </w:p>
    <w:p w:rsidR="00AE7F3C" w:rsidRDefault="00AE7F3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Roll call</w:t>
      </w:r>
    </w:p>
    <w:p w:rsidR="00AE7F3C" w:rsidRDefault="00AE7F3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E7F3C" w:rsidRDefault="00AE7F3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E7F3C" w:rsidRDefault="001B13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E7F3C" w:rsidRDefault="00AE7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7F3C" w:rsidRDefault="001B13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E7F3C" w:rsidRDefault="001B13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5/12/2009</w:t>
      </w:r>
      <w:r>
        <w:tab/>
        <w:t>House</w:t>
      </w:r>
      <w:r>
        <w:tab/>
        <w:t xml:space="preserve">Introduced </w:t>
      </w:r>
      <w:hyperlink r:id="rId7" w:history="1">
        <w:r w:rsidRPr="00071152">
          <w:rPr>
            <w:rStyle w:val="Hyperlink"/>
          </w:rPr>
          <w:t>HJ</w:t>
        </w:r>
      </w:hyperlink>
      <w:r>
        <w:noBreakHyphen/>
        <w:t>103</w:t>
      </w:r>
    </w:p>
    <w:p w:rsidR="00AE7F3C" w:rsidRDefault="001B13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5/12/2009</w:t>
      </w:r>
      <w:r>
        <w:tab/>
        <w:t>House</w:t>
      </w:r>
      <w:r>
        <w:tab/>
        <w:t xml:space="preserve">Referred to Committee on </w:t>
      </w:r>
      <w:r>
        <w:rPr>
          <w:b/>
        </w:rPr>
        <w:t>Rules</w:t>
      </w:r>
      <w:r>
        <w:t xml:space="preserve"> </w:t>
      </w:r>
      <w:hyperlink r:id="rId8" w:history="1">
        <w:r w:rsidRPr="00071152">
          <w:rPr>
            <w:rStyle w:val="Hyperlink"/>
          </w:rPr>
          <w:t>HJ</w:t>
        </w:r>
      </w:hyperlink>
      <w:r>
        <w:noBreakHyphen/>
        <w:t>103</w:t>
      </w:r>
    </w:p>
    <w:p w:rsidR="00AE7F3C" w:rsidRDefault="00AE7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E7F3C" w:rsidRDefault="00AE7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7F3C" w:rsidRDefault="001B13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AE7F3C" w:rsidRDefault="00AE7F3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E7F3C" w:rsidRDefault="0042410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1B1377">
          <w:rPr>
            <w:rStyle w:val="Hyperlink"/>
          </w:rPr>
          <w:t>5/12/2009</w:t>
        </w:r>
      </w:hyperlink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AE7F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1B1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1B1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RULE 6.3 OF THE RULES OF THE HOUSE OF REPRESENTATIVES, RELATING TO THE DAILY ORDER OF BUSINESS AND CALENDAR, SO AS TO PROVIDE THAT A MAXIMUM OF FIFTEEN MINUTES IS ALLOWED TO ANSWER THE ROLL CALL OF THE HOUSE.</w:t>
      </w: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7F3C" w:rsidRDefault="001B1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1B1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item 6 of Rule 6.3 of the Rules of the House of Representatives is amended to read:</w:t>
      </w:r>
    </w:p>
    <w:p w:rsidR="00AE7F3C" w:rsidRDefault="00AE7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3C" w:rsidRDefault="001B1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“6.</w:t>
      </w:r>
      <w:r>
        <w:tab/>
        <w:t>Call of the roll of the House</w:t>
      </w:r>
      <w:r>
        <w:rPr>
          <w:u w:val="single"/>
        </w:rPr>
        <w:t>.  The call of the roll must be cut off after no more than fifteen minutes</w:t>
      </w:r>
      <w:r>
        <w:t>;”</w:t>
      </w:r>
    </w:p>
    <w:p w:rsidR="00AE7F3C" w:rsidRDefault="001B1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E7F3C" w:rsidRDefault="00AE7F3C">
      <w:pPr>
        <w:suppressAutoHyphens/>
      </w:pPr>
    </w:p>
    <w:sectPr w:rsidR="00AE7F3C" w:rsidSect="00AE7F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F3C" w:rsidRDefault="001B1377">
      <w:r>
        <w:separator/>
      </w:r>
    </w:p>
  </w:endnote>
  <w:endnote w:type="continuationSeparator" w:id="0">
    <w:p w:rsidR="00AE7F3C" w:rsidRDefault="001B1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F2629D-43F2-4635-9F12-9A83E6CA4783}"/>
    <w:embedBold r:id="rId2" w:fontKey="{DB1A7DC6-661D-45B7-9C04-D9EFC04014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BBB200-D93C-49B2-8AF6-88016C8C9C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3542D9-61AF-4D16-940C-BB8E50BC4B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F3C" w:rsidRDefault="001B13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[4030]</w:t>
    </w:r>
    <w:r>
      <w:tab/>
    </w:r>
    <w:r w:rsidR="0042410A">
      <w:fldChar w:fldCharType="begin"/>
    </w:r>
    <w:r w:rsidR="0042410A">
      <w:instrText xml:space="preserve"> PAGE  \* MERGEFORMAT </w:instrText>
    </w:r>
    <w:r w:rsidR="0042410A">
      <w:fldChar w:fldCharType="separate"/>
    </w:r>
    <w:r w:rsidR="0042410A">
      <w:rPr>
        <w:noProof/>
      </w:rPr>
      <w:t>1</w:t>
    </w:r>
    <w:r w:rsidR="004241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F3C" w:rsidRDefault="001B1377">
      <w:r>
        <w:separator/>
      </w:r>
    </w:p>
  </w:footnote>
  <w:footnote w:type="continuationSeparator" w:id="0">
    <w:p w:rsidR="00AE7F3C" w:rsidRDefault="001B1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390HTC09"/>
    <w:docVar w:name="CoverBillType" w:val="r"/>
    <w:docVar w:name="docpath" w:val="L:\Council\bills\BBM\9390HTC09.DOCX"/>
    <w:docVar w:name="dvBillNumber" w:val="403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E7F3C"/>
    <w:rsid w:val="00071152"/>
    <w:rsid w:val="001237FC"/>
    <w:rsid w:val="001B1377"/>
    <w:rsid w:val="0042410A"/>
    <w:rsid w:val="00AE7F3C"/>
    <w:rsid w:val="00B00C31"/>
    <w:rsid w:val="00FE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51F96F-C621-4E82-878A-1DE350758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F3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7F3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7F3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E7F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7F3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E7F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F3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E7F3C"/>
  </w:style>
  <w:style w:type="character" w:styleId="LineNumber">
    <w:name w:val="line number"/>
    <w:basedOn w:val="DefaultParagraphFont"/>
    <w:uiPriority w:val="99"/>
    <w:semiHidden/>
    <w:unhideWhenUsed/>
    <w:rsid w:val="00AE7F3C"/>
  </w:style>
  <w:style w:type="paragraph" w:customStyle="1" w:styleId="BillDots">
    <w:name w:val="Bill Dots"/>
    <w:basedOn w:val="Normal"/>
    <w:qFormat/>
    <w:rsid w:val="00AE7F3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E7F3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E7F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12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2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030_2009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89750-8E31-4873-AE5D-1277DA0D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162</Words>
  <Characters>824</Characters>
  <Application>Microsoft Office Word</Application>
  <DocSecurity>0</DocSecurity>
  <Lines>53</Lines>
  <Paragraphs>22</Paragraphs>
  <ScaleCrop>false</ScaleCrop>
  <Company> </Company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4030: Roll call - South Carolina Legislature Online</dc:title>
  <dc:subject/>
  <dc:creator>Brenda Melton</dc:creator>
  <cp:keywords/>
  <dc:description/>
  <cp:lastModifiedBy>N Cumfer</cp:lastModifiedBy>
  <cp:revision>9</cp:revision>
  <cp:lastPrinted>2009-05-07T14:39:00Z</cp:lastPrinted>
  <dcterms:created xsi:type="dcterms:W3CDTF">2009-05-12T22:00:00Z</dcterms:created>
  <dcterms:modified xsi:type="dcterms:W3CDTF">2014-11-24T16:16:00Z</dcterms:modified>
</cp:coreProperties>
</file>