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9EF" w:rsidRDefault="00BC378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949EF" w:rsidRDefault="00BC3780">
      <w:pPr>
        <w:widowControl w:val="0"/>
        <w:jc w:val="center"/>
      </w:pPr>
      <w:r>
        <w:t>118th Session, 2009-2010</w:t>
      </w:r>
    </w:p>
    <w:p w:rsidR="00D949EF" w:rsidRDefault="00D949EF">
      <w:pPr>
        <w:widowControl w:val="0"/>
        <w:jc w:val="left"/>
      </w:pPr>
    </w:p>
    <w:p w:rsidR="00D949EF" w:rsidRDefault="00BC3780">
      <w:pPr>
        <w:widowControl w:val="0"/>
        <w:jc w:val="left"/>
        <w:rPr>
          <w:b/>
        </w:rPr>
      </w:pPr>
      <w:r>
        <w:rPr>
          <w:b/>
        </w:rPr>
        <w:t>H. 4101</w:t>
      </w:r>
    </w:p>
    <w:p w:rsidR="00D949EF" w:rsidRDefault="00D949EF">
      <w:pPr>
        <w:widowControl w:val="0"/>
        <w:jc w:val="left"/>
        <w:rPr>
          <w:b/>
        </w:rPr>
      </w:pPr>
    </w:p>
    <w:p w:rsidR="00D949EF" w:rsidRDefault="00BC3780">
      <w:pPr>
        <w:widowControl w:val="0"/>
        <w:jc w:val="left"/>
      </w:pPr>
      <w:r>
        <w:rPr>
          <w:b/>
        </w:rPr>
        <w:t>STATUS INFORMATION</w:t>
      </w:r>
    </w:p>
    <w:p w:rsidR="00D949EF" w:rsidRDefault="00D949EF">
      <w:pPr>
        <w:widowControl w:val="0"/>
        <w:jc w:val="left"/>
      </w:pPr>
    </w:p>
    <w:p w:rsidR="00D949EF" w:rsidRDefault="00BC3780">
      <w:pPr>
        <w:widowControl w:val="0"/>
        <w:jc w:val="left"/>
      </w:pPr>
      <w:r>
        <w:t>House Resolution</w:t>
      </w:r>
    </w:p>
    <w:p w:rsidR="00D949EF" w:rsidRDefault="00BC3780">
      <w:pPr>
        <w:widowControl w:val="0"/>
        <w:jc w:val="left"/>
      </w:pPr>
      <w:r>
        <w:t>Sponsors: Rep. Allen</w:t>
      </w:r>
    </w:p>
    <w:p w:rsidR="00D949EF" w:rsidRDefault="00BC3780">
      <w:pPr>
        <w:widowControl w:val="0"/>
        <w:jc w:val="left"/>
      </w:pPr>
      <w:r>
        <w:t>Document Path: l:\council\bills\gm\24377zw09.docx</w:t>
      </w:r>
    </w:p>
    <w:p w:rsidR="00D949EF" w:rsidRDefault="00D949EF">
      <w:pPr>
        <w:widowControl w:val="0"/>
        <w:jc w:val="left"/>
      </w:pPr>
    </w:p>
    <w:p w:rsidR="00D949EF" w:rsidRDefault="00BC3780">
      <w:pPr>
        <w:widowControl w:val="0"/>
        <w:jc w:val="left"/>
      </w:pPr>
      <w:r>
        <w:t>Introduced in the House on May 20, 2009</w:t>
      </w:r>
    </w:p>
    <w:p w:rsidR="00D949EF" w:rsidRDefault="00BC3780">
      <w:pPr>
        <w:widowControl w:val="0"/>
        <w:jc w:val="left"/>
      </w:pPr>
      <w:r>
        <w:t>Adopted by the House on May 20, 2009</w:t>
      </w:r>
    </w:p>
    <w:p w:rsidR="00D949EF" w:rsidRDefault="00D949EF">
      <w:pPr>
        <w:widowControl w:val="0"/>
        <w:jc w:val="left"/>
      </w:pPr>
    </w:p>
    <w:p w:rsidR="00D949EF" w:rsidRDefault="00BC3780">
      <w:pPr>
        <w:widowControl w:val="0"/>
        <w:jc w:val="left"/>
      </w:pPr>
      <w:r>
        <w:t>Summary: Esther Silver-Parker</w:t>
      </w:r>
    </w:p>
    <w:p w:rsidR="00D949EF" w:rsidRDefault="00D949EF">
      <w:pPr>
        <w:widowControl w:val="0"/>
        <w:jc w:val="left"/>
      </w:pPr>
    </w:p>
    <w:p w:rsidR="00D949EF" w:rsidRDefault="00D949EF">
      <w:pPr>
        <w:widowControl w:val="0"/>
        <w:jc w:val="left"/>
      </w:pPr>
    </w:p>
    <w:p w:rsidR="00D949EF" w:rsidRDefault="00BC37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D949EF" w:rsidRDefault="00D94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49EF" w:rsidRDefault="00BC37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949EF" w:rsidRDefault="00BC37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5/20/2009</w:t>
      </w:r>
      <w:r>
        <w:tab/>
        <w:t>House</w:t>
      </w:r>
      <w:r>
        <w:tab/>
        <w:t xml:space="preserve">Introduced and adopted </w:t>
      </w:r>
      <w:hyperlink r:id="rId7" w:history="1">
        <w:r w:rsidRPr="00097ED8">
          <w:rPr>
            <w:rStyle w:val="Hyperlink"/>
          </w:rPr>
          <w:t>HJ</w:t>
        </w:r>
      </w:hyperlink>
      <w:r>
        <w:noBreakHyphen/>
        <w:t>264</w:t>
      </w:r>
    </w:p>
    <w:p w:rsidR="00D949EF" w:rsidRDefault="00D94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49EF" w:rsidRDefault="00D94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49EF" w:rsidRDefault="00BC3780">
      <w:r>
        <w:rPr>
          <w:b/>
        </w:rPr>
        <w:t>VERSIONS OF THIS BILL</w:t>
      </w:r>
    </w:p>
    <w:p w:rsidR="00D949EF" w:rsidRDefault="00D949EF"/>
    <w:p w:rsidR="00D949EF" w:rsidRDefault="00F8529A">
      <w:hyperlink r:id="rId8" w:history="1">
        <w:r w:rsidR="00BC3780">
          <w:rPr>
            <w:rStyle w:val="Hyperlink"/>
          </w:rPr>
          <w:t>5/20/2009</w:t>
        </w:r>
      </w:hyperlink>
    </w:p>
    <w:p w:rsidR="00D949EF" w:rsidRDefault="00D949EF"/>
    <w:p w:rsidR="00D949EF" w:rsidRDefault="00D949EF">
      <w:pPr>
        <w:sectPr w:rsidR="00D949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49EF" w:rsidRDefault="00D949EF">
      <w:pPr>
        <w:pStyle w:val="BillDots"/>
      </w:pPr>
    </w:p>
    <w:p w:rsidR="00D949EF" w:rsidRDefault="00D949EF">
      <w:pPr>
        <w:pStyle w:val="Numbersforbills"/>
      </w:pP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ESTHER SILVER</w:t>
      </w:r>
      <w:r>
        <w:noBreakHyphen/>
        <w:t>PARKER FOR HER ADVOCACY OF DIVERSITY, AND TO WELCOME HER TO THE PALMETTO STATE TO ADDRESS THE FIRST LADIES OF GOD CONFERENCE.</w:t>
      </w: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Esther Silver</w:t>
      </w:r>
      <w:r>
        <w:noBreakHyphen/>
        <w:t>Parker will address the First Ladies of God Conference to be held at the Hilton Hotel in Greenville on June 4, 2009; and</w:t>
      </w: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year the Church and Community Women of Excellence of the Upstate, an inter</w:t>
      </w:r>
      <w:r>
        <w:noBreakHyphen/>
        <w:t>denominational organization,  will sponsor the First Ladies of God Conference to honor the first ladies of the community churches of Greenville; and</w:t>
      </w: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Esther Silver</w:t>
      </w:r>
      <w:r>
        <w:noBreakHyphen/>
        <w:t>Parker’s theme for the conference is “CEO Moms,” in which she will address issues such as education, economics, and maintaining health for women of the twenty</w:t>
      </w:r>
      <w:r>
        <w:noBreakHyphen/>
        <w:t>first century; and</w:t>
      </w: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Esther Silver</w:t>
      </w:r>
      <w:r>
        <w:noBreakHyphen/>
        <w:t>Parker in her position as senior vice president for corporate affairs has spearheaded Wal</w:t>
      </w:r>
      <w:r>
        <w:noBreakHyphen/>
        <w:t>Mart’s efforts to improve image and reputation in the communities it serves; and</w:t>
      </w: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senior vice president of diversity relations, she was responsible for the company’s efforts as it relates to supplier development, philanthropic community relations, programs, and associate</w:t>
      </w:r>
      <w:r>
        <w:noBreakHyphen/>
        <w:t>retention initiatives; and</w:t>
      </w: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earlier in 2009, she was honored at a special awards ceremony of the 9</w:t>
      </w:r>
      <w:r>
        <w:rPr>
          <w:vertAlign w:val="superscript"/>
        </w:rPr>
        <w:t>th</w:t>
      </w:r>
      <w:r>
        <w:t xml:space="preserve"> Annual Multicultural Business Conference to </w:t>
      </w:r>
      <w:r>
        <w:lastRenderedPageBreak/>
        <w:t>recognize her inclusion into the Hall of Fame for America’s Top Diversity Advocates; and</w:t>
      </w: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welcome Esther Silver</w:t>
      </w:r>
      <w:r>
        <w:noBreakHyphen/>
        <w:t>Parker to the Palmetto State to address the First Ladies of God Conference, and expresses appreciation for her contributions to diversity advocacy in our great nation.  Now, therefore,</w:t>
      </w: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recognize and honor Esther Silver</w:t>
      </w:r>
      <w:r>
        <w:noBreakHyphen/>
        <w:t>Parker for her advocacy of diversity, and welcome her to the Palmetto State to address the First Ladies of God Conference.</w:t>
      </w:r>
    </w:p>
    <w:p w:rsidR="00D949EF" w:rsidRDefault="00D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Esther Silver</w:t>
      </w:r>
      <w:r>
        <w:noBreakHyphen/>
        <w:t>Parker.</w:t>
      </w:r>
    </w:p>
    <w:p w:rsidR="00D949EF" w:rsidRDefault="00BC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949EF" w:rsidRDefault="00D949EF">
      <w:pPr>
        <w:suppressAutoHyphens/>
      </w:pPr>
    </w:p>
    <w:sectPr w:rsidR="00D949EF" w:rsidSect="00D949E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9EF" w:rsidRDefault="00BC3780">
      <w:r>
        <w:separator/>
      </w:r>
    </w:p>
  </w:endnote>
  <w:endnote w:type="continuationSeparator" w:id="0">
    <w:p w:rsidR="00D949EF" w:rsidRDefault="00BC3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0D34D3-C275-4209-881D-79D0E31070AE}"/>
    <w:embedBold r:id="rId2" w:fontKey="{51B2DCD3-6240-4C4E-B5FC-C4A89587C3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3ECB09-198B-4E40-9035-1C9EB230C0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639A067-C1B4-4875-ABC3-C35BDA716B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7E2524-20F2-4415-83E3-14C27C0120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9EF" w:rsidRDefault="00BC37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[4101]</w:t>
    </w:r>
    <w:r>
      <w:tab/>
    </w:r>
    <w:r w:rsidR="00F8529A">
      <w:fldChar w:fldCharType="begin"/>
    </w:r>
    <w:r w:rsidR="00F8529A">
      <w:instrText xml:space="preserve"> PAGE  \* MERGEFORMAT </w:instrText>
    </w:r>
    <w:r w:rsidR="00F8529A">
      <w:fldChar w:fldCharType="separate"/>
    </w:r>
    <w:r w:rsidR="00F8529A">
      <w:rPr>
        <w:noProof/>
      </w:rPr>
      <w:t>1</w:t>
    </w:r>
    <w:r w:rsidR="00F8529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9EF" w:rsidRDefault="00BC3780">
      <w:r>
        <w:separator/>
      </w:r>
    </w:p>
  </w:footnote>
  <w:footnote w:type="continuationSeparator" w:id="0">
    <w:p w:rsidR="00D949EF" w:rsidRDefault="00BC37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377ZW09"/>
    <w:docVar w:name="CoverBillType" w:val="r"/>
    <w:docVar w:name="docpath" w:val="L:\Council\bills\GM\24377ZW09.DOCX"/>
    <w:docVar w:name="dvBillNumber" w:val="41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949EF"/>
    <w:rsid w:val="00097ED8"/>
    <w:rsid w:val="003E41A3"/>
    <w:rsid w:val="003F6C9E"/>
    <w:rsid w:val="00A12A80"/>
    <w:rsid w:val="00BC3780"/>
    <w:rsid w:val="00D949EF"/>
    <w:rsid w:val="00F8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4EDEACB-98A9-4591-8EF1-EF66BAF9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9E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49E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49E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949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49E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949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49E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949EF"/>
  </w:style>
  <w:style w:type="character" w:styleId="LineNumber">
    <w:name w:val="line number"/>
    <w:basedOn w:val="DefaultParagraphFont"/>
    <w:uiPriority w:val="99"/>
    <w:semiHidden/>
    <w:unhideWhenUsed/>
    <w:rsid w:val="00D949EF"/>
  </w:style>
  <w:style w:type="paragraph" w:customStyle="1" w:styleId="BillDots">
    <w:name w:val="Bill Dots"/>
    <w:basedOn w:val="Normal"/>
    <w:qFormat/>
    <w:rsid w:val="00D949E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949EF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9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9E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49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101_2009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20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204F7-71A6-48AF-85F4-25AB60172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390</Words>
  <Characters>2206</Characters>
  <Application>Microsoft Office Word</Application>
  <DocSecurity>0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4101: Esther Silver-Parker - South Carolina Legislature Online</dc:title>
  <dc:subject/>
  <dc:creator>GAILMOORE</dc:creator>
  <cp:keywords/>
  <dc:description/>
  <cp:lastModifiedBy>N Cumfer</cp:lastModifiedBy>
  <cp:revision>8</cp:revision>
  <cp:lastPrinted>2009-05-19T23:26:00Z</cp:lastPrinted>
  <dcterms:created xsi:type="dcterms:W3CDTF">2009-05-20T22:48:00Z</dcterms:created>
  <dcterms:modified xsi:type="dcterms:W3CDTF">2014-11-24T16:18:00Z</dcterms:modified>
</cp:coreProperties>
</file>