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0BE" w:rsidRDefault="00DB73E0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FA30BE" w:rsidRDefault="00DB73E0">
      <w:pPr>
        <w:widowControl w:val="0"/>
        <w:jc w:val="center"/>
      </w:pPr>
      <w:r>
        <w:t>118th Session, 2009-2010</w:t>
      </w:r>
    </w:p>
    <w:p w:rsidR="00FA30BE" w:rsidRDefault="00FA30BE">
      <w:pPr>
        <w:widowControl w:val="0"/>
        <w:jc w:val="left"/>
      </w:pPr>
    </w:p>
    <w:p w:rsidR="00FA30BE" w:rsidRDefault="00DB73E0">
      <w:pPr>
        <w:widowControl w:val="0"/>
        <w:jc w:val="left"/>
        <w:rPr>
          <w:b/>
        </w:rPr>
      </w:pPr>
      <w:r>
        <w:rPr>
          <w:b/>
        </w:rPr>
        <w:t>H. 4105</w:t>
      </w:r>
    </w:p>
    <w:p w:rsidR="00FA30BE" w:rsidRDefault="00FA30BE">
      <w:pPr>
        <w:widowControl w:val="0"/>
        <w:jc w:val="left"/>
        <w:rPr>
          <w:b/>
        </w:rPr>
      </w:pPr>
    </w:p>
    <w:p w:rsidR="00FA30BE" w:rsidRDefault="00DB73E0">
      <w:pPr>
        <w:widowControl w:val="0"/>
        <w:jc w:val="left"/>
      </w:pPr>
      <w:r>
        <w:rPr>
          <w:b/>
        </w:rPr>
        <w:t>STATUS INFORMATION</w:t>
      </w:r>
    </w:p>
    <w:p w:rsidR="00FA30BE" w:rsidRDefault="00FA30BE">
      <w:pPr>
        <w:widowControl w:val="0"/>
        <w:jc w:val="left"/>
      </w:pPr>
    </w:p>
    <w:p w:rsidR="00FA30BE" w:rsidRDefault="00DB73E0">
      <w:pPr>
        <w:widowControl w:val="0"/>
        <w:jc w:val="left"/>
      </w:pPr>
      <w:r>
        <w:t>Concurrent Resolution</w:t>
      </w:r>
    </w:p>
    <w:p w:rsidR="00FA30BE" w:rsidRDefault="00DB73E0">
      <w:pPr>
        <w:widowControl w:val="0"/>
        <w:jc w:val="left"/>
      </w:pPr>
      <w:r>
        <w:t>Sponsors: Rep. J.H. Neal</w:t>
      </w:r>
    </w:p>
    <w:p w:rsidR="00FA30BE" w:rsidRDefault="00DB73E0">
      <w:pPr>
        <w:widowControl w:val="0"/>
        <w:jc w:val="left"/>
      </w:pPr>
      <w:r>
        <w:t>Document Path: l:\council\bills\gjk\20373cm09.docx</w:t>
      </w:r>
    </w:p>
    <w:p w:rsidR="00FA30BE" w:rsidRDefault="00FA30BE">
      <w:pPr>
        <w:widowControl w:val="0"/>
        <w:jc w:val="left"/>
      </w:pPr>
    </w:p>
    <w:p w:rsidR="00F4053A" w:rsidRDefault="00F4053A">
      <w:pPr>
        <w:widowControl w:val="0"/>
        <w:jc w:val="left"/>
      </w:pPr>
      <w:r>
        <w:t>Introduced in the House on May 20, 2009</w:t>
      </w:r>
    </w:p>
    <w:p w:rsidR="00F4053A" w:rsidRDefault="00F4053A">
      <w:pPr>
        <w:widowControl w:val="0"/>
        <w:jc w:val="left"/>
      </w:pPr>
      <w:r>
        <w:t>Introduced in the Senate on January 13, 2010</w:t>
      </w:r>
    </w:p>
    <w:p w:rsidR="00F4053A" w:rsidRPr="00F4053A" w:rsidRDefault="00F4053A">
      <w:pPr>
        <w:widowControl w:val="0"/>
        <w:jc w:val="left"/>
      </w:pPr>
      <w:r>
        <w:t xml:space="preserve">Currently residing in the Senate Committee on </w:t>
      </w:r>
      <w:r w:rsidRPr="00F4053A">
        <w:rPr>
          <w:b/>
        </w:rPr>
        <w:t>Transportation</w:t>
      </w:r>
    </w:p>
    <w:p w:rsidR="00F4053A" w:rsidRDefault="00F4053A">
      <w:pPr>
        <w:widowControl w:val="0"/>
        <w:jc w:val="left"/>
      </w:pPr>
    </w:p>
    <w:p w:rsidR="00FA30BE" w:rsidRDefault="00DB73E0">
      <w:pPr>
        <w:widowControl w:val="0"/>
        <w:jc w:val="left"/>
      </w:pPr>
      <w:r>
        <w:t>Summary: Candacy-Darcel Sanders Crossing Bridge</w:t>
      </w:r>
    </w:p>
    <w:p w:rsidR="00FA30BE" w:rsidRDefault="00FA30BE">
      <w:pPr>
        <w:widowControl w:val="0"/>
        <w:jc w:val="left"/>
      </w:pPr>
    </w:p>
    <w:p w:rsidR="00FA30BE" w:rsidRDefault="00FA30BE">
      <w:pPr>
        <w:widowControl w:val="0"/>
        <w:jc w:val="left"/>
      </w:pPr>
    </w:p>
    <w:p w:rsidR="00FA30BE" w:rsidRDefault="00DB73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FA30BE" w:rsidRDefault="00FA30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30BE" w:rsidRDefault="00DB73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A74CCC" w:rsidRDefault="00A74CCC" w:rsidP="00A74C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5/20/2009</w:t>
      </w:r>
      <w:r>
        <w:tab/>
        <w:t>House</w:t>
      </w:r>
      <w:r>
        <w:tab/>
      </w:r>
      <w:r w:rsidRPr="00B978B8">
        <w:t xml:space="preserve">Introduced </w:t>
      </w:r>
      <w:hyperlink r:id="rId7" w:history="1">
        <w:r w:rsidRPr="00EB15C6">
          <w:rPr>
            <w:rStyle w:val="Hyperlink"/>
          </w:rPr>
          <w:t>HJ</w:t>
        </w:r>
      </w:hyperlink>
      <w:r>
        <w:noBreakHyphen/>
      </w:r>
      <w:r w:rsidRPr="00B978B8">
        <w:t>266</w:t>
      </w:r>
    </w:p>
    <w:p w:rsidR="00A74CCC" w:rsidRDefault="00A74CCC" w:rsidP="00A74C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5/20/2009</w:t>
      </w:r>
      <w:r>
        <w:tab/>
        <w:t>House</w:t>
      </w:r>
      <w:r>
        <w:tab/>
      </w:r>
      <w:r w:rsidRPr="00B978B8">
        <w:t>Referred to Commit</w:t>
      </w:r>
      <w:r>
        <w:t xml:space="preserve">tee on </w:t>
      </w:r>
      <w:r w:rsidRPr="00B978B8">
        <w:rPr>
          <w:b/>
        </w:rPr>
        <w:t>Invitations and Memorial Resolutions</w:t>
      </w:r>
      <w:r w:rsidRPr="00B978B8">
        <w:t xml:space="preserve"> </w:t>
      </w:r>
      <w:hyperlink r:id="rId8" w:history="1">
        <w:r w:rsidRPr="00EB15C6">
          <w:rPr>
            <w:rStyle w:val="Hyperlink"/>
          </w:rPr>
          <w:t>HJ</w:t>
        </w:r>
      </w:hyperlink>
      <w:r>
        <w:noBreakHyphen/>
      </w:r>
      <w:r w:rsidRPr="00B978B8">
        <w:t>266</w:t>
      </w:r>
    </w:p>
    <w:p w:rsidR="00A74CCC" w:rsidRDefault="00A74CCC" w:rsidP="00A74C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5/21/2009</w:t>
      </w:r>
      <w:r>
        <w:tab/>
        <w:t>House</w:t>
      </w:r>
      <w:r>
        <w:tab/>
      </w:r>
      <w:r w:rsidRPr="00B978B8">
        <w:t>Committee re</w:t>
      </w:r>
      <w:r>
        <w:t xml:space="preserve">port: Favorable </w:t>
      </w:r>
      <w:r w:rsidRPr="00B978B8">
        <w:rPr>
          <w:b/>
        </w:rPr>
        <w:t>Invitations and Memorial Resolutions</w:t>
      </w:r>
      <w:r w:rsidRPr="00B978B8">
        <w:t xml:space="preserve"> </w:t>
      </w:r>
      <w:hyperlink r:id="rId9" w:history="1">
        <w:r w:rsidRPr="00EB15C6">
          <w:rPr>
            <w:rStyle w:val="Hyperlink"/>
          </w:rPr>
          <w:t>HJ</w:t>
        </w:r>
      </w:hyperlink>
      <w:r>
        <w:noBreakHyphen/>
      </w:r>
      <w:r w:rsidRPr="00B978B8">
        <w:t>43</w:t>
      </w:r>
    </w:p>
    <w:p w:rsidR="00A74CCC" w:rsidRDefault="00A74CCC" w:rsidP="00A74C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House</w:t>
      </w:r>
      <w:r>
        <w:tab/>
      </w:r>
      <w:r w:rsidRPr="00B978B8">
        <w:t xml:space="preserve">Adopted, sent to Senate </w:t>
      </w:r>
      <w:hyperlink r:id="rId10" w:history="1">
        <w:r w:rsidRPr="00EB15C6">
          <w:rPr>
            <w:rStyle w:val="Hyperlink"/>
          </w:rPr>
          <w:t>HJ</w:t>
        </w:r>
      </w:hyperlink>
      <w:r>
        <w:noBreakHyphen/>
      </w:r>
      <w:r w:rsidRPr="00B978B8">
        <w:t>31</w:t>
      </w:r>
    </w:p>
    <w:p w:rsidR="00A74CCC" w:rsidRDefault="00A74CCC" w:rsidP="00A74C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Senate</w:t>
      </w:r>
      <w:r>
        <w:tab/>
      </w:r>
      <w:r w:rsidRPr="00B978B8">
        <w:t>Introduced</w:t>
      </w:r>
    </w:p>
    <w:p w:rsidR="00A74CCC" w:rsidRDefault="00A74CCC" w:rsidP="00A74C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b/>
        </w:rPr>
      </w:pPr>
      <w:r>
        <w:tab/>
        <w:t>1/13/2010</w:t>
      </w:r>
      <w:r>
        <w:tab/>
        <w:t>Senate</w:t>
      </w:r>
      <w:r>
        <w:tab/>
      </w:r>
      <w:r w:rsidRPr="00B978B8">
        <w:t xml:space="preserve">Referred to Committee on </w:t>
      </w:r>
      <w:r w:rsidRPr="00B978B8">
        <w:rPr>
          <w:b/>
        </w:rPr>
        <w:t>Transportation</w:t>
      </w:r>
    </w:p>
    <w:p w:rsidR="00A74CCC" w:rsidRDefault="00A74CCC" w:rsidP="00A74C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30BE" w:rsidRDefault="00FA30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30BE" w:rsidRDefault="00DB73E0">
      <w:r>
        <w:rPr>
          <w:b/>
        </w:rPr>
        <w:t>VERSIONS OF THIS BILL</w:t>
      </w:r>
    </w:p>
    <w:p w:rsidR="00FA30BE" w:rsidRDefault="00FA30BE"/>
    <w:p w:rsidR="00FA30BE" w:rsidRDefault="000F151C">
      <w:hyperlink r:id="rId11" w:history="1">
        <w:r w:rsidR="00DB73E0">
          <w:rPr>
            <w:rStyle w:val="Hyperlink"/>
          </w:rPr>
          <w:t>5/20/2009</w:t>
        </w:r>
      </w:hyperlink>
    </w:p>
    <w:p w:rsidR="00FA30BE" w:rsidRDefault="000F151C">
      <w:hyperlink r:id="rId12" w:history="1">
        <w:r w:rsidR="00DB73E0">
          <w:rPr>
            <w:rStyle w:val="Hyperlink"/>
          </w:rPr>
          <w:t>5/21/2009</w:t>
        </w:r>
      </w:hyperlink>
    </w:p>
    <w:p w:rsidR="00FA30BE" w:rsidRDefault="00FA30BE"/>
    <w:p w:rsidR="00FA30BE" w:rsidRDefault="00FA30BE">
      <w:pPr>
        <w:sectPr w:rsidR="00FA30B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30BE" w:rsidRDefault="00DB73E0">
      <w:pPr>
        <w:pStyle w:val="BillDots"/>
      </w:pPr>
      <w:r>
        <w:lastRenderedPageBreak/>
        <w:t>COMMITTEE REPORT</w:t>
      </w:r>
    </w:p>
    <w:p w:rsidR="00FA30BE" w:rsidRDefault="00DB73E0">
      <w:pPr>
        <w:pStyle w:val="BillDots"/>
      </w:pPr>
      <w:r>
        <w:t>May 21, 2009</w:t>
      </w:r>
    </w:p>
    <w:p w:rsidR="00FA30BE" w:rsidRDefault="00FA30BE">
      <w:pPr>
        <w:pStyle w:val="BillDots"/>
      </w:pPr>
    </w:p>
    <w:p w:rsidR="00FA30BE" w:rsidRDefault="00DB73E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4105</w:t>
      </w:r>
    </w:p>
    <w:p w:rsidR="00FA30BE" w:rsidRDefault="00FA30BE">
      <w:pPr>
        <w:pStyle w:val="BillDots"/>
      </w:pPr>
    </w:p>
    <w:p w:rsidR="00FA30BE" w:rsidRDefault="00DB73E0">
      <w:pPr>
        <w:pStyle w:val="BillDots"/>
        <w:jc w:val="center"/>
      </w:pPr>
      <w:r>
        <w:t>Introduced by Rep. J.H. Neal</w:t>
      </w:r>
    </w:p>
    <w:p w:rsidR="00FA30BE" w:rsidRDefault="00FA30BE">
      <w:pPr>
        <w:pStyle w:val="BillDots"/>
      </w:pPr>
    </w:p>
    <w:p w:rsidR="00FA30BE" w:rsidRDefault="00DB73E0">
      <w:pPr>
        <w:pStyle w:val="BillDots"/>
      </w:pPr>
      <w:r>
        <w:t>S. Printed 5/21/09--H.</w:t>
      </w:r>
    </w:p>
    <w:p w:rsidR="00FA30BE" w:rsidRDefault="00DB73E0">
      <w:pPr>
        <w:pStyle w:val="BillDots"/>
      </w:pPr>
      <w:r>
        <w:t>Read the first time May 20, 2009.</w:t>
      </w:r>
    </w:p>
    <w:p w:rsidR="00FA30BE" w:rsidRDefault="00DB73E0">
      <w:pPr>
        <w:pStyle w:val="BillDots"/>
        <w:jc w:val="center"/>
      </w:pPr>
      <w:r>
        <w:rPr>
          <w:u w:val="single"/>
        </w:rPr>
        <w:t>            </w:t>
      </w:r>
    </w:p>
    <w:p w:rsidR="00FA30BE" w:rsidRDefault="00FA30BE">
      <w:pPr>
        <w:pStyle w:val="BillDots"/>
      </w:pPr>
    </w:p>
    <w:p w:rsidR="00FA30BE" w:rsidRDefault="00DB73E0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FA30BE" w:rsidRDefault="00DB73E0">
      <w:pPr>
        <w:pStyle w:val="BillDots"/>
        <w:jc w:val="center"/>
      </w:pPr>
      <w:r>
        <w:rPr>
          <w:b/>
        </w:rPr>
        <w:t>INVITATIONS AND MEMORIAL RESOLUTIONS</w:t>
      </w:r>
    </w:p>
    <w:p w:rsidR="00FA30BE" w:rsidRDefault="00DB73E0">
      <w:pPr>
        <w:pStyle w:val="BillDots"/>
      </w:pPr>
      <w:r>
        <w:tab/>
        <w:t>To whom was referred a Concurrent Resolution (H. 4105) to request that the Department of Transportation name the bridge that crosses Cabin Creek along Clarkson Road in Richland County the “Candacy</w:t>
      </w:r>
      <w:r>
        <w:noBreakHyphen/>
        <w:t>Darcel Sanders Crossing Bridge”, etc., respectfully</w:t>
      </w:r>
    </w:p>
    <w:p w:rsidR="00FA30BE" w:rsidRDefault="00DB73E0">
      <w:pPr>
        <w:pStyle w:val="BillDots"/>
        <w:jc w:val="center"/>
      </w:pPr>
      <w:r>
        <w:rPr>
          <w:b/>
        </w:rPr>
        <w:t>REPORT:</w:t>
      </w:r>
    </w:p>
    <w:p w:rsidR="00FA30BE" w:rsidRDefault="00DB73E0">
      <w:pPr>
        <w:pStyle w:val="BillDots"/>
      </w:pPr>
      <w:r>
        <w:tab/>
        <w:t>That they have duly and carefully considered the same and recommend that the same do pass:</w:t>
      </w:r>
    </w:p>
    <w:p w:rsidR="00FA30BE" w:rsidRDefault="00FA30BE">
      <w:pPr>
        <w:pStyle w:val="BillDots"/>
      </w:pPr>
    </w:p>
    <w:p w:rsidR="00FA30BE" w:rsidRDefault="00DB73E0">
      <w:pPr>
        <w:pStyle w:val="BillDots"/>
      </w:pPr>
      <w:r>
        <w:t>HERB KIRSH for Committee.</w:t>
      </w:r>
    </w:p>
    <w:p w:rsidR="00FA30BE" w:rsidRDefault="00DB73E0">
      <w:pPr>
        <w:pStyle w:val="BillDots"/>
        <w:jc w:val="center"/>
      </w:pPr>
      <w:r>
        <w:rPr>
          <w:u w:val="single"/>
        </w:rPr>
        <w:t>            </w:t>
      </w:r>
    </w:p>
    <w:p w:rsidR="00FA30BE" w:rsidRDefault="00FA30BE">
      <w:pPr>
        <w:pStyle w:val="BillDots"/>
        <w:sectPr w:rsidR="00FA30BE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A30BE" w:rsidRDefault="00FA30BE">
      <w:pPr>
        <w:pStyle w:val="BillDots"/>
      </w:pPr>
    </w:p>
    <w:p w:rsidR="00FA30BE" w:rsidRDefault="00FA30BE">
      <w:pPr>
        <w:pStyle w:val="Numbersforbills"/>
      </w:pPr>
    </w:p>
    <w:p w:rsidR="00FA30BE" w:rsidRDefault="00FA3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0BE" w:rsidRDefault="00FA3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0BE" w:rsidRDefault="00FA3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0BE" w:rsidRDefault="00FA3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0BE" w:rsidRDefault="00FA3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0BE" w:rsidRDefault="00FA3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0BE" w:rsidRDefault="00DB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FA30BE" w:rsidRDefault="00FA3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0BE" w:rsidRDefault="00DB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REQUEST THAT THE DEPARTMENT OF TRANSPORTATION NAME THE BRIDGE THAT CROSSES CABIN CREEK ALONG CLARKSON ROAD IN RICHLAND COUNTY THE “CANDACY</w:t>
      </w:r>
      <w:r>
        <w:noBreakHyphen/>
        <w:t>DARCEL SANDERS CROSSING BRIDGE” AND ERECT APPROPRIATE MARKERS OR SIGNS AT THIS BRIDGE THAT CONTAIN THE WORDS “CANDACY</w:t>
      </w:r>
      <w:r>
        <w:noBreakHyphen/>
        <w:t>DARCEL SANDERS CROSSING BRIDGE”.</w:t>
      </w:r>
    </w:p>
    <w:p w:rsidR="00FA30BE" w:rsidRDefault="00FA3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30BE" w:rsidRDefault="00DB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A30BE" w:rsidRDefault="00FA3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0BE" w:rsidRDefault="00DB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Department of Transportation name the bridge that crosses Cabin Creek along Clarkson Road in Richland County the “Candacy</w:t>
      </w:r>
      <w:r>
        <w:noBreakHyphen/>
        <w:t>Darcel Sanders Crossing Bridge” and erect appropriate markers or signs at this bridge that contain the words “Candacy</w:t>
      </w:r>
      <w:r>
        <w:noBreakHyphen/>
        <w:t>Darcel Sanders Crossing Bridge”.</w:t>
      </w:r>
    </w:p>
    <w:p w:rsidR="00FA30BE" w:rsidRDefault="00FA3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0BE" w:rsidRDefault="00DB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FA30BE" w:rsidRDefault="00DB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A30BE" w:rsidRDefault="00FA30BE">
      <w:pPr>
        <w:pStyle w:val="BillDots"/>
      </w:pPr>
    </w:p>
    <w:sectPr w:rsidR="00FA30BE" w:rsidSect="00FA30BE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0BE" w:rsidRDefault="00DB73E0">
      <w:r>
        <w:separator/>
      </w:r>
    </w:p>
  </w:endnote>
  <w:endnote w:type="continuationSeparator" w:id="0">
    <w:p w:rsidR="00FA30BE" w:rsidRDefault="00DB7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A7B813-B79C-43F5-A7A6-94C0E796DB64}"/>
    <w:embedBold r:id="rId2" w:fontKey="{D04B9CCD-0F29-4020-927A-E6FB5E33B5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A55992-648C-4990-B89E-11E0635C52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B9333F-1AE9-45D2-BB71-274CAFCA42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0BE" w:rsidRDefault="00DB73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[4105-</w:t>
    </w:r>
    <w:r w:rsidR="000F151C">
      <w:fldChar w:fldCharType="begin"/>
    </w:r>
    <w:r w:rsidR="000F151C">
      <w:instrText xml:space="preserve"> PAGE  \* MERGEFORMAT </w:instrText>
    </w:r>
    <w:r w:rsidR="000F151C">
      <w:fldChar w:fldCharType="separate"/>
    </w:r>
    <w:r w:rsidR="000F151C">
      <w:rPr>
        <w:noProof/>
      </w:rPr>
      <w:t>1</w:t>
    </w:r>
    <w:r w:rsidR="000F151C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0BE" w:rsidRDefault="00DB73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[4105]</w:t>
    </w:r>
    <w:r>
      <w:tab/>
    </w:r>
    <w:r w:rsidR="000F151C">
      <w:fldChar w:fldCharType="begin"/>
    </w:r>
    <w:r w:rsidR="000F151C">
      <w:instrText xml:space="preserve"> PAGE  \* MERGEFORMAT </w:instrText>
    </w:r>
    <w:r w:rsidR="000F151C">
      <w:fldChar w:fldCharType="separate"/>
    </w:r>
    <w:r>
      <w:rPr>
        <w:noProof/>
      </w:rPr>
      <w:t>1</w:t>
    </w:r>
    <w:r w:rsidR="000F151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0BE" w:rsidRDefault="00DB73E0">
      <w:r>
        <w:separator/>
      </w:r>
    </w:p>
  </w:footnote>
  <w:footnote w:type="continuationSeparator" w:id="0">
    <w:p w:rsidR="00FA30BE" w:rsidRDefault="00DB73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0373CM09"/>
    <w:docVar w:name="CoverBillType" w:val="c"/>
    <w:docVar w:name="docpath" w:val="L:\Council\bills\GJK\20373CM09.DOCX"/>
    <w:docVar w:name="dvBillNumber" w:val="4105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FA30BE"/>
    <w:rsid w:val="0006393C"/>
    <w:rsid w:val="000F151C"/>
    <w:rsid w:val="00357F35"/>
    <w:rsid w:val="004816BA"/>
    <w:rsid w:val="005E3DAC"/>
    <w:rsid w:val="00614952"/>
    <w:rsid w:val="006570B7"/>
    <w:rsid w:val="00856FFD"/>
    <w:rsid w:val="008B189C"/>
    <w:rsid w:val="008B7127"/>
    <w:rsid w:val="00A74CCC"/>
    <w:rsid w:val="00DB73E0"/>
    <w:rsid w:val="00EB15C6"/>
    <w:rsid w:val="00F4053A"/>
    <w:rsid w:val="00FA3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DFC1ABD-EE35-4919-8417-0CFB12DD1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30BE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30BE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30BE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FA30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30BE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FA30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30BE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A30BE"/>
  </w:style>
  <w:style w:type="character" w:styleId="LineNumber">
    <w:name w:val="line number"/>
    <w:basedOn w:val="DefaultParagraphFont"/>
    <w:uiPriority w:val="99"/>
    <w:semiHidden/>
    <w:unhideWhenUsed/>
    <w:rsid w:val="00FA30BE"/>
  </w:style>
  <w:style w:type="paragraph" w:customStyle="1" w:styleId="BillDots">
    <w:name w:val="Bill Dots"/>
    <w:basedOn w:val="Normal"/>
    <w:qFormat/>
    <w:rsid w:val="00FA30B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A30BE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A30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5-20-09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5-20-09.docx" TargetMode="External"/><Relationship Id="rId12" Type="http://schemas.openxmlformats.org/officeDocument/2006/relationships/hyperlink" Target="file:///p:\pprever\2009-10\4105_20090521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09-10\4105_20090520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HJ%20Archive\2010\01-13-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09\05-21-09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A4C76-1C11-4B8F-9C27-84CFAEBA0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311</Words>
  <Characters>1868</Characters>
  <Application>Microsoft Office Word</Application>
  <DocSecurity>0</DocSecurity>
  <Lines>89</Lines>
  <Paragraphs>40</Paragraphs>
  <ScaleCrop>false</ScaleCrop>
  <Company> </Company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4105: Candacy-Darcel Sanders Crossing Bridge - South Carolina Legislature Online</dc:title>
  <dc:subject/>
  <dc:creator>GAYLE KUBALA</dc:creator>
  <cp:keywords/>
  <dc:description/>
  <cp:lastModifiedBy>N Cumfer</cp:lastModifiedBy>
  <cp:revision>12</cp:revision>
  <cp:lastPrinted>2009-05-20T14:55:00Z</cp:lastPrinted>
  <dcterms:created xsi:type="dcterms:W3CDTF">2009-05-21T18:00:00Z</dcterms:created>
  <dcterms:modified xsi:type="dcterms:W3CDTF">2014-11-24T16:18:00Z</dcterms:modified>
</cp:coreProperties>
</file>