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6C1" w:rsidRDefault="000A36C1" w:rsidP="000A36C1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_GoBack"/>
      <w:bookmarkEnd w:id="0"/>
      <w:r w:rsidRPr="000A36C1">
        <w:rPr>
          <w:b/>
        </w:rPr>
        <w:t>South Carolina General Assembly</w:t>
      </w:r>
    </w:p>
    <w:p w:rsidR="000A36C1" w:rsidRDefault="000A36C1" w:rsidP="000A36C1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118th Session, 2009-2010</w:t>
      </w:r>
    </w:p>
    <w:p w:rsidR="000A36C1" w:rsidRDefault="000A36C1" w:rsidP="000A36C1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A36C1" w:rsidRDefault="000A36C1" w:rsidP="000A36C1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  <w:r w:rsidRPr="000A36C1">
        <w:rPr>
          <w:b/>
        </w:rPr>
        <w:t>H. 4123</w:t>
      </w:r>
    </w:p>
    <w:p w:rsidR="000A36C1" w:rsidRDefault="000A36C1" w:rsidP="000A36C1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</w:p>
    <w:p w:rsidR="000A36C1" w:rsidRDefault="000A36C1" w:rsidP="000A36C1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0A36C1">
        <w:rPr>
          <w:b/>
        </w:rPr>
        <w:t>STATUS INFORMATION</w:t>
      </w:r>
    </w:p>
    <w:p w:rsidR="000A36C1" w:rsidRDefault="000A36C1" w:rsidP="000A36C1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A36C1" w:rsidRDefault="000A36C1" w:rsidP="000A36C1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House Resolution</w:t>
      </w:r>
    </w:p>
    <w:p w:rsidR="000A36C1" w:rsidRDefault="0093754F" w:rsidP="000A36C1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Sponsors: Reps. T.R. Young, Stewart, Clyburn, Agnew, Alexander, Allen, Allison, Anderson, Anthony, Bales, Ballentine, Bannister, Barfield, Battle, Bedingfield, Bingham, Bowen, Bowers, Brady, Branham, Brantley, G.A. Brown, H.B. Brown, R.L. Brown, Cato, Chalk, Clemmons, Cobb</w:t>
      </w:r>
      <w:r>
        <w:noBreakHyphen/>
        <w:t>Hunter, Cole, Cooper, Crawford, Daning, Delleney, Dillard, Duncan, Edge, Erickson, Forrester, Frye, Funderburk, Gambrell, Gilliard, Govan, Gullick,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Ott, Owens, Parker, Parks, Pinson, E.H. Pitts, M.A. Pitts, Rice, Rutherford, Sandifer, Scott, Sellers, Simrill, Skelton, D.C. Smith, G.M. Smith, G.R. Smith, J.E. Smith, J.R. Smith, Sottile, Spires, Stavrinakis, Stringer, Thompson, Toole, Umphlett, Vick, Viers, Weeks, Whipper, White, Whitmire, Williams, Willis, Wylie and A.D. Young</w:t>
      </w:r>
    </w:p>
    <w:p w:rsidR="000A36C1" w:rsidRDefault="000A36C1" w:rsidP="000A36C1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Document Path: l:\council\bills\rm\1285ac09.docx</w:t>
      </w:r>
    </w:p>
    <w:p w:rsidR="000A36C1" w:rsidRDefault="000A36C1" w:rsidP="000A36C1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A36C1" w:rsidRDefault="000A36C1" w:rsidP="000A36C1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Introduced in the House on June 16, 2009</w:t>
      </w:r>
    </w:p>
    <w:p w:rsidR="000A36C1" w:rsidRDefault="000A36C1" w:rsidP="000A36C1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Adopted by the House on June 16, 2009</w:t>
      </w:r>
    </w:p>
    <w:p w:rsidR="000A36C1" w:rsidRDefault="000A36C1" w:rsidP="000A36C1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A36C1" w:rsidRDefault="000A36C1" w:rsidP="000A36C1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Summary: </w:t>
      </w:r>
      <w:r w:rsidR="002F25AA">
        <w:t>South Aiken High School Boys Soccer Team</w:t>
      </w:r>
    </w:p>
    <w:p w:rsidR="000A36C1" w:rsidRDefault="000A36C1" w:rsidP="000A36C1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A36C1" w:rsidRDefault="000A36C1" w:rsidP="000A36C1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A36C1" w:rsidRDefault="000A36C1" w:rsidP="000A36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36C1">
        <w:rPr>
          <w:b/>
        </w:rPr>
        <w:t>HISTORY OF LEGISLATIVE ACTIONS</w:t>
      </w:r>
    </w:p>
    <w:p w:rsidR="000A36C1" w:rsidRDefault="000A36C1" w:rsidP="000A36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A36C1" w:rsidRPr="000A36C1" w:rsidRDefault="000A36C1" w:rsidP="000A36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36C1">
        <w:rPr>
          <w:u w:val="single"/>
        </w:rPr>
        <w:tab/>
        <w:t>Date</w:t>
      </w:r>
      <w:r w:rsidRPr="000A36C1">
        <w:rPr>
          <w:u w:val="single"/>
        </w:rPr>
        <w:tab/>
        <w:t>Body</w:t>
      </w:r>
      <w:r w:rsidRPr="000A36C1">
        <w:rPr>
          <w:u w:val="single"/>
        </w:rPr>
        <w:tab/>
        <w:t>Action Description with journal page number</w:t>
      </w:r>
      <w:r w:rsidRPr="000A36C1">
        <w:rPr>
          <w:u w:val="single"/>
        </w:rPr>
        <w:tab/>
      </w:r>
    </w:p>
    <w:p w:rsidR="00867ABD" w:rsidRDefault="00867ABD" w:rsidP="00867A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6/16/2009</w:t>
      </w:r>
      <w:r>
        <w:tab/>
        <w:t>House</w:t>
      </w:r>
      <w:r>
        <w:tab/>
      </w:r>
      <w:r w:rsidRPr="00A56845">
        <w:t xml:space="preserve">Introduced and adopted </w:t>
      </w:r>
      <w:hyperlink r:id="rId7" w:history="1">
        <w:r w:rsidRPr="002D667E">
          <w:rPr>
            <w:rStyle w:val="Hyperlink"/>
          </w:rPr>
          <w:t>HJ</w:t>
        </w:r>
      </w:hyperlink>
      <w:r>
        <w:noBreakHyphen/>
      </w:r>
      <w:r w:rsidRPr="00A56845">
        <w:t>67</w:t>
      </w:r>
    </w:p>
    <w:p w:rsidR="00867ABD" w:rsidRDefault="00867ABD" w:rsidP="00867A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36C1" w:rsidRPr="000A36C1" w:rsidRDefault="000A36C1" w:rsidP="000A36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36C1" w:rsidRDefault="000A36C1" w:rsidP="000A3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A36C1">
        <w:rPr>
          <w:b/>
        </w:rPr>
        <w:t>VERSIONS OF THIS BILL</w:t>
      </w:r>
    </w:p>
    <w:p w:rsidR="000A36C1" w:rsidRDefault="000A36C1" w:rsidP="000A3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A36C1" w:rsidRDefault="00A60CF9" w:rsidP="000A3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hyperlink r:id="rId8" w:history="1">
        <w:r w:rsidR="000A36C1">
          <w:rPr>
            <w:rStyle w:val="Hyperlink"/>
          </w:rPr>
          <w:t>6/16/2009</w:t>
        </w:r>
      </w:hyperlink>
    </w:p>
    <w:p w:rsidR="000A36C1" w:rsidRDefault="000A36C1" w:rsidP="000A3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A36C1" w:rsidRDefault="000A36C1" w:rsidP="000A3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0A36C1" w:rsidSect="000A36C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573E1" w:rsidRDefault="000573E1" w:rsidP="00057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3E1" w:rsidRDefault="000573E1" w:rsidP="00057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3E1" w:rsidRDefault="000573E1" w:rsidP="00057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3E1" w:rsidRDefault="000573E1" w:rsidP="00057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3E1" w:rsidRDefault="000573E1" w:rsidP="00057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3E1" w:rsidRDefault="000573E1" w:rsidP="00057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3E1" w:rsidRDefault="000573E1" w:rsidP="00057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3E1" w:rsidRDefault="000573E1" w:rsidP="00057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5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85C8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06C3" w:rsidRPr="00500D5C" w:rsidRDefault="007206C3" w:rsidP="00720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>TO RECOGNIZE AND COMMEND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EA39C1">
        <w:rPr>
          <w:rFonts w:eastAsiaTheme="minorHAnsi"/>
          <w:color w:val="000000" w:themeColor="text1"/>
          <w:szCs w:val="22"/>
          <w:u w:color="000000" w:themeColor="text1"/>
        </w:rPr>
        <w:t xml:space="preserve">SOUTH AIKEN HIGH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SCHOOL BOYS SOCCER 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TEAM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FOR ITS OUTSTANDING SEASON AND FOR CAPTURING THE 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>200</w:t>
      </w:r>
      <w:r>
        <w:rPr>
          <w:rFonts w:eastAsiaTheme="minorHAnsi"/>
          <w:color w:val="000000" w:themeColor="text1"/>
          <w:szCs w:val="22"/>
          <w:u w:color="000000" w:themeColor="text1"/>
        </w:rPr>
        <w:t>9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CLASS A</w:t>
      </w:r>
      <w:r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STATE CHAMPIONSHIP</w:t>
      </w:r>
      <w:r w:rsidR="00EA39C1">
        <w:rPr>
          <w:rFonts w:eastAsiaTheme="minorHAnsi"/>
          <w:color w:val="000000" w:themeColor="text1"/>
          <w:szCs w:val="22"/>
          <w:u w:color="000000" w:themeColor="text1"/>
        </w:rPr>
        <w:t xml:space="preserve"> TITLE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, AND TO HONOR THE </w:t>
      </w:r>
      <w:r>
        <w:rPr>
          <w:rFonts w:eastAsiaTheme="minorHAnsi"/>
          <w:color w:val="000000" w:themeColor="text1"/>
          <w:szCs w:val="22"/>
          <w:u w:color="000000" w:themeColor="text1"/>
        </w:rPr>
        <w:t>TEAM</w:t>
      </w:r>
      <w:r w:rsidR="00B44964" w:rsidRPr="00B44964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EXCEPTIONAL 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>PLAYERS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COACH</w:t>
      </w:r>
      <w:r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>AND STAFF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985C8A" w:rsidRDefault="00985C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01BD9" w:rsidRPr="00373F1E" w:rsidRDefault="00985C8A" w:rsidP="00501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501BD9">
        <w:t xml:space="preserve">well prepared for the challenge, the </w:t>
      </w:r>
      <w:r w:rsidR="00B13BCB">
        <w:t xml:space="preserve">South Aiken High </w:t>
      </w:r>
      <w:r w:rsidR="00501BD9">
        <w:t xml:space="preserve">School boys soccer team defeated </w:t>
      </w:r>
      <w:r w:rsidR="00B13BCB">
        <w:t>Eastside 2</w:t>
      </w:r>
      <w:r w:rsidR="00B44964">
        <w:noBreakHyphen/>
      </w:r>
      <w:r w:rsidR="00B13BCB">
        <w:t>1</w:t>
      </w:r>
      <w:r w:rsidR="00501BD9">
        <w:t xml:space="preserve"> to capture the 2009 </w:t>
      </w:r>
      <w:r w:rsidR="00501BD9" w:rsidRPr="00373F1E">
        <w:rPr>
          <w:rFonts w:eastAsiaTheme="minorHAnsi"/>
          <w:color w:val="000000" w:themeColor="text1"/>
          <w:szCs w:val="22"/>
          <w:u w:color="000000" w:themeColor="text1"/>
        </w:rPr>
        <w:t>Class A</w:t>
      </w:r>
      <w:r w:rsidR="00501BD9"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="00501BD9" w:rsidRPr="00373F1E">
        <w:rPr>
          <w:rFonts w:eastAsiaTheme="minorHAnsi"/>
          <w:color w:val="000000" w:themeColor="text1"/>
          <w:szCs w:val="22"/>
          <w:u w:color="000000" w:themeColor="text1"/>
        </w:rPr>
        <w:t xml:space="preserve"> State Championship</w:t>
      </w:r>
      <w:r w:rsidR="00501BD9">
        <w:rPr>
          <w:rFonts w:eastAsiaTheme="minorHAnsi"/>
          <w:color w:val="000000" w:themeColor="text1"/>
          <w:szCs w:val="22"/>
          <w:u w:color="000000" w:themeColor="text1"/>
        </w:rPr>
        <w:t xml:space="preserve"> title</w:t>
      </w:r>
      <w:r w:rsidR="00501BD9" w:rsidRPr="00373F1E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501BD9" w:rsidRPr="00373F1E" w:rsidRDefault="00501BD9" w:rsidP="00501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01BD9" w:rsidRDefault="00501BD9" w:rsidP="00501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73F1E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B13BCB">
        <w:rPr>
          <w:rFonts w:eastAsiaTheme="minorHAnsi"/>
          <w:color w:val="000000" w:themeColor="text1"/>
          <w:szCs w:val="22"/>
          <w:u w:color="000000" w:themeColor="text1"/>
        </w:rPr>
        <w:t xml:space="preserve">with dedication and persistence,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B13BCB">
        <w:rPr>
          <w:rFonts w:eastAsiaTheme="minorHAnsi"/>
          <w:color w:val="000000" w:themeColor="text1"/>
          <w:szCs w:val="22"/>
          <w:u w:color="000000" w:themeColor="text1"/>
        </w:rPr>
        <w:t>Paul Waters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B13BCB">
        <w:rPr>
          <w:rFonts w:eastAsiaTheme="minorHAnsi"/>
          <w:color w:val="000000" w:themeColor="text1"/>
          <w:szCs w:val="22"/>
          <w:u w:color="000000" w:themeColor="text1"/>
        </w:rPr>
        <w:t xml:space="preserve">his assistant coaches, </w:t>
      </w:r>
      <w:r w:rsidR="00651BB5">
        <w:rPr>
          <w:rFonts w:eastAsiaTheme="minorHAnsi"/>
          <w:color w:val="000000" w:themeColor="text1"/>
          <w:szCs w:val="22"/>
          <w:u w:color="000000" w:themeColor="text1"/>
        </w:rPr>
        <w:t xml:space="preserve">Mike Allen, </w:t>
      </w:r>
      <w:r w:rsidR="00B13BCB">
        <w:rPr>
          <w:rFonts w:eastAsiaTheme="minorHAnsi"/>
          <w:color w:val="000000" w:themeColor="text1"/>
          <w:szCs w:val="22"/>
          <w:u w:color="000000" w:themeColor="text1"/>
        </w:rPr>
        <w:t>Trey Welsh</w:t>
      </w:r>
      <w:r w:rsidR="00651BB5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B13BCB">
        <w:rPr>
          <w:rFonts w:eastAsiaTheme="minorHAnsi"/>
          <w:color w:val="000000" w:themeColor="text1"/>
          <w:szCs w:val="22"/>
          <w:u w:color="000000" w:themeColor="text1"/>
        </w:rPr>
        <w:t xml:space="preserve"> and Joey Spires</w:t>
      </w:r>
      <w:r w:rsidR="00554A7E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B13BC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built their soccer program into championship caliber and </w:t>
      </w:r>
      <w:r w:rsidR="00B13BCB">
        <w:rPr>
          <w:rFonts w:eastAsiaTheme="minorHAnsi"/>
          <w:color w:val="000000" w:themeColor="text1"/>
          <w:szCs w:val="22"/>
          <w:u w:color="000000" w:themeColor="text1"/>
        </w:rPr>
        <w:t xml:space="preserve">plan to keep </w:t>
      </w:r>
      <w:r>
        <w:rPr>
          <w:rFonts w:eastAsiaTheme="minorHAnsi"/>
          <w:color w:val="000000" w:themeColor="text1"/>
          <w:szCs w:val="22"/>
          <w:u w:color="000000" w:themeColor="text1"/>
        </w:rPr>
        <w:t>it that way; and</w:t>
      </w:r>
    </w:p>
    <w:p w:rsidR="00501BD9" w:rsidRDefault="00501BD9" w:rsidP="00501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01BD9" w:rsidRDefault="00501BD9" w:rsidP="00501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554A7E">
        <w:rPr>
          <w:rFonts w:eastAsiaTheme="minorHAnsi"/>
          <w:color w:val="000000" w:themeColor="text1"/>
          <w:szCs w:val="22"/>
          <w:u w:color="000000" w:themeColor="text1"/>
        </w:rPr>
        <w:t>even though they we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re vying for their </w:t>
      </w:r>
      <w:r w:rsidR="00554A7E">
        <w:rPr>
          <w:rFonts w:eastAsiaTheme="minorHAnsi"/>
          <w:color w:val="000000" w:themeColor="text1"/>
          <w:szCs w:val="22"/>
          <w:u w:color="000000" w:themeColor="text1"/>
        </w:rPr>
        <w:t>second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title </w:t>
      </w:r>
      <w:r w:rsidR="00554A7E">
        <w:rPr>
          <w:rFonts w:eastAsiaTheme="minorHAnsi"/>
          <w:color w:val="000000" w:themeColor="text1"/>
          <w:szCs w:val="22"/>
          <w:u w:color="000000" w:themeColor="text1"/>
        </w:rPr>
        <w:t>within the past five years</w:t>
      </w:r>
      <w:r>
        <w:rPr>
          <w:rFonts w:eastAsiaTheme="minorHAnsi"/>
          <w:color w:val="000000" w:themeColor="text1"/>
          <w:szCs w:val="22"/>
          <w:u w:color="000000" w:themeColor="text1"/>
        </w:rPr>
        <w:t>, the</w:t>
      </w:r>
      <w:r w:rsidR="00554A7E">
        <w:rPr>
          <w:rFonts w:eastAsiaTheme="minorHAnsi"/>
          <w:color w:val="000000" w:themeColor="text1"/>
          <w:szCs w:val="22"/>
          <w:u w:color="000000" w:themeColor="text1"/>
        </w:rPr>
        <w:t xml:space="preserve"> T</w:t>
      </w:r>
      <w:r w:rsidR="00D92FBE">
        <w:rPr>
          <w:rFonts w:eastAsiaTheme="minorHAnsi"/>
          <w:color w:val="000000" w:themeColor="text1"/>
          <w:szCs w:val="22"/>
          <w:u w:color="000000" w:themeColor="text1"/>
        </w:rPr>
        <w:t>horoughb</w:t>
      </w:r>
      <w:r w:rsidR="00554A7E">
        <w:rPr>
          <w:rFonts w:eastAsiaTheme="minorHAnsi"/>
          <w:color w:val="000000" w:themeColor="text1"/>
          <w:szCs w:val="22"/>
          <w:u w:color="000000" w:themeColor="text1"/>
        </w:rPr>
        <w:t xml:space="preserve">reds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did not allow themselves to assume another championship would soon be theirs without great effort, and their hard work won them the victory, as jubilant </w:t>
      </w:r>
      <w:r w:rsidR="00554A7E">
        <w:rPr>
          <w:rFonts w:eastAsiaTheme="minorHAnsi"/>
          <w:color w:val="000000" w:themeColor="text1"/>
          <w:szCs w:val="22"/>
          <w:u w:color="000000" w:themeColor="text1"/>
        </w:rPr>
        <w:t xml:space="preserve">South Aiken </w:t>
      </w:r>
      <w:r>
        <w:rPr>
          <w:rFonts w:eastAsiaTheme="minorHAnsi"/>
          <w:color w:val="000000" w:themeColor="text1"/>
          <w:szCs w:val="22"/>
          <w:u w:color="000000" w:themeColor="text1"/>
        </w:rPr>
        <w:t>fans looked on with pride; and</w:t>
      </w:r>
    </w:p>
    <w:p w:rsidR="00501BD9" w:rsidRDefault="00501BD9" w:rsidP="00501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01BD9" w:rsidRDefault="00501BD9" w:rsidP="00501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this crowning victory caps a superb 2</w:t>
      </w:r>
      <w:r w:rsidR="00EA23A1">
        <w:rPr>
          <w:rFonts w:eastAsiaTheme="minorHAnsi"/>
          <w:color w:val="000000" w:themeColor="text1"/>
          <w:szCs w:val="22"/>
          <w:u w:color="000000" w:themeColor="text1"/>
        </w:rPr>
        <w:t>0</w:t>
      </w:r>
      <w:r w:rsidR="00B4496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A23A1">
        <w:rPr>
          <w:rFonts w:eastAsiaTheme="minorHAnsi"/>
          <w:color w:val="000000" w:themeColor="text1"/>
          <w:szCs w:val="22"/>
          <w:u w:color="000000" w:themeColor="text1"/>
        </w:rPr>
        <w:t>1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season for </w:t>
      </w:r>
      <w:r w:rsidR="00EA23A1">
        <w:rPr>
          <w:rFonts w:eastAsiaTheme="minorHAnsi"/>
          <w:color w:val="000000" w:themeColor="text1"/>
          <w:szCs w:val="22"/>
          <w:u w:color="000000" w:themeColor="text1"/>
        </w:rPr>
        <w:t>South Aiken</w:t>
      </w:r>
      <w:r>
        <w:rPr>
          <w:rFonts w:eastAsiaTheme="minorHAnsi"/>
          <w:color w:val="000000" w:themeColor="text1"/>
          <w:szCs w:val="22"/>
          <w:u w:color="000000" w:themeColor="text1"/>
        </w:rPr>
        <w:t>, proving the team is a perennial powerhouse to be reckoned with; and</w:t>
      </w:r>
    </w:p>
    <w:p w:rsidR="00501BD9" w:rsidRDefault="00501BD9" w:rsidP="00501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01BD9" w:rsidRPr="00373F1E" w:rsidRDefault="00501BD9" w:rsidP="00501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73F1E"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AA78E3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B4496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A78E3">
        <w:rPr>
          <w:rFonts w:eastAsiaTheme="minorHAnsi"/>
          <w:color w:val="000000" w:themeColor="text1"/>
          <w:szCs w:val="22"/>
          <w:u w:color="000000" w:themeColor="text1"/>
        </w:rPr>
        <w:t>Breds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have brought great pride and recognition to their school and community, and the House</w:t>
      </w:r>
      <w:r w:rsidRPr="00373F1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is pleased to have this opportunity to recognize such a wonderful and talented group of young men. N</w:t>
      </w:r>
      <w:r w:rsidRPr="00373F1E">
        <w:rPr>
          <w:rFonts w:eastAsiaTheme="minorHAnsi"/>
          <w:color w:val="000000" w:themeColor="text1"/>
          <w:szCs w:val="22"/>
          <w:u w:color="000000" w:themeColor="text1"/>
        </w:rPr>
        <w:t>ow, therefore,</w:t>
      </w:r>
    </w:p>
    <w:p w:rsidR="00501BD9" w:rsidRPr="00373F1E" w:rsidRDefault="00501BD9" w:rsidP="00501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01BD9" w:rsidRDefault="00501BD9" w:rsidP="00501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01BD9" w:rsidRPr="00373F1E" w:rsidRDefault="00501BD9" w:rsidP="00501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01BD9" w:rsidRPr="00500D5C" w:rsidRDefault="00501BD9" w:rsidP="00501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73F1E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>
        <w:t>House of Representatives</w:t>
      </w:r>
      <w:r w:rsidRPr="00373F1E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>
        <w:t>recognize and commend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7B0B47">
        <w:rPr>
          <w:rFonts w:eastAsiaTheme="minorHAnsi"/>
          <w:color w:val="000000" w:themeColor="text1"/>
          <w:szCs w:val="22"/>
          <w:u w:color="000000" w:themeColor="text1"/>
        </w:rPr>
        <w:t xml:space="preserve">South Aiken High School boys soccer </w:t>
      </w:r>
      <w:r w:rsidR="007B0B47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team </w:t>
      </w:r>
      <w:r w:rsidR="007B0B47">
        <w:rPr>
          <w:rFonts w:eastAsiaTheme="minorHAnsi"/>
          <w:color w:val="000000" w:themeColor="text1"/>
          <w:szCs w:val="22"/>
          <w:u w:color="000000" w:themeColor="text1"/>
        </w:rPr>
        <w:t xml:space="preserve">for its outstanding season and for capturing the </w:t>
      </w:r>
      <w:r w:rsidR="007B0B47" w:rsidRPr="00500D5C">
        <w:rPr>
          <w:rFonts w:eastAsiaTheme="minorHAnsi"/>
          <w:color w:val="000000" w:themeColor="text1"/>
          <w:szCs w:val="22"/>
          <w:u w:color="000000" w:themeColor="text1"/>
        </w:rPr>
        <w:t>200</w:t>
      </w:r>
      <w:r w:rsidR="007B0B47">
        <w:rPr>
          <w:rFonts w:eastAsiaTheme="minorHAnsi"/>
          <w:color w:val="000000" w:themeColor="text1"/>
          <w:szCs w:val="22"/>
          <w:u w:color="000000" w:themeColor="text1"/>
        </w:rPr>
        <w:t>9</w:t>
      </w:r>
      <w:r w:rsidR="007B0B47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B0B47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7B0B47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 w:rsidR="007B0B47">
        <w:rPr>
          <w:rFonts w:eastAsiaTheme="minorHAnsi"/>
          <w:color w:val="000000" w:themeColor="text1"/>
          <w:szCs w:val="22"/>
          <w:u w:color="000000" w:themeColor="text1"/>
        </w:rPr>
        <w:t>AAA</w:t>
      </w:r>
      <w:r w:rsidR="007B0B47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B0B47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7B0B47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7B0B47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7B0B47" w:rsidRPr="00500D5C">
        <w:rPr>
          <w:rFonts w:eastAsiaTheme="minorHAnsi"/>
          <w:color w:val="000000" w:themeColor="text1"/>
          <w:szCs w:val="22"/>
          <w:u w:color="000000" w:themeColor="text1"/>
        </w:rPr>
        <w:t>hampionship</w:t>
      </w:r>
      <w:r w:rsidR="007B0B47">
        <w:rPr>
          <w:rFonts w:eastAsiaTheme="minorHAnsi"/>
          <w:color w:val="000000" w:themeColor="text1"/>
          <w:szCs w:val="22"/>
          <w:u w:color="000000" w:themeColor="text1"/>
        </w:rPr>
        <w:t xml:space="preserve"> title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, and honor the </w:t>
      </w:r>
      <w:r>
        <w:rPr>
          <w:rFonts w:eastAsiaTheme="minorHAnsi"/>
          <w:color w:val="000000" w:themeColor="text1"/>
          <w:szCs w:val="22"/>
          <w:u w:color="000000" w:themeColor="text1"/>
        </w:rPr>
        <w:t>team</w:t>
      </w:r>
      <w:r w:rsidR="00B44964" w:rsidRPr="00B44964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exceptional 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>players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coach</w:t>
      </w:r>
      <w:r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>and staff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501BD9" w:rsidRPr="00373F1E" w:rsidRDefault="00501BD9" w:rsidP="00501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01BD9" w:rsidRPr="00373F1E" w:rsidRDefault="00501BD9" w:rsidP="00501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 w:rsidRPr="00373F1E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pr</w:t>
      </w:r>
      <w:r w:rsidR="00701C31">
        <w:rPr>
          <w:rFonts w:eastAsiaTheme="minorHAnsi"/>
          <w:color w:val="000000" w:themeColor="text1"/>
          <w:szCs w:val="22"/>
          <w:u w:color="000000" w:themeColor="text1"/>
        </w:rPr>
        <w:t>esented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373F1E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="007B0B47">
        <w:rPr>
          <w:rFonts w:eastAsiaTheme="minorHAnsi"/>
          <w:color w:val="000000" w:themeColor="text1"/>
          <w:szCs w:val="22"/>
          <w:u w:color="000000" w:themeColor="text1"/>
        </w:rPr>
        <w:t>Principal Bryan Skipper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Coach </w:t>
      </w:r>
      <w:r w:rsidR="007B0B47">
        <w:rPr>
          <w:rFonts w:eastAsiaTheme="minorHAnsi"/>
          <w:color w:val="000000" w:themeColor="text1"/>
          <w:szCs w:val="22"/>
          <w:u w:color="000000" w:themeColor="text1"/>
        </w:rPr>
        <w:t>Paul Waters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7B0B47">
        <w:rPr>
          <w:rFonts w:eastAsiaTheme="minorHAnsi"/>
          <w:color w:val="000000" w:themeColor="text1"/>
          <w:szCs w:val="22"/>
          <w:u w:color="000000" w:themeColor="text1"/>
        </w:rPr>
        <w:t xml:space="preserve">South Aiken High </w:t>
      </w:r>
      <w:r>
        <w:rPr>
          <w:rFonts w:eastAsiaTheme="minorHAnsi"/>
          <w:color w:val="000000" w:themeColor="text1"/>
          <w:szCs w:val="22"/>
          <w:u w:color="000000" w:themeColor="text1"/>
        </w:rPr>
        <w:t>School</w:t>
      </w:r>
      <w:r w:rsidRPr="00373F1E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9C5F2A" w:rsidRDefault="00B4496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5F2A" w:rsidRDefault="009C5F2A" w:rsidP="000A36C1">
      <w:pPr>
        <w:suppressAutoHyphens/>
      </w:pPr>
    </w:p>
    <w:sectPr w:rsidR="009C5F2A" w:rsidSect="000A36C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1BB5" w:rsidRDefault="00651BB5" w:rsidP="009F0C77">
      <w:r>
        <w:separator/>
      </w:r>
    </w:p>
  </w:endnote>
  <w:endnote w:type="continuationSeparator" w:id="0">
    <w:p w:rsidR="00651BB5" w:rsidRDefault="00651B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EED609-2C03-444C-B6B6-6EC4059116EF}"/>
    <w:embedBold r:id="rId2" w:fontKey="{EC38650B-281C-4B8B-AD96-72F0075A59A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6230B56-7825-463B-B056-BF9B65400C2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FB7AA56-2F83-43DF-93F0-D00A297819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127E40A-BF3A-4C5F-82D5-EF7E7947ED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6C1" w:rsidRPr="009C5F2A" w:rsidRDefault="000A36C1" w:rsidP="009C5F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[4123]</w:t>
    </w:r>
    <w:r>
      <w:tab/>
    </w:r>
    <w:r w:rsidR="00A60CF9">
      <w:fldChar w:fldCharType="begin"/>
    </w:r>
    <w:r w:rsidR="00A60CF9">
      <w:instrText xml:space="preserve"> PAGE  \* MERGEFORMAT </w:instrText>
    </w:r>
    <w:r w:rsidR="00A60CF9">
      <w:fldChar w:fldCharType="separate"/>
    </w:r>
    <w:r w:rsidR="00A60CF9">
      <w:rPr>
        <w:noProof/>
      </w:rPr>
      <w:t>1</w:t>
    </w:r>
    <w:r w:rsidR="00A60CF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1BB5" w:rsidRDefault="00651BB5" w:rsidP="009F0C77">
      <w:r>
        <w:separator/>
      </w:r>
    </w:p>
  </w:footnote>
  <w:footnote w:type="continuationSeparator" w:id="0">
    <w:p w:rsidR="00651BB5" w:rsidRDefault="00651B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85AC09"/>
    <w:docVar w:name="CoverBillType" w:val="r"/>
    <w:docVar w:name="docpath" w:val="L:\Council\bills\RM\1285AC09.DOCX"/>
    <w:docVar w:name="dvBillNumber" w:val="41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C73B7"/>
    <w:rsid w:val="00011869"/>
    <w:rsid w:val="000573E1"/>
    <w:rsid w:val="00075036"/>
    <w:rsid w:val="000A36C1"/>
    <w:rsid w:val="000E1785"/>
    <w:rsid w:val="000F40FA"/>
    <w:rsid w:val="001020B5"/>
    <w:rsid w:val="0010776B"/>
    <w:rsid w:val="00110A0B"/>
    <w:rsid w:val="00117502"/>
    <w:rsid w:val="00133E66"/>
    <w:rsid w:val="001435A3"/>
    <w:rsid w:val="001A138D"/>
    <w:rsid w:val="001D08F2"/>
    <w:rsid w:val="001D525B"/>
    <w:rsid w:val="001D7F4F"/>
    <w:rsid w:val="001E7AC1"/>
    <w:rsid w:val="002321B6"/>
    <w:rsid w:val="00250967"/>
    <w:rsid w:val="002543C8"/>
    <w:rsid w:val="00284AAE"/>
    <w:rsid w:val="002D667E"/>
    <w:rsid w:val="002E5912"/>
    <w:rsid w:val="002F25AA"/>
    <w:rsid w:val="003226AA"/>
    <w:rsid w:val="00325348"/>
    <w:rsid w:val="0032732C"/>
    <w:rsid w:val="00336AD0"/>
    <w:rsid w:val="0037079A"/>
    <w:rsid w:val="003D01E8"/>
    <w:rsid w:val="003E5288"/>
    <w:rsid w:val="003F3DB8"/>
    <w:rsid w:val="003F6D79"/>
    <w:rsid w:val="0041760A"/>
    <w:rsid w:val="00417C01"/>
    <w:rsid w:val="00434A15"/>
    <w:rsid w:val="00462541"/>
    <w:rsid w:val="004809EE"/>
    <w:rsid w:val="004E7D54"/>
    <w:rsid w:val="00501BD9"/>
    <w:rsid w:val="005273C6"/>
    <w:rsid w:val="00530A69"/>
    <w:rsid w:val="00545593"/>
    <w:rsid w:val="00554A7E"/>
    <w:rsid w:val="00577C6C"/>
    <w:rsid w:val="005C2FE2"/>
    <w:rsid w:val="005E2BC9"/>
    <w:rsid w:val="00600832"/>
    <w:rsid w:val="00605102"/>
    <w:rsid w:val="006215AA"/>
    <w:rsid w:val="00651BB5"/>
    <w:rsid w:val="006913C9"/>
    <w:rsid w:val="0069470D"/>
    <w:rsid w:val="006E67DA"/>
    <w:rsid w:val="00701C31"/>
    <w:rsid w:val="007206C3"/>
    <w:rsid w:val="00734F00"/>
    <w:rsid w:val="007A70AE"/>
    <w:rsid w:val="007B0B47"/>
    <w:rsid w:val="007F7CDC"/>
    <w:rsid w:val="008362E8"/>
    <w:rsid w:val="00867ABD"/>
    <w:rsid w:val="008A1768"/>
    <w:rsid w:val="008D4779"/>
    <w:rsid w:val="008F4429"/>
    <w:rsid w:val="0093754F"/>
    <w:rsid w:val="0094021A"/>
    <w:rsid w:val="00985C8A"/>
    <w:rsid w:val="009C5F2A"/>
    <w:rsid w:val="009C6A0B"/>
    <w:rsid w:val="009F0C77"/>
    <w:rsid w:val="009F4DD1"/>
    <w:rsid w:val="00A41684"/>
    <w:rsid w:val="00A60CF9"/>
    <w:rsid w:val="00A64E80"/>
    <w:rsid w:val="00A72BCD"/>
    <w:rsid w:val="00A741D9"/>
    <w:rsid w:val="00A833AB"/>
    <w:rsid w:val="00A9741D"/>
    <w:rsid w:val="00AA78E3"/>
    <w:rsid w:val="00AC73B7"/>
    <w:rsid w:val="00AD4B17"/>
    <w:rsid w:val="00B13BCB"/>
    <w:rsid w:val="00B412D4"/>
    <w:rsid w:val="00B44964"/>
    <w:rsid w:val="00BE3C22"/>
    <w:rsid w:val="00BF2CF0"/>
    <w:rsid w:val="00C0345E"/>
    <w:rsid w:val="00C3483A"/>
    <w:rsid w:val="00C74E9D"/>
    <w:rsid w:val="00C82FD3"/>
    <w:rsid w:val="00C92819"/>
    <w:rsid w:val="00CA2A54"/>
    <w:rsid w:val="00CC6B7B"/>
    <w:rsid w:val="00CD2089"/>
    <w:rsid w:val="00D73A67"/>
    <w:rsid w:val="00D92FBE"/>
    <w:rsid w:val="00D970A9"/>
    <w:rsid w:val="00DF3845"/>
    <w:rsid w:val="00E41911"/>
    <w:rsid w:val="00E92EEF"/>
    <w:rsid w:val="00EA23A1"/>
    <w:rsid w:val="00EA39C1"/>
    <w:rsid w:val="00F2421A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86C1C04-AE74-4687-B0AF-86EAC117B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1B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BB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A36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123_200906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6-16-09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D40DC6-FD64-4A2B-AF4A-33A4FA5E8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498</Words>
  <Characters>2877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4123: South Aiken High School Boys Soccer Team - South Carolina Legislature Online</dc:title>
  <dc:subject/>
  <dc:creator>MCDOWELLR</dc:creator>
  <cp:keywords/>
  <dc:description/>
  <cp:lastModifiedBy>N Cumfer</cp:lastModifiedBy>
  <cp:revision>9</cp:revision>
  <cp:lastPrinted>2009-06-11T18:52:00Z</cp:lastPrinted>
  <dcterms:created xsi:type="dcterms:W3CDTF">2009-06-16T17:03:00Z</dcterms:created>
  <dcterms:modified xsi:type="dcterms:W3CDTF">2014-11-24T16:18:00Z</dcterms:modified>
</cp:coreProperties>
</file>