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784" w:rsidRDefault="00FF6784" w:rsidP="00FF6784">
      <w:pPr>
        <w:widowControl w:val="0"/>
        <w:jc w:val="center"/>
      </w:pPr>
      <w:bookmarkStart w:id="0" w:name="_GoBack"/>
      <w:bookmarkEnd w:id="0"/>
      <w:r w:rsidRPr="00FF6784">
        <w:rPr>
          <w:b/>
        </w:rPr>
        <w:t>South Carolina General Assembly</w:t>
      </w:r>
    </w:p>
    <w:p w:rsidR="00FF6784" w:rsidRDefault="00FF6784" w:rsidP="00FF6784">
      <w:pPr>
        <w:widowControl w:val="0"/>
        <w:jc w:val="center"/>
      </w:pPr>
      <w:r>
        <w:t>118th Session, 2009-2010</w:t>
      </w:r>
    </w:p>
    <w:p w:rsidR="00FF6784" w:rsidRDefault="00FF6784" w:rsidP="00FF6784">
      <w:pPr>
        <w:widowControl w:val="0"/>
        <w:jc w:val="left"/>
      </w:pPr>
    </w:p>
    <w:p w:rsidR="00FF6784" w:rsidRDefault="00FF6784" w:rsidP="00FF6784">
      <w:pPr>
        <w:widowControl w:val="0"/>
        <w:jc w:val="left"/>
        <w:rPr>
          <w:b/>
        </w:rPr>
      </w:pPr>
      <w:r w:rsidRPr="00FF6784">
        <w:rPr>
          <w:b/>
        </w:rPr>
        <w:t>H. 4132</w:t>
      </w:r>
    </w:p>
    <w:p w:rsidR="00FF6784" w:rsidRDefault="00FF6784" w:rsidP="00FF6784">
      <w:pPr>
        <w:widowControl w:val="0"/>
        <w:jc w:val="left"/>
        <w:rPr>
          <w:b/>
        </w:rPr>
      </w:pPr>
    </w:p>
    <w:p w:rsidR="00FF6784" w:rsidRDefault="00FF6784" w:rsidP="00FF6784">
      <w:pPr>
        <w:widowControl w:val="0"/>
        <w:jc w:val="left"/>
      </w:pPr>
      <w:r w:rsidRPr="00FF6784">
        <w:rPr>
          <w:b/>
        </w:rPr>
        <w:t>STATUS INFORMATION</w:t>
      </w:r>
    </w:p>
    <w:p w:rsidR="00FF6784" w:rsidRDefault="00FF6784" w:rsidP="00FF6784">
      <w:pPr>
        <w:widowControl w:val="0"/>
        <w:jc w:val="left"/>
      </w:pPr>
    </w:p>
    <w:p w:rsidR="00FF6784" w:rsidRDefault="00FF6784" w:rsidP="00FF6784">
      <w:pPr>
        <w:widowControl w:val="0"/>
        <w:jc w:val="left"/>
      </w:pPr>
      <w:r>
        <w:t>House Resolution</w:t>
      </w:r>
    </w:p>
    <w:p w:rsidR="00FF6784" w:rsidRDefault="00FF6784" w:rsidP="00FF6784">
      <w:pPr>
        <w:widowControl w:val="0"/>
        <w:jc w:val="left"/>
      </w:pPr>
      <w:r>
        <w:t>Sponsors: Reps. Bowers, R.L. Brown and Hodges</w:t>
      </w:r>
    </w:p>
    <w:p w:rsidR="00FF6784" w:rsidRDefault="00FF6784" w:rsidP="00FF6784">
      <w:pPr>
        <w:widowControl w:val="0"/>
        <w:jc w:val="left"/>
      </w:pPr>
      <w:r>
        <w:t>Document Path: l:\council\bills\rm\1284bh09.docx</w:t>
      </w:r>
    </w:p>
    <w:p w:rsidR="00FF6784" w:rsidRDefault="00FF6784" w:rsidP="00FF6784">
      <w:pPr>
        <w:widowControl w:val="0"/>
        <w:jc w:val="left"/>
      </w:pPr>
    </w:p>
    <w:p w:rsidR="00FF6784" w:rsidRDefault="00FF6784" w:rsidP="00FF6784">
      <w:pPr>
        <w:widowControl w:val="0"/>
        <w:jc w:val="left"/>
      </w:pPr>
      <w:r>
        <w:t>Introduced in the House on June 16, 2009</w:t>
      </w:r>
    </w:p>
    <w:p w:rsidR="00FF6784" w:rsidRDefault="00FF6784" w:rsidP="00FF6784">
      <w:pPr>
        <w:widowControl w:val="0"/>
        <w:jc w:val="left"/>
      </w:pPr>
      <w:r>
        <w:t>Adopted by the House on June 16, 2009</w:t>
      </w:r>
    </w:p>
    <w:p w:rsidR="00FF6784" w:rsidRDefault="00FF6784" w:rsidP="00FF6784">
      <w:pPr>
        <w:widowControl w:val="0"/>
        <w:jc w:val="left"/>
      </w:pPr>
    </w:p>
    <w:p w:rsidR="00FF6784" w:rsidRDefault="00FF6784" w:rsidP="00FF6784">
      <w:pPr>
        <w:widowControl w:val="0"/>
        <w:jc w:val="left"/>
      </w:pPr>
      <w:r>
        <w:t xml:space="preserve">Summary: </w:t>
      </w:r>
      <w:r w:rsidR="00CC262E">
        <w:t>Johnnie Thompson</w:t>
      </w:r>
    </w:p>
    <w:p w:rsidR="00FF6784" w:rsidRDefault="00FF6784" w:rsidP="00FF6784">
      <w:pPr>
        <w:widowControl w:val="0"/>
        <w:jc w:val="left"/>
      </w:pPr>
    </w:p>
    <w:p w:rsidR="00FF6784" w:rsidRDefault="00FF6784" w:rsidP="00FF6784">
      <w:pPr>
        <w:widowControl w:val="0"/>
        <w:jc w:val="left"/>
      </w:pPr>
    </w:p>
    <w:p w:rsidR="00FF6784" w:rsidRDefault="00FF6784" w:rsidP="00FF67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6784">
        <w:rPr>
          <w:b/>
        </w:rPr>
        <w:t>HISTORY OF LEGISLATIVE ACTIONS</w:t>
      </w:r>
    </w:p>
    <w:p w:rsidR="00FF6784" w:rsidRDefault="00FF6784" w:rsidP="00FF67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6784" w:rsidRPr="00FF6784" w:rsidRDefault="00FF6784" w:rsidP="00FF678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6784">
        <w:rPr>
          <w:u w:val="single"/>
        </w:rPr>
        <w:tab/>
        <w:t>Date</w:t>
      </w:r>
      <w:r w:rsidRPr="00FF6784">
        <w:rPr>
          <w:u w:val="single"/>
        </w:rPr>
        <w:tab/>
        <w:t>Body</w:t>
      </w:r>
      <w:r w:rsidRPr="00FF6784">
        <w:rPr>
          <w:u w:val="single"/>
        </w:rPr>
        <w:tab/>
        <w:t>Action Description with journal page number</w:t>
      </w:r>
      <w:r w:rsidRPr="00FF6784">
        <w:rPr>
          <w:u w:val="single"/>
        </w:rPr>
        <w:tab/>
      </w:r>
    </w:p>
    <w:p w:rsidR="00194FA3" w:rsidRDefault="00194FA3" w:rsidP="00194F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6/16/2009</w:t>
      </w:r>
      <w:r>
        <w:tab/>
        <w:t>House</w:t>
      </w:r>
      <w:r>
        <w:tab/>
      </w:r>
      <w:r w:rsidRPr="003C5758">
        <w:t xml:space="preserve">Introduced and adopted </w:t>
      </w:r>
      <w:hyperlink r:id="rId7" w:history="1">
        <w:r w:rsidRPr="000C4AED">
          <w:rPr>
            <w:rStyle w:val="Hyperlink"/>
          </w:rPr>
          <w:t>HJ</w:t>
        </w:r>
      </w:hyperlink>
      <w:r>
        <w:noBreakHyphen/>
      </w:r>
      <w:r w:rsidRPr="003C5758">
        <w:t>75</w:t>
      </w:r>
    </w:p>
    <w:p w:rsidR="00194FA3" w:rsidRDefault="00194FA3" w:rsidP="00194F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6784" w:rsidRPr="00FF6784" w:rsidRDefault="00FF6784" w:rsidP="00FF6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6784" w:rsidRDefault="00FF6784" w:rsidP="00FF6784">
      <w:r w:rsidRPr="00FF6784">
        <w:rPr>
          <w:b/>
        </w:rPr>
        <w:t>VERSIONS OF THIS BILL</w:t>
      </w:r>
    </w:p>
    <w:p w:rsidR="00FF6784" w:rsidRDefault="00FF6784" w:rsidP="00FF6784"/>
    <w:p w:rsidR="00FF6784" w:rsidRDefault="00E53CAF" w:rsidP="00FF6784">
      <w:hyperlink r:id="rId8" w:history="1">
        <w:r w:rsidR="00FF6784">
          <w:rPr>
            <w:rStyle w:val="Hyperlink"/>
          </w:rPr>
          <w:t>6/16/2009</w:t>
        </w:r>
      </w:hyperlink>
    </w:p>
    <w:p w:rsidR="00FF6784" w:rsidRDefault="00FF6784" w:rsidP="00FF6784"/>
    <w:p w:rsidR="00FF6784" w:rsidRDefault="00FF6784" w:rsidP="00FF6784">
      <w:pPr>
        <w:sectPr w:rsidR="00FF6784" w:rsidSect="00FF678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6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028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D04" w:rsidRDefault="00670D04" w:rsidP="00670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37EA2">
        <w:t xml:space="preserve">RECOGNIZE AND </w:t>
      </w:r>
      <w:r>
        <w:t xml:space="preserve">COMMEND </w:t>
      </w:r>
      <w:r w:rsidR="00037EA2">
        <w:t>MR. JOHNNIE THOMPSON</w:t>
      </w:r>
      <w:r>
        <w:t xml:space="preserve"> OF </w:t>
      </w:r>
      <w:r w:rsidR="00037EA2">
        <w:t>WALTERBORO</w:t>
      </w:r>
      <w:r>
        <w:t xml:space="preserve"> FOR H</w:t>
      </w:r>
      <w:r w:rsidR="00037EA2">
        <w:t xml:space="preserve">IS </w:t>
      </w:r>
      <w:r w:rsidR="006D0AB4">
        <w:t>TWENTY</w:t>
      </w:r>
      <w:r w:rsidR="00E3293F">
        <w:noBreakHyphen/>
      </w:r>
      <w:r w:rsidR="006D0AB4">
        <w:t>EIGHT Y</w:t>
      </w:r>
      <w:r>
        <w:t xml:space="preserve">EARS OF DEDICATED SERVICE AS </w:t>
      </w:r>
      <w:r w:rsidR="00037EA2">
        <w:t>A MEMBER OF WALTERBORO CITY COUNCIL</w:t>
      </w:r>
      <w:r>
        <w:t>, AND TO WISH H</w:t>
      </w:r>
      <w:r w:rsidR="00037EA2">
        <w:t>IM</w:t>
      </w:r>
      <w:r>
        <w:t xml:space="preserve"> MUCH HAPPINESS </w:t>
      </w:r>
      <w:r w:rsidR="00037EA2">
        <w:t xml:space="preserve">AND FULFILLMENT </w:t>
      </w:r>
      <w:r>
        <w:t>IN ALL H</w:t>
      </w:r>
      <w:r w:rsidR="00037EA2">
        <w:t>IS</w:t>
      </w:r>
      <w:r>
        <w:t xml:space="preserve"> FUTURE ENDEAVORS.</w:t>
      </w:r>
    </w:p>
    <w:p w:rsidR="00290287" w:rsidRDefault="002902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12F9" w:rsidRDefault="00290287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12F9">
        <w:t xml:space="preserve">Mr. </w:t>
      </w:r>
      <w:r w:rsidR="006D0AB4">
        <w:t>Johnnie Thompson</w:t>
      </w:r>
      <w:r w:rsidR="008A12F9">
        <w:t xml:space="preserve"> of </w:t>
      </w:r>
      <w:r w:rsidR="006D0AB4">
        <w:t>Walterboro</w:t>
      </w:r>
      <w:r w:rsidR="008A12F9">
        <w:t xml:space="preserve"> for </w:t>
      </w:r>
      <w:r w:rsidR="006D0AB4">
        <w:t>twenty</w:t>
      </w:r>
      <w:r w:rsidR="00E3293F">
        <w:noBreakHyphen/>
      </w:r>
      <w:r w:rsidR="006D0AB4">
        <w:t>eight</w:t>
      </w:r>
      <w:r w:rsidR="008A12F9">
        <w:t xml:space="preserve"> years </w:t>
      </w:r>
      <w:r w:rsidR="006D0AB4">
        <w:t xml:space="preserve">served as a member of Walterboro City Council </w:t>
      </w:r>
      <w:r w:rsidR="008A12F9">
        <w:t xml:space="preserve">with dignity and </w:t>
      </w:r>
      <w:r w:rsidR="006D7501">
        <w:t>excellence</w:t>
      </w:r>
      <w:r w:rsidR="008A12F9">
        <w:t>; and</w:t>
      </w: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</w:t>
      </w:r>
      <w:r w:rsidR="006D0AB4">
        <w:t>is</w:t>
      </w:r>
      <w:r>
        <w:t xml:space="preserve"> honesty, intelligence, friendliness, and </w:t>
      </w:r>
      <w:r w:rsidR="006D7501">
        <w:t xml:space="preserve">high </w:t>
      </w:r>
      <w:r>
        <w:t xml:space="preserve">commitment </w:t>
      </w:r>
      <w:r w:rsidR="00496F49">
        <w:t xml:space="preserve">to those he served </w:t>
      </w:r>
      <w:r>
        <w:t xml:space="preserve">drew admiration from </w:t>
      </w:r>
      <w:r w:rsidR="00496F49">
        <w:t>colleagues</w:t>
      </w:r>
      <w:r>
        <w:t xml:space="preserve">, as well as from the people of </w:t>
      </w:r>
      <w:r w:rsidR="006D0AB4">
        <w:t>Walterboro at large</w:t>
      </w:r>
      <w:r>
        <w:t>; and</w:t>
      </w: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</w:t>
      </w:r>
      <w:r w:rsidR="00FC2101">
        <w:t>is</w:t>
      </w:r>
      <w:r>
        <w:t xml:space="preserve"> tenure </w:t>
      </w:r>
      <w:r w:rsidR="00FC2101">
        <w:t>on Walterboro City Council, Mr. Thompson distinguished himself not only as a member of that body but also as mayor pro</w:t>
      </w:r>
      <w:r w:rsidR="00EF56B9">
        <w:t xml:space="preserve"> </w:t>
      </w:r>
      <w:r w:rsidR="00FC2101">
        <w:t xml:space="preserve">tem for four years, </w:t>
      </w:r>
      <w:r w:rsidR="00E6143F">
        <w:t xml:space="preserve">he being </w:t>
      </w:r>
      <w:r w:rsidR="00FC2101">
        <w:t>the first African American to serve in that position</w:t>
      </w:r>
      <w:r>
        <w:t>; and</w:t>
      </w:r>
    </w:p>
    <w:p w:rsidR="000B1A05" w:rsidRDefault="000B1A05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1A05" w:rsidRDefault="000B1A05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0ACB">
        <w:t xml:space="preserve">Mr. Thompson brought much preparation and experience with him to his work as a councilman. </w:t>
      </w:r>
      <w:r w:rsidR="003E38DA">
        <w:t xml:space="preserve"> </w:t>
      </w:r>
      <w:r w:rsidR="006D0ACB">
        <w:t>He earned an associate degree in public services, with a major in criminal justice, at Palmer College in Charleston</w:t>
      </w:r>
      <w:r w:rsidR="0042341A">
        <w:t>, with f</w:t>
      </w:r>
      <w:r w:rsidR="006D0ACB">
        <w:t>urther education follow</w:t>
      </w:r>
      <w:r w:rsidR="0042341A">
        <w:t>ing</w:t>
      </w:r>
      <w:r w:rsidR="006D0ACB">
        <w:t xml:space="preserve"> at Rice Business College in that same city, at Clemson University, and at many U.S. military service schools over a period of twenty years of active duty and ten years of inactive reserve duty; and</w:t>
      </w:r>
    </w:p>
    <w:p w:rsidR="006D0ACB" w:rsidRDefault="006D0ACB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ACB" w:rsidRDefault="006D0ACB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E2F88">
        <w:t>in 1948, he enlisted in the U.S. Army and began a military career that took him to posts in Japan, Korea, the United States, West Germany, and other overseas locations.</w:t>
      </w:r>
      <w:r w:rsidR="003E38DA">
        <w:t xml:space="preserve"> </w:t>
      </w:r>
      <w:r w:rsidR="004E2F88">
        <w:t xml:space="preserve"> During his years of service, he </w:t>
      </w:r>
      <w:r w:rsidR="008C3528">
        <w:t xml:space="preserve">compiled an extensive list of honors, including </w:t>
      </w:r>
      <w:r w:rsidR="008C3528">
        <w:lastRenderedPageBreak/>
        <w:t>the Army of Occupation Medal with Germany and Japan clasps, National Defense Service Medal with 1</w:t>
      </w:r>
      <w:r w:rsidR="008C3528" w:rsidRPr="008C3528">
        <w:rPr>
          <w:vertAlign w:val="superscript"/>
        </w:rPr>
        <w:t>st</w:t>
      </w:r>
      <w:r w:rsidR="008C3528">
        <w:t xml:space="preserve"> OLC, U.S. Army Commendation, and Republic of Korea Presidential Unit Citation Badge; and</w:t>
      </w:r>
    </w:p>
    <w:p w:rsidR="008C3528" w:rsidRDefault="008C3528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2F9" w:rsidRDefault="008C3528" w:rsidP="00E40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622ED">
        <w:t xml:space="preserve">continuing his military involvement, Mr. Thompson is </w:t>
      </w:r>
      <w:r w:rsidR="008058C1">
        <w:t xml:space="preserve">a charter member and current </w:t>
      </w:r>
      <w:r w:rsidR="00D622ED">
        <w:t xml:space="preserve">president of the Hiram E. Mann chapter of the Tuskegee Airmen, Incorporated, which honors </w:t>
      </w:r>
      <w:r w:rsidR="00D622ED" w:rsidRPr="00D622ED">
        <w:rPr>
          <w:rFonts w:eastAsiaTheme="minorHAnsi"/>
          <w:color w:val="000000" w:themeColor="text1"/>
          <w:szCs w:val="22"/>
          <w:u w:color="000000" w:themeColor="text1"/>
        </w:rPr>
        <w:t>the accomplishments of African</w:t>
      </w:r>
      <w:r w:rsidR="00E40C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622ED" w:rsidRPr="00D622ED">
        <w:rPr>
          <w:rFonts w:eastAsiaTheme="minorHAnsi"/>
          <w:color w:val="000000" w:themeColor="text1"/>
          <w:szCs w:val="22"/>
          <w:u w:color="000000" w:themeColor="text1"/>
        </w:rPr>
        <w:t>Americans who participated in air crew, ground crew</w:t>
      </w:r>
      <w:r w:rsidR="00E40C5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D622ED" w:rsidRPr="00D622ED">
        <w:rPr>
          <w:rFonts w:eastAsiaTheme="minorHAnsi"/>
          <w:color w:val="000000" w:themeColor="text1"/>
          <w:szCs w:val="22"/>
          <w:u w:color="000000" w:themeColor="text1"/>
        </w:rPr>
        <w:t xml:space="preserve"> and operations support training in the Army Air Corps during W</w:t>
      </w:r>
      <w:r w:rsidR="00E40C5F">
        <w:rPr>
          <w:rFonts w:eastAsiaTheme="minorHAnsi"/>
          <w:color w:val="000000" w:themeColor="text1"/>
          <w:szCs w:val="22"/>
          <w:u w:color="000000" w:themeColor="text1"/>
        </w:rPr>
        <w:t>orld War I</w:t>
      </w:r>
      <w:r w:rsidR="00D622ED" w:rsidRPr="00D622ED">
        <w:rPr>
          <w:rFonts w:eastAsiaTheme="minorHAnsi"/>
          <w:color w:val="000000" w:themeColor="text1"/>
          <w:szCs w:val="22"/>
          <w:u w:color="000000" w:themeColor="text1"/>
        </w:rPr>
        <w:t>I.</w:t>
      </w:r>
      <w:r w:rsidR="003E38D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40C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07EE0">
        <w:rPr>
          <w:rFonts w:eastAsiaTheme="minorHAnsi"/>
          <w:color w:val="000000" w:themeColor="text1"/>
          <w:szCs w:val="22"/>
          <w:u w:color="000000" w:themeColor="text1"/>
        </w:rPr>
        <w:t>In recognition of his service as</w:t>
      </w:r>
      <w:r w:rsidR="00D622ED">
        <w:t xml:space="preserve"> one of the o</w:t>
      </w:r>
      <w:r w:rsidR="0029075A">
        <w:t xml:space="preserve">riginal Tuskegee Airmen, he </w:t>
      </w:r>
      <w:r w:rsidR="00F07EE0">
        <w:t xml:space="preserve">received </w:t>
      </w:r>
      <w:r w:rsidR="00D622ED">
        <w:t>the Order of the Palmetto</w:t>
      </w:r>
      <w:r w:rsidR="0029075A">
        <w:t>, the State of South Carolina</w:t>
      </w:r>
      <w:r w:rsidR="00E3293F" w:rsidRPr="00E3293F">
        <w:t>’</w:t>
      </w:r>
      <w:r w:rsidR="0029075A">
        <w:t>s highest civilian award; and</w:t>
      </w:r>
    </w:p>
    <w:p w:rsidR="00FC46C4" w:rsidRDefault="00FC46C4" w:rsidP="00E40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622ED" w:rsidRDefault="00FC46C4" w:rsidP="0012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075A">
        <w:t xml:space="preserve">in addition, </w:t>
      </w:r>
      <w:r>
        <w:t>Johnnie Thom</w:t>
      </w:r>
      <w:r w:rsidR="003E38DA">
        <w:t>p</w:t>
      </w:r>
      <w:r>
        <w:t xml:space="preserve">son has been active in </w:t>
      </w:r>
      <w:r w:rsidR="00DD1BA5">
        <w:t>numerous</w:t>
      </w:r>
      <w:r>
        <w:t xml:space="preserve"> </w:t>
      </w:r>
      <w:r w:rsidR="0029075A">
        <w:t xml:space="preserve">other community </w:t>
      </w:r>
      <w:r>
        <w:t>organizations, such as</w:t>
      </w:r>
      <w:r w:rsidR="0029075A">
        <w:t xml:space="preserve"> the American Legion</w:t>
      </w:r>
      <w:r w:rsidR="0012611E">
        <w:t xml:space="preserve"> and </w:t>
      </w:r>
      <w:r w:rsidR="0029075A">
        <w:t>Mt. Olive Baptist Church, where he serves as a trustee</w:t>
      </w:r>
      <w:r w:rsidR="00A72D53">
        <w:t>, and f</w:t>
      </w:r>
      <w:r w:rsidR="0012611E">
        <w:t>or four years he served as Walterboro/Colleton Count</w:t>
      </w:r>
      <w:r w:rsidR="00A85C83">
        <w:t>y a</w:t>
      </w:r>
      <w:r w:rsidR="0012611E">
        <w:t xml:space="preserve">irport </w:t>
      </w:r>
      <w:r w:rsidR="00A85C83">
        <w:t>c</w:t>
      </w:r>
      <w:r w:rsidR="0012611E">
        <w:t>ommissioner. Among his many honors is the 2002 Walterboro</w:t>
      </w:r>
      <w:r w:rsidR="00E3293F">
        <w:noBreakHyphen/>
      </w:r>
      <w:r w:rsidR="0012611E">
        <w:t>Colleton Chamber of Commerce Humanitarian Award; and</w:t>
      </w:r>
    </w:p>
    <w:p w:rsidR="0012611E" w:rsidRDefault="0012611E" w:rsidP="001261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T</w:t>
      </w:r>
      <w:r w:rsidR="000B1A05">
        <w:t>hompson,</w:t>
      </w:r>
      <w:r>
        <w:t xml:space="preserve"> taking h</w:t>
      </w:r>
      <w:r w:rsidR="000B1A05">
        <w:t>is</w:t>
      </w:r>
      <w:r>
        <w:t xml:space="preserve"> responsibilities with the seriousness they deserve, labored diligently as </w:t>
      </w:r>
      <w:r w:rsidR="000B1A05">
        <w:t xml:space="preserve">a member of Walterboro City Council </w:t>
      </w:r>
      <w:r>
        <w:t xml:space="preserve">for the welfare of </w:t>
      </w:r>
      <w:r w:rsidR="00201870">
        <w:t>that city</w:t>
      </w:r>
      <w:r w:rsidR="00E3293F" w:rsidRPr="00E3293F">
        <w:t>’</w:t>
      </w:r>
      <w:r w:rsidR="00201870">
        <w:t>s people</w:t>
      </w:r>
      <w:r w:rsidR="000B1A05">
        <w:t xml:space="preserve">, </w:t>
      </w:r>
      <w:r w:rsidR="00A72D53">
        <w:t xml:space="preserve">and he has </w:t>
      </w:r>
      <w:r w:rsidR="00201870">
        <w:t>proven</w:t>
      </w:r>
      <w:r w:rsidR="00A72D53">
        <w:t xml:space="preserve"> himself a friend to </w:t>
      </w:r>
      <w:r w:rsidR="00201870">
        <w:t xml:space="preserve">all citizens of this great State </w:t>
      </w:r>
      <w:r w:rsidR="00A72D53">
        <w:t xml:space="preserve">over </w:t>
      </w:r>
      <w:r w:rsidR="00201870">
        <w:t xml:space="preserve">many </w:t>
      </w:r>
      <w:r w:rsidR="00A72D53">
        <w:t>years</w:t>
      </w:r>
      <w:r>
        <w:t xml:space="preserve">. Now, therefore, </w:t>
      </w: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</w:t>
      </w:r>
      <w:r w:rsidR="00CA50E1">
        <w:t xml:space="preserve">, by this resolution, </w:t>
      </w:r>
      <w:r w:rsidR="00193813">
        <w:t xml:space="preserve">recognize and </w:t>
      </w:r>
      <w:r>
        <w:t xml:space="preserve">commend Mr. </w:t>
      </w:r>
      <w:r w:rsidR="00793A5A">
        <w:t>Johnnie Thompson of Walterboro for his twenty</w:t>
      </w:r>
      <w:r w:rsidR="00E3293F">
        <w:noBreakHyphen/>
      </w:r>
      <w:r w:rsidR="00793A5A">
        <w:t>eight years of dedicated service as a member of Walterboro City Council, and wish him much happiness and fulfillment in all his future endeavors.</w:t>
      </w: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2F9" w:rsidRDefault="008A12F9" w:rsidP="008A1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Mr. </w:t>
      </w:r>
      <w:r w:rsidR="00CA50E1">
        <w:t>Johnnie Thompson</w:t>
      </w:r>
      <w:r>
        <w:t>.</w:t>
      </w:r>
    </w:p>
    <w:p w:rsidR="00296D99" w:rsidRDefault="00E3293F" w:rsidP="00E30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6D99" w:rsidRDefault="00296D99" w:rsidP="00FF6784">
      <w:pPr>
        <w:suppressAutoHyphens/>
      </w:pPr>
    </w:p>
    <w:sectPr w:rsidR="00296D99" w:rsidSect="00FF678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2ED" w:rsidRDefault="00D622ED" w:rsidP="009F0C77">
      <w:r>
        <w:separator/>
      </w:r>
    </w:p>
  </w:endnote>
  <w:endnote w:type="continuationSeparator" w:id="0">
    <w:p w:rsidR="00D622ED" w:rsidRDefault="00D622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07AD7A-1CF1-4100-A660-CE8957842081}"/>
    <w:embedBold r:id="rId2" w:fontKey="{2EB39E11-5BA7-4297-91AB-062E0E1DEA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19A97F-7877-4ED9-A01A-2F18130EC8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56A019D-ABB0-49CE-9857-D5E20739B9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9029397-04B0-4A3B-99A8-CFF06AE83D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784" w:rsidRPr="00296D99" w:rsidRDefault="00FF6784" w:rsidP="00296D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[4132]</w:t>
    </w:r>
    <w:r>
      <w:tab/>
    </w:r>
    <w:r w:rsidR="00E53CAF">
      <w:fldChar w:fldCharType="begin"/>
    </w:r>
    <w:r w:rsidR="00E53CAF">
      <w:instrText xml:space="preserve"> PAGE  \* MERGEFORMAT </w:instrText>
    </w:r>
    <w:r w:rsidR="00E53CAF">
      <w:fldChar w:fldCharType="separate"/>
    </w:r>
    <w:r w:rsidR="00E53CAF">
      <w:rPr>
        <w:noProof/>
      </w:rPr>
      <w:t>1</w:t>
    </w:r>
    <w:r w:rsidR="00E53CA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2ED" w:rsidRDefault="00D622ED" w:rsidP="009F0C77">
      <w:r>
        <w:separator/>
      </w:r>
    </w:p>
  </w:footnote>
  <w:footnote w:type="continuationSeparator" w:id="0">
    <w:p w:rsidR="00D622ED" w:rsidRDefault="00D622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84BH09"/>
    <w:docVar w:name="CoverBillType" w:val="r"/>
    <w:docVar w:name="docpath" w:val="L:\Council\bills\RM\1284BH09.DOCX"/>
    <w:docVar w:name="dvBillNumber" w:val="41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E35E6"/>
    <w:rsid w:val="00011869"/>
    <w:rsid w:val="000169F8"/>
    <w:rsid w:val="00037EA2"/>
    <w:rsid w:val="000B1A05"/>
    <w:rsid w:val="000C4AED"/>
    <w:rsid w:val="000E0122"/>
    <w:rsid w:val="000E1785"/>
    <w:rsid w:val="000E35E6"/>
    <w:rsid w:val="000F40FA"/>
    <w:rsid w:val="0010776B"/>
    <w:rsid w:val="0012611E"/>
    <w:rsid w:val="00133E66"/>
    <w:rsid w:val="001435A3"/>
    <w:rsid w:val="00176E06"/>
    <w:rsid w:val="00193813"/>
    <w:rsid w:val="00194FA3"/>
    <w:rsid w:val="001D08F2"/>
    <w:rsid w:val="001D525B"/>
    <w:rsid w:val="001D7F4F"/>
    <w:rsid w:val="00201870"/>
    <w:rsid w:val="00222087"/>
    <w:rsid w:val="002321B6"/>
    <w:rsid w:val="00250967"/>
    <w:rsid w:val="002543C8"/>
    <w:rsid w:val="00284AAE"/>
    <w:rsid w:val="00290287"/>
    <w:rsid w:val="0029075A"/>
    <w:rsid w:val="00293E52"/>
    <w:rsid w:val="00296D99"/>
    <w:rsid w:val="002E2F26"/>
    <w:rsid w:val="002E5912"/>
    <w:rsid w:val="00325348"/>
    <w:rsid w:val="0032732C"/>
    <w:rsid w:val="00336AD0"/>
    <w:rsid w:val="0034293C"/>
    <w:rsid w:val="0037079A"/>
    <w:rsid w:val="003D01E8"/>
    <w:rsid w:val="003D4A33"/>
    <w:rsid w:val="003E38DA"/>
    <w:rsid w:val="003E5288"/>
    <w:rsid w:val="003F6D79"/>
    <w:rsid w:val="0041760A"/>
    <w:rsid w:val="00417C01"/>
    <w:rsid w:val="0042341A"/>
    <w:rsid w:val="004809EE"/>
    <w:rsid w:val="00496F49"/>
    <w:rsid w:val="004A6710"/>
    <w:rsid w:val="004E2F88"/>
    <w:rsid w:val="004E7D54"/>
    <w:rsid w:val="005273C6"/>
    <w:rsid w:val="00530A69"/>
    <w:rsid w:val="00545593"/>
    <w:rsid w:val="00563EA5"/>
    <w:rsid w:val="00577C6C"/>
    <w:rsid w:val="00583E8A"/>
    <w:rsid w:val="005C2FE2"/>
    <w:rsid w:val="005E2BC9"/>
    <w:rsid w:val="00605102"/>
    <w:rsid w:val="006215AA"/>
    <w:rsid w:val="00670D04"/>
    <w:rsid w:val="006913C9"/>
    <w:rsid w:val="0069470D"/>
    <w:rsid w:val="006B7249"/>
    <w:rsid w:val="006D0AB4"/>
    <w:rsid w:val="006D0ACB"/>
    <w:rsid w:val="006D7501"/>
    <w:rsid w:val="0071507C"/>
    <w:rsid w:val="00734F00"/>
    <w:rsid w:val="00793A5A"/>
    <w:rsid w:val="007A70AE"/>
    <w:rsid w:val="0080186A"/>
    <w:rsid w:val="008058C1"/>
    <w:rsid w:val="008362E8"/>
    <w:rsid w:val="00863A18"/>
    <w:rsid w:val="008A12F9"/>
    <w:rsid w:val="008A1768"/>
    <w:rsid w:val="008C3528"/>
    <w:rsid w:val="008D604D"/>
    <w:rsid w:val="008F4429"/>
    <w:rsid w:val="009004F2"/>
    <w:rsid w:val="0094021A"/>
    <w:rsid w:val="009428B5"/>
    <w:rsid w:val="00974826"/>
    <w:rsid w:val="009C6A0B"/>
    <w:rsid w:val="009F0C77"/>
    <w:rsid w:val="009F4DD1"/>
    <w:rsid w:val="00A41684"/>
    <w:rsid w:val="00A64E80"/>
    <w:rsid w:val="00A72BCD"/>
    <w:rsid w:val="00A72D53"/>
    <w:rsid w:val="00A741D9"/>
    <w:rsid w:val="00A833AB"/>
    <w:rsid w:val="00A85C83"/>
    <w:rsid w:val="00A9741D"/>
    <w:rsid w:val="00AD4B17"/>
    <w:rsid w:val="00B412D4"/>
    <w:rsid w:val="00BE0945"/>
    <w:rsid w:val="00BE3C22"/>
    <w:rsid w:val="00C0345E"/>
    <w:rsid w:val="00C13DC9"/>
    <w:rsid w:val="00C3483A"/>
    <w:rsid w:val="00C65EC0"/>
    <w:rsid w:val="00C74E9D"/>
    <w:rsid w:val="00C82FD3"/>
    <w:rsid w:val="00C92819"/>
    <w:rsid w:val="00CA50E1"/>
    <w:rsid w:val="00CC262E"/>
    <w:rsid w:val="00CC6B7B"/>
    <w:rsid w:val="00CD2089"/>
    <w:rsid w:val="00D622ED"/>
    <w:rsid w:val="00D73A67"/>
    <w:rsid w:val="00D970A9"/>
    <w:rsid w:val="00DD1BA5"/>
    <w:rsid w:val="00DF3845"/>
    <w:rsid w:val="00E30AFF"/>
    <w:rsid w:val="00E3293F"/>
    <w:rsid w:val="00E40C5F"/>
    <w:rsid w:val="00E41911"/>
    <w:rsid w:val="00E53CAF"/>
    <w:rsid w:val="00E6143F"/>
    <w:rsid w:val="00E92EEF"/>
    <w:rsid w:val="00EF56B9"/>
    <w:rsid w:val="00F07EE0"/>
    <w:rsid w:val="00F24442"/>
    <w:rsid w:val="00F50AE3"/>
    <w:rsid w:val="00F67CF1"/>
    <w:rsid w:val="00F840F0"/>
    <w:rsid w:val="00FB0D0D"/>
    <w:rsid w:val="00FB43B4"/>
    <w:rsid w:val="00FC2101"/>
    <w:rsid w:val="00FC46C4"/>
    <w:rsid w:val="00FF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D00CDF6-FDF5-4472-AD28-5DCC59550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3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DC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F67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132_200906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6-16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5C146-5E77-43B2-90C0-6A9E57F90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594</Words>
  <Characters>3177</Characters>
  <Application>Microsoft Office Word</Application>
  <DocSecurity>0</DocSecurity>
  <Lines>109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4132: Johnnie Thompson - South Carolina Legislature Online</dc:title>
  <dc:subject/>
  <dc:creator>MCDOWELLR</dc:creator>
  <cp:keywords/>
  <dc:description/>
  <cp:lastModifiedBy>N Cumfer</cp:lastModifiedBy>
  <cp:revision>8</cp:revision>
  <cp:lastPrinted>2009-06-11T15:57:00Z</cp:lastPrinted>
  <dcterms:created xsi:type="dcterms:W3CDTF">2009-06-16T17:49:00Z</dcterms:created>
  <dcterms:modified xsi:type="dcterms:W3CDTF">2014-11-24T16:18:00Z</dcterms:modified>
</cp:coreProperties>
</file>