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D93" w:rsidRDefault="00BC2D93" w:rsidP="00BC2D93">
      <w:pPr>
        <w:widowControl w:val="0"/>
        <w:jc w:val="center"/>
      </w:pPr>
      <w:bookmarkStart w:id="0" w:name="_GoBack"/>
      <w:bookmarkEnd w:id="0"/>
      <w:r w:rsidRPr="00BC2D93">
        <w:rPr>
          <w:b/>
        </w:rPr>
        <w:t>South Carolina General Assembly</w:t>
      </w:r>
    </w:p>
    <w:p w:rsidR="00BC2D93" w:rsidRDefault="00BC2D93" w:rsidP="00BC2D93">
      <w:pPr>
        <w:widowControl w:val="0"/>
        <w:jc w:val="center"/>
      </w:pPr>
      <w:r>
        <w:t>118th Session, 2009-2010</w:t>
      </w:r>
    </w:p>
    <w:p w:rsidR="00BC2D93" w:rsidRDefault="00BC2D93" w:rsidP="00BC2D93">
      <w:pPr>
        <w:widowControl w:val="0"/>
        <w:jc w:val="left"/>
      </w:pPr>
    </w:p>
    <w:p w:rsidR="00BC2D93" w:rsidRDefault="00BC2D93" w:rsidP="00BC2D93">
      <w:pPr>
        <w:widowControl w:val="0"/>
        <w:jc w:val="left"/>
        <w:rPr>
          <w:b/>
        </w:rPr>
      </w:pPr>
      <w:r w:rsidRPr="00BC2D93">
        <w:rPr>
          <w:b/>
        </w:rPr>
        <w:t>H. 4136</w:t>
      </w:r>
    </w:p>
    <w:p w:rsidR="00BC2D93" w:rsidRDefault="00BC2D93" w:rsidP="00BC2D93">
      <w:pPr>
        <w:widowControl w:val="0"/>
        <w:jc w:val="left"/>
        <w:rPr>
          <w:b/>
        </w:rPr>
      </w:pPr>
    </w:p>
    <w:p w:rsidR="00BC2D93" w:rsidRDefault="00BC2D93" w:rsidP="00BC2D93">
      <w:pPr>
        <w:widowControl w:val="0"/>
        <w:jc w:val="left"/>
      </w:pPr>
      <w:r w:rsidRPr="00BC2D93">
        <w:rPr>
          <w:b/>
        </w:rPr>
        <w:t>STATUS INFORMATION</w:t>
      </w:r>
    </w:p>
    <w:p w:rsidR="00BC2D93" w:rsidRDefault="00BC2D93" w:rsidP="00BC2D93">
      <w:pPr>
        <w:widowControl w:val="0"/>
        <w:jc w:val="left"/>
      </w:pPr>
    </w:p>
    <w:p w:rsidR="00BC2D93" w:rsidRDefault="00BC2D93" w:rsidP="00BC2D93">
      <w:pPr>
        <w:widowControl w:val="0"/>
        <w:jc w:val="left"/>
      </w:pPr>
      <w:r>
        <w:t>House Resolution</w:t>
      </w:r>
    </w:p>
    <w:p w:rsidR="00BC2D93" w:rsidRDefault="00BC2D93" w:rsidP="00BC2D93">
      <w:pPr>
        <w:widowControl w:val="0"/>
        <w:jc w:val="left"/>
      </w:pPr>
      <w:r>
        <w:t>Sponsors: Reps. Huggins,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C2D93" w:rsidRDefault="00BC2D93" w:rsidP="00BC2D93">
      <w:pPr>
        <w:widowControl w:val="0"/>
        <w:jc w:val="left"/>
      </w:pPr>
      <w:r>
        <w:t>Document Path: l:\council\bills\dka\3772dw09.docx</w:t>
      </w:r>
    </w:p>
    <w:p w:rsidR="00BC2D93" w:rsidRDefault="00BC2D93" w:rsidP="00BC2D93">
      <w:pPr>
        <w:widowControl w:val="0"/>
        <w:jc w:val="left"/>
      </w:pPr>
    </w:p>
    <w:p w:rsidR="00BC2D93" w:rsidRDefault="00BC2D93" w:rsidP="00BC2D93">
      <w:pPr>
        <w:widowControl w:val="0"/>
        <w:jc w:val="left"/>
      </w:pPr>
      <w:r>
        <w:t>Introduced in the House on June 16, 2009</w:t>
      </w:r>
    </w:p>
    <w:p w:rsidR="00BC2D93" w:rsidRDefault="00BC2D93" w:rsidP="00BC2D93">
      <w:pPr>
        <w:widowControl w:val="0"/>
        <w:jc w:val="left"/>
      </w:pPr>
      <w:r>
        <w:t>Adopted by the House on June 16, 2009</w:t>
      </w:r>
    </w:p>
    <w:p w:rsidR="00BC2D93" w:rsidRDefault="00BC2D93" w:rsidP="00BC2D93">
      <w:pPr>
        <w:widowControl w:val="0"/>
        <w:jc w:val="left"/>
      </w:pPr>
    </w:p>
    <w:p w:rsidR="00BC2D93" w:rsidRDefault="00BC2D93" w:rsidP="00BC2D93">
      <w:pPr>
        <w:widowControl w:val="0"/>
        <w:jc w:val="left"/>
      </w:pPr>
      <w:r>
        <w:t xml:space="preserve">Summary: </w:t>
      </w:r>
      <w:r w:rsidR="000D7476">
        <w:t>Susan Marie Eppes</w:t>
      </w:r>
    </w:p>
    <w:p w:rsidR="00BC2D93" w:rsidRDefault="00BC2D93" w:rsidP="00BC2D93">
      <w:pPr>
        <w:widowControl w:val="0"/>
        <w:jc w:val="left"/>
      </w:pPr>
    </w:p>
    <w:p w:rsidR="00BC2D93" w:rsidRDefault="00BC2D93" w:rsidP="00BC2D93">
      <w:pPr>
        <w:widowControl w:val="0"/>
        <w:jc w:val="left"/>
      </w:pPr>
    </w:p>
    <w:p w:rsidR="00BC2D93" w:rsidRDefault="00BC2D93" w:rsidP="00BC2D93">
      <w:pPr>
        <w:widowControl w:val="0"/>
        <w:tabs>
          <w:tab w:val="center" w:pos="590"/>
          <w:tab w:val="center" w:pos="1440"/>
          <w:tab w:val="left" w:pos="1872"/>
          <w:tab w:val="left" w:pos="9187"/>
        </w:tabs>
        <w:jc w:val="left"/>
      </w:pPr>
      <w:r w:rsidRPr="00BC2D93">
        <w:rPr>
          <w:b/>
        </w:rPr>
        <w:t>HISTORY OF LEGISLATIVE ACTIONS</w:t>
      </w:r>
    </w:p>
    <w:p w:rsidR="00BC2D93" w:rsidRDefault="00BC2D93" w:rsidP="00BC2D93">
      <w:pPr>
        <w:widowControl w:val="0"/>
        <w:tabs>
          <w:tab w:val="center" w:pos="590"/>
          <w:tab w:val="center" w:pos="1440"/>
          <w:tab w:val="left" w:pos="1872"/>
          <w:tab w:val="left" w:pos="9187"/>
        </w:tabs>
        <w:jc w:val="left"/>
      </w:pPr>
    </w:p>
    <w:p w:rsidR="00BC2D93" w:rsidRPr="00BC2D93" w:rsidRDefault="00BC2D93" w:rsidP="00BC2D93">
      <w:pPr>
        <w:widowControl w:val="0"/>
        <w:tabs>
          <w:tab w:val="center" w:pos="590"/>
          <w:tab w:val="center" w:pos="1440"/>
          <w:tab w:val="left" w:pos="1872"/>
          <w:tab w:val="left" w:pos="9187"/>
        </w:tabs>
        <w:jc w:val="left"/>
      </w:pPr>
      <w:r w:rsidRPr="00BC2D93">
        <w:rPr>
          <w:u w:val="single"/>
        </w:rPr>
        <w:tab/>
        <w:t>Date</w:t>
      </w:r>
      <w:r w:rsidRPr="00BC2D93">
        <w:rPr>
          <w:u w:val="single"/>
        </w:rPr>
        <w:tab/>
        <w:t>Body</w:t>
      </w:r>
      <w:r w:rsidRPr="00BC2D93">
        <w:rPr>
          <w:u w:val="single"/>
        </w:rPr>
        <w:tab/>
        <w:t>Action Description with journal page number</w:t>
      </w:r>
      <w:r w:rsidRPr="00BC2D93">
        <w:rPr>
          <w:u w:val="single"/>
        </w:rPr>
        <w:tab/>
      </w:r>
    </w:p>
    <w:p w:rsidR="008D1AA6" w:rsidRDefault="008D1AA6" w:rsidP="008D1AA6">
      <w:pPr>
        <w:widowControl w:val="0"/>
        <w:tabs>
          <w:tab w:val="right" w:pos="1008"/>
          <w:tab w:val="left" w:pos="1152"/>
          <w:tab w:val="left" w:pos="1872"/>
          <w:tab w:val="left" w:pos="9187"/>
        </w:tabs>
        <w:ind w:left="2088" w:hanging="2088"/>
        <w:jc w:val="left"/>
      </w:pPr>
      <w:r>
        <w:tab/>
        <w:t>6/16/2009</w:t>
      </w:r>
      <w:r>
        <w:tab/>
        <w:t>House</w:t>
      </w:r>
      <w:r>
        <w:tab/>
      </w:r>
      <w:r w:rsidRPr="0078479B">
        <w:t xml:space="preserve">Introduced and adopted </w:t>
      </w:r>
      <w:hyperlink r:id="rId7" w:history="1">
        <w:r w:rsidRPr="00FA3DF4">
          <w:rPr>
            <w:rStyle w:val="Hyperlink"/>
          </w:rPr>
          <w:t>HJ</w:t>
        </w:r>
      </w:hyperlink>
      <w:r>
        <w:noBreakHyphen/>
      </w:r>
      <w:r w:rsidRPr="0078479B">
        <w:t>78</w:t>
      </w:r>
    </w:p>
    <w:p w:rsidR="008D1AA6" w:rsidRDefault="008D1AA6" w:rsidP="008D1AA6">
      <w:pPr>
        <w:widowControl w:val="0"/>
        <w:tabs>
          <w:tab w:val="right" w:pos="1008"/>
          <w:tab w:val="left" w:pos="1152"/>
          <w:tab w:val="left" w:pos="1872"/>
          <w:tab w:val="left" w:pos="9187"/>
        </w:tabs>
        <w:ind w:left="2088" w:hanging="2088"/>
        <w:jc w:val="left"/>
      </w:pPr>
    </w:p>
    <w:p w:rsidR="00BC2D93" w:rsidRPr="00BC2D93" w:rsidRDefault="00BC2D93" w:rsidP="00BC2D93">
      <w:pPr>
        <w:widowControl w:val="0"/>
        <w:tabs>
          <w:tab w:val="right" w:pos="1008"/>
          <w:tab w:val="left" w:pos="1152"/>
          <w:tab w:val="left" w:pos="1872"/>
          <w:tab w:val="left" w:pos="9187"/>
        </w:tabs>
        <w:ind w:left="2088" w:hanging="2088"/>
        <w:jc w:val="left"/>
      </w:pPr>
    </w:p>
    <w:p w:rsidR="00BC2D93" w:rsidRDefault="00BC2D93" w:rsidP="00BC2D93">
      <w:r w:rsidRPr="00BC2D93">
        <w:rPr>
          <w:b/>
        </w:rPr>
        <w:t>VERSIONS OF THIS BILL</w:t>
      </w:r>
    </w:p>
    <w:p w:rsidR="00BC2D93" w:rsidRDefault="00BC2D93" w:rsidP="00BC2D93"/>
    <w:p w:rsidR="00BC2D93" w:rsidRDefault="00C467D7" w:rsidP="00BC2D93">
      <w:hyperlink r:id="rId8" w:history="1">
        <w:r w:rsidR="00BC2D93">
          <w:rPr>
            <w:rStyle w:val="Hyperlink"/>
          </w:rPr>
          <w:t>6/16/2009</w:t>
        </w:r>
      </w:hyperlink>
    </w:p>
    <w:p w:rsidR="00BC2D93" w:rsidRDefault="00BC2D93" w:rsidP="00BC2D93"/>
    <w:p w:rsidR="00BC2D93" w:rsidRDefault="00BC2D93" w:rsidP="00BC2D93">
      <w:pPr>
        <w:sectPr w:rsidR="00BC2D93" w:rsidSect="00BC2D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0E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SUSAN MARIE EPPES, LIBRARIAN FOR THE LEGISLATIVE COUNCIL, UPON THE OCCASION OF HER WELL</w:t>
      </w:r>
      <w:r>
        <w:noBreakHyphen/>
        <w:t>DESERVED RETIREMENT, TO COMMEND HER FOR THIRTY</w:t>
      </w:r>
      <w:r>
        <w:noBreakHyphen/>
        <w:t>ONE YEARS OF OUTSTANDING MERITORIOUS SERVICE TO THE COUNCIL AND THE ENTIRE SOUTH CAROLINA GENERAL ASSEMBLY, AND TO WISH HER MUCH HAPPINESS AND FULFILLMENT IN ALL OF HER FUTURE ENDEAVORS.</w:t>
      </w: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BCB" w:rsidRDefault="00060ECD"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2BCB">
        <w:t>Susan (Susie) Marie Eppes joined the staff of the Legislative Council in January, 1978, as a page.  She soon rose to the position of chief page and served in that capacity for several years;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Susie</w:t>
      </w:r>
      <w:r w:rsidRPr="001A57B6">
        <w:t>’</w:t>
      </w:r>
      <w:r>
        <w:t>s arrival, the management and staff of the Legislature immediately noted her work ethic and persistence in performing assigned tasks, stopping at nothing to achieve her objective;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work ethic and persistence, coupled with a “get it done” attitude, made such a favorable impression upon the members and staff with whom she worked that she was made research clerk in 1982 and eventually became Director of Research;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w:t>
      </w:r>
      <w:r w:rsidR="00C13E85">
        <w:t>,</w:t>
      </w:r>
      <w:r>
        <w:t xml:space="preserve"> she assumed the position of librarian of the Legislative Council;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job of keeping track of the myriad of books that flow into and out of the Council</w:t>
      </w:r>
      <w:r w:rsidRPr="001A57B6">
        <w:t>’</w:t>
      </w:r>
      <w:r>
        <w:t>s library is a task of unbelievable proportions requiring much recordkeeping and back</w:t>
      </w:r>
      <w:r>
        <w:noBreakHyphen/>
        <w:t>breaking effort;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ability to work with the wide range of personalities both in and out of the office gained her much admiration by her colleagues;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under the leadership of three directors, Thomas S. Linton, Peden B. McLeod, and Stephen T. Draffin;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Susie has come to that junction in her life when she should take a deep breath and reflect on her accomplishments as she retires from the only full</w:t>
      </w:r>
      <w:r>
        <w:noBreakHyphen/>
        <w:t>time job she</w:t>
      </w:r>
      <w:r w:rsidRPr="001A57B6">
        <w:t>’</w:t>
      </w:r>
      <w:r>
        <w:t>s ever had;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husband, Ronnie, and daughter, Courtney, she deserves this period to rest and appreciate all that she has undertaken in life and reflect upon a sense of accomplishment; and</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ECD"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for the members of the South Carolina House of Representatives to pause in their deliberations to express their appreciation for her service to the Legislative Council and to the entire General Assembly as she embarks upon her retirement.  </w:t>
      </w:r>
      <w:r w:rsidR="00060ECD">
        <w:t>Now, therefore,</w:t>
      </w: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60ECD" w:rsidRDefault="00060E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BCB" w:rsidRDefault="00060ECD"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2BCB">
        <w:t xml:space="preserve"> the members of the South Carolina House of Representatives congratulate Susan Marie Eppes, librarian for the Legislative Council, upon the occasion of her well</w:t>
      </w:r>
      <w:r w:rsidR="00E02BCB">
        <w:noBreakHyphen/>
        <w:t>deserved retirement, commend her for thirty</w:t>
      </w:r>
      <w:r w:rsidR="00E02BCB">
        <w:noBreakHyphen/>
        <w:t>one years of outstanding meritorious service to the council and the entire South Carolina General Assembly, and wish her much happiness and fulfillment in all of her future endeavors.</w:t>
      </w:r>
    </w:p>
    <w:p w:rsidR="00E02BCB" w:rsidRDefault="00E02BCB" w:rsidP="00E0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2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Susie Eppes.</w:t>
      </w:r>
    </w:p>
    <w:p w:rsidR="008607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07DD" w:rsidRDefault="008607DD" w:rsidP="00BC2D93">
      <w:pPr>
        <w:suppressAutoHyphens/>
      </w:pPr>
    </w:p>
    <w:sectPr w:rsidR="008607DD" w:rsidSect="00BC2D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ECD" w:rsidRDefault="00060ECD" w:rsidP="009F0C77">
      <w:r>
        <w:separator/>
      </w:r>
    </w:p>
  </w:endnote>
  <w:endnote w:type="continuationSeparator" w:id="0">
    <w:p w:rsidR="00060ECD" w:rsidRDefault="00060E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40E66F-5025-4A78-B773-90273BBF3350}"/>
    <w:embedBold r:id="rId2" w:fontKey="{64DE4EC3-919B-4F71-8995-3D06A9858978}"/>
  </w:font>
  <w:font w:name="Calibri">
    <w:panose1 w:val="020F0502020204030204"/>
    <w:charset w:val="00"/>
    <w:family w:val="swiss"/>
    <w:pitch w:val="variable"/>
    <w:sig w:usb0="E10002FF" w:usb1="4000ACFF" w:usb2="00000009" w:usb3="00000000" w:csb0="0000019F" w:csb1="00000000"/>
    <w:embedRegular r:id="rId3" w:fontKey="{963C13CC-A0C8-44CA-AB19-AEF88EACF59C}"/>
  </w:font>
  <w:font w:name="Cambria">
    <w:panose1 w:val="02040503050406030204"/>
    <w:charset w:val="00"/>
    <w:family w:val="roman"/>
    <w:pitch w:val="variable"/>
    <w:sig w:usb0="E00002FF" w:usb1="400004FF" w:usb2="00000000" w:usb3="00000000" w:csb0="0000019F" w:csb1="00000000"/>
    <w:embedRegular r:id="rId4" w:fontKey="{C0100D16-C0F4-4583-BF8C-8226AEEFCA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D93" w:rsidRPr="008607DD" w:rsidRDefault="00BC2D93" w:rsidP="008607DD">
    <w:pPr>
      <w:pStyle w:val="Footer"/>
      <w:tabs>
        <w:tab w:val="clear" w:pos="4680"/>
        <w:tab w:val="clear" w:pos="9360"/>
        <w:tab w:val="center" w:pos="2995"/>
      </w:tabs>
      <w:spacing w:before="120"/>
    </w:pPr>
    <w:r>
      <w:t>[4136]</w:t>
    </w:r>
    <w:r>
      <w:tab/>
    </w:r>
    <w:r w:rsidR="00C467D7">
      <w:fldChar w:fldCharType="begin"/>
    </w:r>
    <w:r w:rsidR="00C467D7">
      <w:instrText xml:space="preserve"> PAGE  \* MERGEFORMAT </w:instrText>
    </w:r>
    <w:r w:rsidR="00C467D7">
      <w:fldChar w:fldCharType="separate"/>
    </w:r>
    <w:r w:rsidR="00C467D7">
      <w:rPr>
        <w:noProof/>
      </w:rPr>
      <w:t>1</w:t>
    </w:r>
    <w:r w:rsidR="00C467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ECD" w:rsidRDefault="00060ECD" w:rsidP="009F0C77">
      <w:r>
        <w:separator/>
      </w:r>
    </w:p>
  </w:footnote>
  <w:footnote w:type="continuationSeparator" w:id="0">
    <w:p w:rsidR="00060ECD" w:rsidRDefault="00060E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72DW09"/>
    <w:docVar w:name="CoverBillType" w:val="r"/>
    <w:docVar w:name="docpath" w:val="L:\Council\bills\DKA\3772DW09.DOCX"/>
    <w:docVar w:name="dvBillNumber" w:val="4136"/>
    <w:docVar w:name="dvBillNumberPrefix" w:val="H. "/>
    <w:docVar w:name="dvOriginalBody" w:val="House"/>
    <w:docVar w:name="dvSteno" w:val="DKA"/>
    <w:docVar w:name="NameofBody" w:val="h"/>
    <w:docVar w:name="vgroup2" w:val="Council"/>
  </w:docVars>
  <w:rsids>
    <w:rsidRoot w:val="00C62D7B"/>
    <w:rsid w:val="00011869"/>
    <w:rsid w:val="00060ECD"/>
    <w:rsid w:val="000D7476"/>
    <w:rsid w:val="000E1785"/>
    <w:rsid w:val="000F40FA"/>
    <w:rsid w:val="0010776B"/>
    <w:rsid w:val="00133E66"/>
    <w:rsid w:val="001435A3"/>
    <w:rsid w:val="001B1A6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07DD"/>
    <w:rsid w:val="008A1768"/>
    <w:rsid w:val="008D1AA6"/>
    <w:rsid w:val="008F4429"/>
    <w:rsid w:val="0094021A"/>
    <w:rsid w:val="009C6A0B"/>
    <w:rsid w:val="009F0C77"/>
    <w:rsid w:val="009F4DD1"/>
    <w:rsid w:val="00A41684"/>
    <w:rsid w:val="00A64E80"/>
    <w:rsid w:val="00A72BCD"/>
    <w:rsid w:val="00A741D9"/>
    <w:rsid w:val="00A833AB"/>
    <w:rsid w:val="00A9741D"/>
    <w:rsid w:val="00AD4B17"/>
    <w:rsid w:val="00B412D4"/>
    <w:rsid w:val="00B43399"/>
    <w:rsid w:val="00B6431E"/>
    <w:rsid w:val="00BC2D93"/>
    <w:rsid w:val="00BE3C22"/>
    <w:rsid w:val="00C0345E"/>
    <w:rsid w:val="00C10216"/>
    <w:rsid w:val="00C13E85"/>
    <w:rsid w:val="00C26F5D"/>
    <w:rsid w:val="00C3483A"/>
    <w:rsid w:val="00C41A54"/>
    <w:rsid w:val="00C467D7"/>
    <w:rsid w:val="00C62D7B"/>
    <w:rsid w:val="00C74E9D"/>
    <w:rsid w:val="00C82FD3"/>
    <w:rsid w:val="00C92819"/>
    <w:rsid w:val="00CC6B7B"/>
    <w:rsid w:val="00CD2089"/>
    <w:rsid w:val="00CE4D9B"/>
    <w:rsid w:val="00D73A67"/>
    <w:rsid w:val="00D970A9"/>
    <w:rsid w:val="00DC5891"/>
    <w:rsid w:val="00DF3845"/>
    <w:rsid w:val="00E02BCB"/>
    <w:rsid w:val="00E14E25"/>
    <w:rsid w:val="00E41911"/>
    <w:rsid w:val="00E500F6"/>
    <w:rsid w:val="00E92EEF"/>
    <w:rsid w:val="00F10D48"/>
    <w:rsid w:val="00F24442"/>
    <w:rsid w:val="00F50AE3"/>
    <w:rsid w:val="00F67CF1"/>
    <w:rsid w:val="00F840F0"/>
    <w:rsid w:val="00FA3DF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EEA0D3-7248-432D-B178-B7D476190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C2D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36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5CA81-4C55-4E09-B45C-2BE1F8529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650</Words>
  <Characters>3676</Characters>
  <Application>Microsoft Office Word</Application>
  <DocSecurity>0</DocSecurity>
  <Lines>116</Lines>
  <Paragraphs>31</Paragraphs>
  <ScaleCrop>false</ScaleCrop>
  <Company> </Company>
  <LinksUpToDate>false</LinksUpToDate>
  <CharactersWithSpaces>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4136: Susan Marie Eppes - South Carolina Legislature Online</dc:title>
  <dc:subject/>
  <dc:creator>SHARON PAIR</dc:creator>
  <cp:keywords/>
  <dc:description/>
  <cp:lastModifiedBy>N Cumfer</cp:lastModifiedBy>
  <cp:revision>8</cp:revision>
  <cp:lastPrinted>2009-06-15T16:36:00Z</cp:lastPrinted>
  <dcterms:created xsi:type="dcterms:W3CDTF">2009-06-16T18:05:00Z</dcterms:created>
  <dcterms:modified xsi:type="dcterms:W3CDTF">2014-11-24T16:18:00Z</dcterms:modified>
</cp:coreProperties>
</file>