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EDD" w:rsidRDefault="00735EDD" w:rsidP="00735EDD">
      <w:pPr>
        <w:widowControl w:val="0"/>
        <w:jc w:val="center"/>
      </w:pPr>
      <w:bookmarkStart w:id="0" w:name="_GoBack"/>
      <w:bookmarkEnd w:id="0"/>
      <w:r w:rsidRPr="00735EDD">
        <w:rPr>
          <w:b/>
        </w:rPr>
        <w:t>South Carolina General Assembly</w:t>
      </w:r>
    </w:p>
    <w:p w:rsidR="00735EDD" w:rsidRDefault="00735EDD" w:rsidP="00735EDD">
      <w:pPr>
        <w:widowControl w:val="0"/>
        <w:jc w:val="center"/>
      </w:pPr>
      <w:r>
        <w:t>118th Session, 2009-2010</w:t>
      </w:r>
    </w:p>
    <w:p w:rsidR="00735EDD" w:rsidRDefault="00735EDD" w:rsidP="00735EDD">
      <w:pPr>
        <w:widowControl w:val="0"/>
        <w:jc w:val="left"/>
      </w:pPr>
    </w:p>
    <w:p w:rsidR="00735EDD" w:rsidRDefault="00735EDD" w:rsidP="00735EDD">
      <w:pPr>
        <w:widowControl w:val="0"/>
        <w:jc w:val="left"/>
        <w:rPr>
          <w:b/>
        </w:rPr>
      </w:pPr>
      <w:r w:rsidRPr="00735EDD">
        <w:rPr>
          <w:b/>
        </w:rPr>
        <w:t>H. 4161</w:t>
      </w:r>
    </w:p>
    <w:p w:rsidR="00735EDD" w:rsidRDefault="00735EDD" w:rsidP="00735EDD">
      <w:pPr>
        <w:widowControl w:val="0"/>
        <w:jc w:val="left"/>
        <w:rPr>
          <w:b/>
        </w:rPr>
      </w:pPr>
    </w:p>
    <w:p w:rsidR="00735EDD" w:rsidRDefault="00735EDD" w:rsidP="00735EDD">
      <w:pPr>
        <w:widowControl w:val="0"/>
        <w:jc w:val="left"/>
      </w:pPr>
      <w:r w:rsidRPr="00735EDD">
        <w:rPr>
          <w:b/>
        </w:rPr>
        <w:t>STATUS INFORMATION</w:t>
      </w:r>
    </w:p>
    <w:p w:rsidR="00735EDD" w:rsidRDefault="00735EDD" w:rsidP="00735EDD">
      <w:pPr>
        <w:widowControl w:val="0"/>
        <w:jc w:val="left"/>
      </w:pPr>
    </w:p>
    <w:p w:rsidR="00735EDD" w:rsidRDefault="00735EDD" w:rsidP="00735EDD">
      <w:pPr>
        <w:widowControl w:val="0"/>
        <w:jc w:val="left"/>
      </w:pPr>
      <w:r>
        <w:t>House Resolution</w:t>
      </w:r>
    </w:p>
    <w:p w:rsidR="00735EDD" w:rsidRDefault="00735EDD" w:rsidP="00735EDD">
      <w:pPr>
        <w:widowControl w:val="0"/>
        <w:jc w:val="left"/>
      </w:pPr>
      <w:r>
        <w:t>Sponsors: Rules Committee</w:t>
      </w:r>
    </w:p>
    <w:p w:rsidR="00735EDD" w:rsidRDefault="00735EDD" w:rsidP="00735EDD">
      <w:pPr>
        <w:widowControl w:val="0"/>
        <w:jc w:val="left"/>
      </w:pPr>
      <w:r>
        <w:t>Document Path: l:\council\bills\dka\3783dw09.docx</w:t>
      </w:r>
    </w:p>
    <w:p w:rsidR="00735EDD" w:rsidRDefault="00735EDD" w:rsidP="00735EDD">
      <w:pPr>
        <w:widowControl w:val="0"/>
        <w:jc w:val="left"/>
      </w:pPr>
    </w:p>
    <w:p w:rsidR="00735EDD" w:rsidRDefault="00735EDD" w:rsidP="00735EDD">
      <w:pPr>
        <w:widowControl w:val="0"/>
        <w:jc w:val="left"/>
      </w:pPr>
      <w:r>
        <w:t>Introduced in the House on October 27, 2009</w:t>
      </w:r>
    </w:p>
    <w:p w:rsidR="00735EDD" w:rsidRDefault="00735EDD" w:rsidP="00735EDD">
      <w:pPr>
        <w:widowControl w:val="0"/>
        <w:jc w:val="left"/>
      </w:pPr>
      <w:r>
        <w:t>Adopted by the House on October 27, 2009</w:t>
      </w:r>
    </w:p>
    <w:p w:rsidR="00735EDD" w:rsidRDefault="00735EDD" w:rsidP="00735EDD">
      <w:pPr>
        <w:widowControl w:val="0"/>
        <w:jc w:val="left"/>
      </w:pPr>
    </w:p>
    <w:p w:rsidR="00735EDD" w:rsidRDefault="00735EDD" w:rsidP="00735EDD">
      <w:pPr>
        <w:widowControl w:val="0"/>
        <w:jc w:val="left"/>
      </w:pPr>
      <w:r>
        <w:t xml:space="preserve">Summary: </w:t>
      </w:r>
      <w:r w:rsidR="00161039">
        <w:t>Special order</w:t>
      </w:r>
    </w:p>
    <w:p w:rsidR="00735EDD" w:rsidRDefault="00735EDD" w:rsidP="00735EDD">
      <w:pPr>
        <w:widowControl w:val="0"/>
        <w:jc w:val="left"/>
      </w:pPr>
    </w:p>
    <w:p w:rsidR="00735EDD" w:rsidRDefault="00735EDD" w:rsidP="00735EDD">
      <w:pPr>
        <w:widowControl w:val="0"/>
        <w:jc w:val="left"/>
      </w:pPr>
    </w:p>
    <w:p w:rsidR="00735EDD" w:rsidRDefault="00735EDD" w:rsidP="00735E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EDD">
        <w:rPr>
          <w:b/>
        </w:rPr>
        <w:t>HISTORY OF LEGISLATIVE ACTIONS</w:t>
      </w:r>
    </w:p>
    <w:p w:rsidR="00735EDD" w:rsidRDefault="00735EDD" w:rsidP="00735E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5EDD" w:rsidRPr="00735EDD" w:rsidRDefault="00735EDD" w:rsidP="00735E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EDD">
        <w:rPr>
          <w:u w:val="single"/>
        </w:rPr>
        <w:tab/>
        <w:t>Date</w:t>
      </w:r>
      <w:r w:rsidRPr="00735EDD">
        <w:rPr>
          <w:u w:val="single"/>
        </w:rPr>
        <w:tab/>
        <w:t>Body</w:t>
      </w:r>
      <w:r w:rsidRPr="00735EDD">
        <w:rPr>
          <w:u w:val="single"/>
        </w:rPr>
        <w:tab/>
        <w:t>Action Description with journal page number</w:t>
      </w:r>
      <w:r w:rsidRPr="00735EDD">
        <w:rPr>
          <w:u w:val="single"/>
        </w:rPr>
        <w:tab/>
      </w:r>
    </w:p>
    <w:p w:rsidR="006A2DB5" w:rsidRDefault="006A2DB5" w:rsidP="006A2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10/27/2009</w:t>
      </w:r>
      <w:r>
        <w:tab/>
        <w:t>House</w:t>
      </w:r>
      <w:r>
        <w:tab/>
      </w:r>
      <w:r w:rsidRPr="002C29ED">
        <w:t xml:space="preserve">Introduced and adopted </w:t>
      </w:r>
      <w:hyperlink r:id="rId7" w:history="1">
        <w:r w:rsidRPr="00781880">
          <w:rPr>
            <w:rStyle w:val="Hyperlink"/>
          </w:rPr>
          <w:t>HJ</w:t>
        </w:r>
      </w:hyperlink>
      <w:r>
        <w:noBreakHyphen/>
      </w:r>
      <w:r w:rsidRPr="002C29ED">
        <w:t>5</w:t>
      </w:r>
    </w:p>
    <w:p w:rsidR="006A2DB5" w:rsidRDefault="006A2DB5" w:rsidP="006A2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EDD" w:rsidRPr="00735EDD" w:rsidRDefault="00735EDD" w:rsidP="00735E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EDD" w:rsidRDefault="00735EDD" w:rsidP="00735EDD">
      <w:r w:rsidRPr="00735EDD">
        <w:rPr>
          <w:b/>
        </w:rPr>
        <w:t>VERSIONS OF THIS BILL</w:t>
      </w:r>
    </w:p>
    <w:p w:rsidR="00735EDD" w:rsidRDefault="00735EDD" w:rsidP="00735EDD"/>
    <w:p w:rsidR="00735EDD" w:rsidRDefault="008D0BB0" w:rsidP="00735EDD">
      <w:hyperlink r:id="rId8" w:history="1">
        <w:r w:rsidR="00735EDD">
          <w:rPr>
            <w:rStyle w:val="Hyperlink"/>
          </w:rPr>
          <w:t>10/27/2009</w:t>
        </w:r>
      </w:hyperlink>
    </w:p>
    <w:p w:rsidR="00735EDD" w:rsidRDefault="00735EDD" w:rsidP="00735EDD"/>
    <w:p w:rsidR="00735EDD" w:rsidRDefault="00735EDD" w:rsidP="00735EDD">
      <w:pPr>
        <w:sectPr w:rsidR="00735EDD" w:rsidSect="00735E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69CF" w:rsidRDefault="00D569CF" w:rsidP="00D569CF">
      <w:pPr>
        <w:pStyle w:val="BillDots"/>
      </w:pPr>
    </w:p>
    <w:p w:rsidR="00D569CF" w:rsidRDefault="00D569CF" w:rsidP="00D569CF">
      <w:pPr>
        <w:pStyle w:val="Numbersforbills"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4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2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SET BY SPECIAL ORDER S. 374 FOR CONSIDERATION OF SECOND READING OR OTHER CONSIDERATION ON TUESDAY, OCTOBER 27, 2009, </w:t>
      </w:r>
      <w:r w:rsidR="00043F47">
        <w:t xml:space="preserve">AT THE CALL OF THE SPEAKER </w:t>
      </w:r>
      <w:r>
        <w:t>AND TO PROVIDE FOR THE CONTINUING SPECIAL ORDER CONSIDER</w:t>
      </w:r>
      <w:r w:rsidR="00043F47">
        <w:t>ATION OF S. 374 CONTINUING EACH LEGISLATIVE</w:t>
      </w:r>
      <w:r>
        <w:t xml:space="preserve"> DAY UNTIL SECOND READING OR OTHER DISPOSITION.</w:t>
      </w:r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282E">
        <w:t xml:space="preserve"> S. 374 is set by special order for second reading or other consideration on Tuesday, October 27, 2009</w:t>
      </w:r>
      <w:r w:rsidR="00043F47">
        <w:t>, at the call of the Speaker</w:t>
      </w:r>
      <w:r w:rsidR="0087282E">
        <w:t xml:space="preserve"> and continuing on each legislative day after Tuesday, October 27, 2009</w:t>
      </w:r>
      <w:r w:rsidR="00043F47">
        <w:t>, until S. 374 is given second reading or other disposition.</w:t>
      </w:r>
      <w:r w:rsidR="0087282E">
        <w:t xml:space="preserve"> </w:t>
      </w:r>
    </w:p>
    <w:p w:rsidR="001414E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14EB" w:rsidRDefault="001414EB" w:rsidP="00735EDD">
      <w:pPr>
        <w:suppressAutoHyphens/>
      </w:pPr>
    </w:p>
    <w:sectPr w:rsidR="001414EB" w:rsidSect="00735E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82E" w:rsidRDefault="0087282E" w:rsidP="009F0C77">
      <w:r>
        <w:separator/>
      </w:r>
    </w:p>
  </w:endnote>
  <w:endnote w:type="continuationSeparator" w:id="0">
    <w:p w:rsidR="0087282E" w:rsidRDefault="008728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DFF61-79CB-4811-B8EC-64EDB70965A8}"/>
    <w:embedBold r:id="rId2" w:fontKey="{2A8F703E-CD7F-45EC-8846-341F1C2D4C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AD1A4E-ECCC-4006-8682-E351ADDC41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09E479-3172-4009-93EE-9B9086BA61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EDD" w:rsidRPr="001414EB" w:rsidRDefault="00735EDD" w:rsidP="00141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 w:rsidR="008D0BB0">
      <w:fldChar w:fldCharType="begin"/>
    </w:r>
    <w:r w:rsidR="008D0BB0">
      <w:instrText xml:space="preserve"> PAGE  \* MERGEFORMAT </w:instrText>
    </w:r>
    <w:r w:rsidR="008D0BB0">
      <w:fldChar w:fldCharType="separate"/>
    </w:r>
    <w:r w:rsidR="008D0BB0">
      <w:rPr>
        <w:noProof/>
      </w:rPr>
      <w:t>1</w:t>
    </w:r>
    <w:r w:rsidR="008D0B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82E" w:rsidRDefault="0087282E" w:rsidP="009F0C77">
      <w:r>
        <w:separator/>
      </w:r>
    </w:p>
  </w:footnote>
  <w:footnote w:type="continuationSeparator" w:id="0">
    <w:p w:rsidR="0087282E" w:rsidRDefault="008728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83DW09"/>
    <w:docVar w:name="CoverBillType" w:val="r"/>
    <w:docVar w:name="docpath" w:val="L:\Council\bills\DKA\3783DW09.DOCX"/>
    <w:docVar w:name="dvBillNumber" w:val="416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70BEB"/>
    <w:rsid w:val="00011869"/>
    <w:rsid w:val="00043F47"/>
    <w:rsid w:val="00047B4B"/>
    <w:rsid w:val="0007602E"/>
    <w:rsid w:val="000E1785"/>
    <w:rsid w:val="000F40FA"/>
    <w:rsid w:val="0010776B"/>
    <w:rsid w:val="00133E66"/>
    <w:rsid w:val="001414EB"/>
    <w:rsid w:val="001435A3"/>
    <w:rsid w:val="00161039"/>
    <w:rsid w:val="001C5533"/>
    <w:rsid w:val="001D08F2"/>
    <w:rsid w:val="001D525B"/>
    <w:rsid w:val="001D7F4F"/>
    <w:rsid w:val="002321B6"/>
    <w:rsid w:val="00250967"/>
    <w:rsid w:val="002543C8"/>
    <w:rsid w:val="00284AAE"/>
    <w:rsid w:val="002E5912"/>
    <w:rsid w:val="003102E8"/>
    <w:rsid w:val="00325348"/>
    <w:rsid w:val="0032732C"/>
    <w:rsid w:val="00336AD0"/>
    <w:rsid w:val="00353858"/>
    <w:rsid w:val="0037079A"/>
    <w:rsid w:val="003B6993"/>
    <w:rsid w:val="003D01E8"/>
    <w:rsid w:val="003D599E"/>
    <w:rsid w:val="003E5288"/>
    <w:rsid w:val="003F6D79"/>
    <w:rsid w:val="0041760A"/>
    <w:rsid w:val="00417C01"/>
    <w:rsid w:val="00422286"/>
    <w:rsid w:val="004809EE"/>
    <w:rsid w:val="004E7D54"/>
    <w:rsid w:val="005273C6"/>
    <w:rsid w:val="00530A69"/>
    <w:rsid w:val="00545593"/>
    <w:rsid w:val="00577C6C"/>
    <w:rsid w:val="005C2FE2"/>
    <w:rsid w:val="005D4319"/>
    <w:rsid w:val="005E2BC9"/>
    <w:rsid w:val="00605102"/>
    <w:rsid w:val="006215AA"/>
    <w:rsid w:val="00662E53"/>
    <w:rsid w:val="006913C9"/>
    <w:rsid w:val="0069470D"/>
    <w:rsid w:val="006A2DB5"/>
    <w:rsid w:val="006E65B2"/>
    <w:rsid w:val="00734F00"/>
    <w:rsid w:val="00735EDD"/>
    <w:rsid w:val="00781880"/>
    <w:rsid w:val="007A70AE"/>
    <w:rsid w:val="007B5DB0"/>
    <w:rsid w:val="00811376"/>
    <w:rsid w:val="00822383"/>
    <w:rsid w:val="008362E8"/>
    <w:rsid w:val="0087282E"/>
    <w:rsid w:val="008A1768"/>
    <w:rsid w:val="008D0BB0"/>
    <w:rsid w:val="008F4429"/>
    <w:rsid w:val="0094021A"/>
    <w:rsid w:val="009C6A0B"/>
    <w:rsid w:val="009F0C77"/>
    <w:rsid w:val="009F4DD1"/>
    <w:rsid w:val="00A2648B"/>
    <w:rsid w:val="00A41684"/>
    <w:rsid w:val="00A64E80"/>
    <w:rsid w:val="00A72BCD"/>
    <w:rsid w:val="00A741D9"/>
    <w:rsid w:val="00A833AB"/>
    <w:rsid w:val="00A9741D"/>
    <w:rsid w:val="00AD4B17"/>
    <w:rsid w:val="00B412D4"/>
    <w:rsid w:val="00B53578"/>
    <w:rsid w:val="00B702C5"/>
    <w:rsid w:val="00BE3C22"/>
    <w:rsid w:val="00C0345E"/>
    <w:rsid w:val="00C3483A"/>
    <w:rsid w:val="00C70BEB"/>
    <w:rsid w:val="00C74E9D"/>
    <w:rsid w:val="00C82FD3"/>
    <w:rsid w:val="00C92819"/>
    <w:rsid w:val="00CC6B7B"/>
    <w:rsid w:val="00CD2089"/>
    <w:rsid w:val="00D569CF"/>
    <w:rsid w:val="00D73A67"/>
    <w:rsid w:val="00D970A9"/>
    <w:rsid w:val="00DA4A33"/>
    <w:rsid w:val="00DF3845"/>
    <w:rsid w:val="00E41911"/>
    <w:rsid w:val="00E804B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38F5438-1734-4178-9931-4F89C1B0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5E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61_200910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10-27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4CA75-4CCF-480A-BEA1-429EC5FDD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168</Words>
  <Characters>919</Characters>
  <Application>Microsoft Office Word</Application>
  <DocSecurity>0</DocSecurity>
  <Lines>54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4161: Special order - South Carolina Legislature Online</dc:title>
  <dc:subject/>
  <dc:creator>SharonPair</dc:creator>
  <cp:keywords/>
  <dc:description/>
  <cp:lastModifiedBy>N Cumfer</cp:lastModifiedBy>
  <cp:revision>8</cp:revision>
  <cp:lastPrinted>2009-10-26T18:23:00Z</cp:lastPrinted>
  <dcterms:created xsi:type="dcterms:W3CDTF">2009-10-27T19:25:00Z</dcterms:created>
  <dcterms:modified xsi:type="dcterms:W3CDTF">2014-11-24T16:19:00Z</dcterms:modified>
</cp:coreProperties>
</file>