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6D67B2">
        <w:rPr>
          <w:b/>
        </w:rPr>
        <w:t>South Carolina General Assembly</w:t>
      </w: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6D67B2">
        <w:rPr>
          <w:b/>
        </w:rPr>
        <w:t>H. 4191</w:t>
      </w: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6D67B2">
        <w:rPr>
          <w:b/>
        </w:rPr>
        <w:t>STATUS INFORMATION</w:t>
      </w: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6D67B2" w:rsidRDefault="002230A3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Kirsh, Bales and Wylie</w:t>
      </w: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l:\council\bills\swb\5947cm10.docx</w:t>
      </w: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5114E" w:rsidRDefault="0005114E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12, 2010</w:t>
      </w:r>
    </w:p>
    <w:p w:rsidR="0005114E" w:rsidRPr="0005114E" w:rsidRDefault="0005114E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05114E">
        <w:rPr>
          <w:b/>
        </w:rPr>
        <w:t>Judiciary</w:t>
      </w:r>
    </w:p>
    <w:p w:rsidR="0005114E" w:rsidRDefault="0005114E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4F14B1">
        <w:t>Wireless communication device</w:t>
      </w: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D67B2" w:rsidRDefault="006D67B2" w:rsidP="006D6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67B2">
        <w:rPr>
          <w:b/>
        </w:rPr>
        <w:t>HISTORY OF LEGISLATIVE ACTIONS</w:t>
      </w:r>
    </w:p>
    <w:p w:rsidR="006D67B2" w:rsidRDefault="006D67B2" w:rsidP="006D6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67B2" w:rsidRPr="006D67B2" w:rsidRDefault="006D67B2" w:rsidP="006D6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67B2">
        <w:rPr>
          <w:u w:val="single"/>
        </w:rPr>
        <w:tab/>
        <w:t>Date</w:t>
      </w:r>
      <w:r w:rsidRPr="006D67B2">
        <w:rPr>
          <w:u w:val="single"/>
        </w:rPr>
        <w:tab/>
        <w:t>Body</w:t>
      </w:r>
      <w:r w:rsidRPr="006D67B2">
        <w:rPr>
          <w:u w:val="single"/>
        </w:rPr>
        <w:tab/>
        <w:t>Action Description with journal page number</w:t>
      </w:r>
      <w:r w:rsidRPr="006D67B2">
        <w:rPr>
          <w:u w:val="single"/>
        </w:rPr>
        <w:tab/>
      </w:r>
    </w:p>
    <w:p w:rsidR="006252B9" w:rsidRDefault="006252B9" w:rsidP="00625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612A13">
        <w:t>Prefiled</w:t>
      </w:r>
    </w:p>
    <w:p w:rsidR="006252B9" w:rsidRDefault="006252B9" w:rsidP="00625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612A13">
        <w:t xml:space="preserve">Referred to Committee on </w:t>
      </w:r>
      <w:r w:rsidRPr="00612A13">
        <w:rPr>
          <w:b/>
        </w:rPr>
        <w:t>Judiciary</w:t>
      </w:r>
    </w:p>
    <w:p w:rsidR="006252B9" w:rsidRDefault="006252B9" w:rsidP="00625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612A13">
        <w:t xml:space="preserve">Introduced and read first time </w:t>
      </w:r>
      <w:hyperlink r:id="rId7" w:history="1">
        <w:r w:rsidRPr="0056145C">
          <w:rPr>
            <w:rStyle w:val="Hyperlink"/>
          </w:rPr>
          <w:t>HJ</w:t>
        </w:r>
      </w:hyperlink>
      <w:r>
        <w:noBreakHyphen/>
      </w:r>
      <w:r w:rsidRPr="00612A13">
        <w:t>23</w:t>
      </w:r>
    </w:p>
    <w:p w:rsidR="006252B9" w:rsidRDefault="006252B9" w:rsidP="00625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612A13">
        <w:t xml:space="preserve">Referred to Committee on </w:t>
      </w:r>
      <w:r w:rsidRPr="00612A13">
        <w:rPr>
          <w:b/>
        </w:rPr>
        <w:t>Judiciary</w:t>
      </w:r>
      <w:r w:rsidRPr="00612A13">
        <w:t xml:space="preserve"> </w:t>
      </w:r>
      <w:hyperlink r:id="rId8" w:history="1">
        <w:r w:rsidRPr="0056145C">
          <w:rPr>
            <w:rStyle w:val="Hyperlink"/>
          </w:rPr>
          <w:t>HJ</w:t>
        </w:r>
      </w:hyperlink>
      <w:r>
        <w:noBreakHyphen/>
      </w:r>
      <w:r w:rsidRPr="00612A13">
        <w:t>23</w:t>
      </w:r>
    </w:p>
    <w:p w:rsidR="006252B9" w:rsidRDefault="006252B9" w:rsidP="00625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67B2" w:rsidRPr="006D67B2" w:rsidRDefault="006D67B2" w:rsidP="006D6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6D67B2">
        <w:rPr>
          <w:b/>
        </w:rPr>
        <w:t>VERSIONS OF THIS BILL</w:t>
      </w:r>
    </w:p>
    <w:p w:rsidR="006D67B2" w:rsidRDefault="006D67B2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D67B2" w:rsidRDefault="00283D83" w:rsidP="006D67B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6D67B2">
          <w:rPr>
            <w:rStyle w:val="Hyperlink"/>
          </w:rPr>
          <w:t>11/17/2009</w:t>
        </w:r>
      </w:hyperlink>
    </w:p>
    <w:p w:rsidR="006D67B2" w:rsidRDefault="006D67B2" w:rsidP="006D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67B2" w:rsidRDefault="006D67B2" w:rsidP="006D6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6D67B2" w:rsidSect="006D67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148" w:rsidRDefault="00AD6148" w:rsidP="00AD6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6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3AD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37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</w:t>
      </w:r>
      <w:r w:rsidR="000A4228">
        <w:t>A</w:t>
      </w:r>
      <w:r>
        <w:t>, 1976, BY ADDING SECTION 24</w:t>
      </w:r>
      <w:r>
        <w:noBreakHyphen/>
        <w:t>3</w:t>
      </w:r>
      <w:r>
        <w:noBreakHyphen/>
        <w:t>955 SO AS TO PROVIDE THAT IT IS UNLAWFUL FOR A PERSON TO POSSESS A WIRELESS COMMUNICATIONS DEVICE ON THE PREMISES OF A DEPARTMENT OF CORRECTIONS FACILITY UNDER CERTAIN CIRCUMSTANCES AND TO GIVE OR SELL A WIRELESS COMMUNICATIONS DEVICE OR ITS COMPONENTS TO AN INMATE OR TO A PERSON FOR DELIVERY TO AN INMATE, AND TO PROVIDE PENALTIES FOR VIOLATIONS OF THIS SECTION.</w:t>
      </w:r>
    </w:p>
    <w:p w:rsidR="003B3ADE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3ADE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3ADE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ADE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533BC">
        <w:t>Article 9, Chapter 3, Title 24 of the 1976 Code is amended by adding:</w:t>
      </w:r>
    </w:p>
    <w:p w:rsidR="008533BC" w:rsidRDefault="00853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3BC" w:rsidRDefault="00853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DB37DF">
        <w:noBreakHyphen/>
      </w:r>
      <w:r>
        <w:t>3</w:t>
      </w:r>
      <w:r w:rsidR="00DB37DF">
        <w:noBreakHyphen/>
      </w:r>
      <w:r>
        <w:t>955.</w:t>
      </w:r>
      <w:r>
        <w:tab/>
      </w:r>
      <w:r>
        <w:tab/>
        <w:t>(A)</w:t>
      </w:r>
      <w:r>
        <w:tab/>
        <w:t xml:space="preserve">Except as authorized by the Department of Corrections, or as contained in this subsection, it is unlawful for a person to possess a mobile telephone or another wireless communications device on the premises of a Department of Corrections facility.  </w:t>
      </w:r>
      <w:r w:rsidR="00020B08">
        <w:t>A</w:t>
      </w:r>
      <w:r>
        <w:t>n employee or visitor of a Department of Corrections facility may possess a mobile telephone or another wireless communications device within the confines of a motor vehicle located in a parking area of a correctional facility</w:t>
      </w:r>
      <w:r w:rsidR="00DB37DF" w:rsidRPr="00DB37DF">
        <w:t>’</w:t>
      </w:r>
      <w:r>
        <w:t>s premises</w:t>
      </w:r>
      <w:r w:rsidR="00020B08">
        <w:t xml:space="preserve"> if the device remains in the vehicle and the vehicle is locked when the employee or visitor has exited the vehicle.  A person who violates this provision is guilty of a misdemeanor and, upon conviction, must be imprisoned for not more than one year.</w:t>
      </w:r>
    </w:p>
    <w:p w:rsidR="00020B08" w:rsidRDefault="00020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It is unlawful for a person to knowingly give or sell a mobile telephone or another wireless communications device, or their components to an inmate confined in a Department of </w:t>
      </w:r>
      <w:r>
        <w:lastRenderedPageBreak/>
        <w:t>Corrections facility or in a local detention facility, or knowingly give or sell a mobile telephone, wireless communications device, or their components to a person who is not an inmate for delivery to an inmate.  A person who violates this provision is guilty of a misdemeanor and, upon conviction, must be imprisoned for not more than one year.”</w:t>
      </w:r>
    </w:p>
    <w:p w:rsidR="003B3ADE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A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533BC">
        <w:t>2</w:t>
      </w:r>
      <w:r>
        <w:t>.</w:t>
      </w:r>
      <w:r>
        <w:tab/>
        <w:t>This act takes effect upon approval by the Governor.</w:t>
      </w:r>
    </w:p>
    <w:p w:rsidR="009B60D3" w:rsidRDefault="00DB37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60D3" w:rsidRDefault="009B60D3" w:rsidP="006D67B2">
      <w:pPr>
        <w:suppressAutoHyphens/>
      </w:pPr>
    </w:p>
    <w:sectPr w:rsidR="009B60D3" w:rsidSect="006D67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B08" w:rsidRDefault="00020B08" w:rsidP="009F0C77">
      <w:r>
        <w:separator/>
      </w:r>
    </w:p>
  </w:endnote>
  <w:endnote w:type="continuationSeparator" w:id="0">
    <w:p w:rsidR="00020B08" w:rsidRDefault="00020B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427242-7839-4F41-B8D8-E3CA9802A336}"/>
    <w:embedBold r:id="rId2" w:fontKey="{88B157A7-8C19-4060-9922-61A13D61E6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C3506E-FD45-4D34-AC00-72EAC12FE1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07593E-CF6D-4011-BDDF-FBE0C4973C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CC6F08-59CF-4D1C-9B94-8DBCB55023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7B2" w:rsidRPr="009B60D3" w:rsidRDefault="006D67B2" w:rsidP="009B60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[4191]</w:t>
    </w:r>
    <w:r>
      <w:tab/>
    </w:r>
    <w:r w:rsidR="00283D83">
      <w:fldChar w:fldCharType="begin"/>
    </w:r>
    <w:r w:rsidR="00283D83">
      <w:instrText xml:space="preserve"> PAGE  \* MERGEFORMAT </w:instrText>
    </w:r>
    <w:r w:rsidR="00283D83">
      <w:fldChar w:fldCharType="separate"/>
    </w:r>
    <w:r w:rsidR="00283D83">
      <w:rPr>
        <w:noProof/>
      </w:rPr>
      <w:t>1</w:t>
    </w:r>
    <w:r w:rsidR="00283D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B08" w:rsidRDefault="00020B08" w:rsidP="009F0C77">
      <w:r>
        <w:separator/>
      </w:r>
    </w:p>
  </w:footnote>
  <w:footnote w:type="continuationSeparator" w:id="0">
    <w:p w:rsidR="00020B08" w:rsidRDefault="00020B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947CM10"/>
    <w:docVar w:name="CoverBillType" w:val="b"/>
    <w:docVar w:name="docpath" w:val="L:\Council\bills\SWB\5947CM10.DOCX"/>
    <w:docVar w:name="dvBillNumber" w:val="419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A1330"/>
    <w:rsid w:val="00011869"/>
    <w:rsid w:val="00020B08"/>
    <w:rsid w:val="0005114E"/>
    <w:rsid w:val="00081FAB"/>
    <w:rsid w:val="000A4228"/>
    <w:rsid w:val="000E1785"/>
    <w:rsid w:val="000F40FA"/>
    <w:rsid w:val="0010776B"/>
    <w:rsid w:val="00133E66"/>
    <w:rsid w:val="001435A3"/>
    <w:rsid w:val="00151769"/>
    <w:rsid w:val="0015201C"/>
    <w:rsid w:val="001D08F2"/>
    <w:rsid w:val="001D525B"/>
    <w:rsid w:val="001D7F4F"/>
    <w:rsid w:val="002230A3"/>
    <w:rsid w:val="002321B6"/>
    <w:rsid w:val="00250967"/>
    <w:rsid w:val="002543C8"/>
    <w:rsid w:val="00283D83"/>
    <w:rsid w:val="00284AAE"/>
    <w:rsid w:val="002E5912"/>
    <w:rsid w:val="00325348"/>
    <w:rsid w:val="0032732C"/>
    <w:rsid w:val="00327DB6"/>
    <w:rsid w:val="00336AD0"/>
    <w:rsid w:val="0037079A"/>
    <w:rsid w:val="00380F8D"/>
    <w:rsid w:val="00391250"/>
    <w:rsid w:val="003B2A21"/>
    <w:rsid w:val="003B3ADE"/>
    <w:rsid w:val="003D01E8"/>
    <w:rsid w:val="003E5288"/>
    <w:rsid w:val="003F6D79"/>
    <w:rsid w:val="0041760A"/>
    <w:rsid w:val="00417C01"/>
    <w:rsid w:val="004809EE"/>
    <w:rsid w:val="004D358A"/>
    <w:rsid w:val="004E7D54"/>
    <w:rsid w:val="004F14B1"/>
    <w:rsid w:val="005273C6"/>
    <w:rsid w:val="00530A69"/>
    <w:rsid w:val="00545593"/>
    <w:rsid w:val="0056145C"/>
    <w:rsid w:val="005623E5"/>
    <w:rsid w:val="00577C6C"/>
    <w:rsid w:val="005C2FE2"/>
    <w:rsid w:val="005E2BC9"/>
    <w:rsid w:val="00605102"/>
    <w:rsid w:val="006215AA"/>
    <w:rsid w:val="006252B9"/>
    <w:rsid w:val="006913C9"/>
    <w:rsid w:val="0069470D"/>
    <w:rsid w:val="006D67B2"/>
    <w:rsid w:val="006F167B"/>
    <w:rsid w:val="00727F73"/>
    <w:rsid w:val="00734F00"/>
    <w:rsid w:val="007A70AE"/>
    <w:rsid w:val="007C2AA9"/>
    <w:rsid w:val="008362E8"/>
    <w:rsid w:val="008450FA"/>
    <w:rsid w:val="008533BC"/>
    <w:rsid w:val="008652DF"/>
    <w:rsid w:val="008A1330"/>
    <w:rsid w:val="008A1768"/>
    <w:rsid w:val="008D21F4"/>
    <w:rsid w:val="008F4429"/>
    <w:rsid w:val="0094021A"/>
    <w:rsid w:val="00947247"/>
    <w:rsid w:val="009B60D3"/>
    <w:rsid w:val="009C6A0B"/>
    <w:rsid w:val="009F0C77"/>
    <w:rsid w:val="009F4DD1"/>
    <w:rsid w:val="00A1075F"/>
    <w:rsid w:val="00A41684"/>
    <w:rsid w:val="00A64E80"/>
    <w:rsid w:val="00A72BCD"/>
    <w:rsid w:val="00A741D9"/>
    <w:rsid w:val="00A833AB"/>
    <w:rsid w:val="00A9741D"/>
    <w:rsid w:val="00AD4B17"/>
    <w:rsid w:val="00AD6148"/>
    <w:rsid w:val="00B412D4"/>
    <w:rsid w:val="00BE3C22"/>
    <w:rsid w:val="00BF6A8A"/>
    <w:rsid w:val="00C0345E"/>
    <w:rsid w:val="00C3483A"/>
    <w:rsid w:val="00C5738F"/>
    <w:rsid w:val="00C74E9D"/>
    <w:rsid w:val="00C82FD3"/>
    <w:rsid w:val="00C92819"/>
    <w:rsid w:val="00CC6B7B"/>
    <w:rsid w:val="00CD2089"/>
    <w:rsid w:val="00D73A67"/>
    <w:rsid w:val="00D970A9"/>
    <w:rsid w:val="00DB37DF"/>
    <w:rsid w:val="00DF3845"/>
    <w:rsid w:val="00E30816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CDAD46-ECD6-4897-AF81-96DF359D5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7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67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191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88A8F-070D-42AD-988B-2ECC9D645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417</Words>
  <Characters>2173</Characters>
  <Application>Microsoft Office Word</Application>
  <DocSecurity>0</DocSecurity>
  <Lines>82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4191: Wireless communication device - South Carolina Legislature Online</dc:title>
  <dc:subject/>
  <dc:creator>SandyBarden</dc:creator>
  <cp:keywords/>
  <dc:description/>
  <cp:lastModifiedBy>N Cumfer</cp:lastModifiedBy>
  <cp:revision>10</cp:revision>
  <cp:lastPrinted>2009-10-26T13:51:00Z</cp:lastPrinted>
  <dcterms:created xsi:type="dcterms:W3CDTF">2009-11-17T19:06:00Z</dcterms:created>
  <dcterms:modified xsi:type="dcterms:W3CDTF">2014-11-24T16:19:00Z</dcterms:modified>
</cp:coreProperties>
</file>