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9F7" w:rsidRDefault="00BA49F7" w:rsidP="00BA49F7">
      <w:pPr>
        <w:widowControl w:val="0"/>
        <w:jc w:val="center"/>
      </w:pPr>
      <w:bookmarkStart w:id="0" w:name="_GoBack"/>
      <w:bookmarkEnd w:id="0"/>
      <w:r w:rsidRPr="00BA49F7">
        <w:rPr>
          <w:b/>
        </w:rPr>
        <w:t>South Carolina General Assembly</w:t>
      </w:r>
    </w:p>
    <w:p w:rsidR="00BA49F7" w:rsidRDefault="00BA49F7" w:rsidP="00BA49F7">
      <w:pPr>
        <w:widowControl w:val="0"/>
        <w:jc w:val="center"/>
      </w:pPr>
      <w:r>
        <w:t>118th Session, 2009-2010</w:t>
      </w:r>
    </w:p>
    <w:p w:rsidR="00BA49F7" w:rsidRDefault="00BA49F7" w:rsidP="00BA49F7">
      <w:pPr>
        <w:widowControl w:val="0"/>
        <w:jc w:val="left"/>
      </w:pPr>
    </w:p>
    <w:p w:rsidR="00BA49F7" w:rsidRDefault="00BA49F7" w:rsidP="00BA49F7">
      <w:pPr>
        <w:widowControl w:val="0"/>
        <w:jc w:val="left"/>
        <w:rPr>
          <w:b/>
        </w:rPr>
      </w:pPr>
      <w:r w:rsidRPr="00BA49F7">
        <w:rPr>
          <w:b/>
        </w:rPr>
        <w:t>H. 4240</w:t>
      </w:r>
    </w:p>
    <w:p w:rsidR="00BA49F7" w:rsidRDefault="00BA49F7" w:rsidP="00BA49F7">
      <w:pPr>
        <w:widowControl w:val="0"/>
        <w:jc w:val="left"/>
        <w:rPr>
          <w:b/>
        </w:rPr>
      </w:pPr>
    </w:p>
    <w:p w:rsidR="00BA49F7" w:rsidRDefault="00BA49F7" w:rsidP="00BA49F7">
      <w:pPr>
        <w:widowControl w:val="0"/>
        <w:jc w:val="left"/>
      </w:pPr>
      <w:r w:rsidRPr="00BA49F7">
        <w:rPr>
          <w:b/>
        </w:rPr>
        <w:t>STATUS INFORMATION</w:t>
      </w:r>
    </w:p>
    <w:p w:rsidR="00BA49F7" w:rsidRDefault="00BA49F7" w:rsidP="00BA49F7">
      <w:pPr>
        <w:widowControl w:val="0"/>
        <w:jc w:val="left"/>
      </w:pPr>
    </w:p>
    <w:p w:rsidR="00BA49F7" w:rsidRDefault="00BA49F7" w:rsidP="00BA49F7">
      <w:pPr>
        <w:widowControl w:val="0"/>
        <w:jc w:val="left"/>
      </w:pPr>
      <w:r>
        <w:t>Joint Resolution</w:t>
      </w:r>
    </w:p>
    <w:p w:rsidR="00BA49F7" w:rsidRDefault="0057470B" w:rsidP="00BA49F7">
      <w:pPr>
        <w:widowControl w:val="0"/>
        <w:jc w:val="left"/>
      </w:pPr>
      <w:r>
        <w:t>Sponsors: Reps. Duncan, Long, Wylie, Haley and Willis</w:t>
      </w:r>
    </w:p>
    <w:p w:rsidR="00BA49F7" w:rsidRDefault="00BA49F7" w:rsidP="00BA49F7">
      <w:pPr>
        <w:widowControl w:val="0"/>
        <w:jc w:val="left"/>
      </w:pPr>
      <w:r>
        <w:t>Document Path: l:\council\bills\nbd\11569htc10.docx</w:t>
      </w:r>
    </w:p>
    <w:p w:rsidR="00516935" w:rsidRDefault="001A2723" w:rsidP="00BA49F7">
      <w:pPr>
        <w:widowControl w:val="0"/>
        <w:jc w:val="left"/>
      </w:pPr>
      <w:r>
        <w:t>Companion/Similar bill(s): 4181, 4825</w:t>
      </w:r>
    </w:p>
    <w:p w:rsidR="00BA49F7" w:rsidRDefault="00BA49F7" w:rsidP="00BA49F7">
      <w:pPr>
        <w:widowControl w:val="0"/>
        <w:jc w:val="left"/>
      </w:pPr>
    </w:p>
    <w:p w:rsidR="00ED08C9" w:rsidRDefault="00ED08C9" w:rsidP="00BA49F7">
      <w:pPr>
        <w:widowControl w:val="0"/>
        <w:jc w:val="left"/>
      </w:pPr>
      <w:r>
        <w:t>Introduced in the House on January 12, 2010</w:t>
      </w:r>
    </w:p>
    <w:p w:rsidR="00ED08C9" w:rsidRPr="00ED08C9" w:rsidRDefault="00ED08C9" w:rsidP="00BA49F7">
      <w:pPr>
        <w:widowControl w:val="0"/>
        <w:jc w:val="left"/>
      </w:pPr>
      <w:r>
        <w:t xml:space="preserve">Currently residing in the House Committee on </w:t>
      </w:r>
      <w:r w:rsidRPr="00ED08C9">
        <w:rPr>
          <w:b/>
        </w:rPr>
        <w:t>Judiciary</w:t>
      </w:r>
    </w:p>
    <w:p w:rsidR="00ED08C9" w:rsidRDefault="00ED08C9" w:rsidP="00BA49F7">
      <w:pPr>
        <w:widowControl w:val="0"/>
        <w:jc w:val="left"/>
      </w:pPr>
    </w:p>
    <w:p w:rsidR="00BA49F7" w:rsidRDefault="00BA49F7" w:rsidP="00BA49F7">
      <w:pPr>
        <w:widowControl w:val="0"/>
        <w:jc w:val="left"/>
      </w:pPr>
      <w:r>
        <w:t xml:space="preserve">Summary: </w:t>
      </w:r>
      <w:r w:rsidR="00C92472">
        <w:t>Health care services</w:t>
      </w:r>
    </w:p>
    <w:p w:rsidR="00BA49F7" w:rsidRDefault="00BA49F7" w:rsidP="00BA49F7">
      <w:pPr>
        <w:widowControl w:val="0"/>
        <w:jc w:val="left"/>
      </w:pPr>
    </w:p>
    <w:p w:rsidR="00BA49F7" w:rsidRDefault="00BA49F7" w:rsidP="00BA49F7">
      <w:pPr>
        <w:widowControl w:val="0"/>
        <w:jc w:val="left"/>
      </w:pPr>
    </w:p>
    <w:p w:rsidR="00BA49F7" w:rsidRDefault="00BA49F7" w:rsidP="00BA4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9F7">
        <w:rPr>
          <w:b/>
        </w:rPr>
        <w:t>HISTORY OF LEGISLATIVE ACTIONS</w:t>
      </w:r>
    </w:p>
    <w:p w:rsidR="00BA49F7" w:rsidRDefault="00BA49F7" w:rsidP="00BA4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49F7" w:rsidRPr="00BA49F7" w:rsidRDefault="00BA49F7" w:rsidP="00BA4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9F7">
        <w:rPr>
          <w:u w:val="single"/>
        </w:rPr>
        <w:tab/>
        <w:t>Date</w:t>
      </w:r>
      <w:r w:rsidRPr="00BA49F7">
        <w:rPr>
          <w:u w:val="single"/>
        </w:rPr>
        <w:tab/>
        <w:t>Body</w:t>
      </w:r>
      <w:r w:rsidRPr="00BA49F7">
        <w:rPr>
          <w:u w:val="single"/>
        </w:rPr>
        <w:tab/>
        <w:t>Action Description with journal page number</w:t>
      </w:r>
      <w:r w:rsidRPr="00BA49F7">
        <w:rPr>
          <w:u w:val="single"/>
        </w:rPr>
        <w:tab/>
      </w:r>
    </w:p>
    <w:p w:rsidR="0057470B" w:rsidRDefault="0057470B" w:rsidP="00574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930C0B">
        <w:t>Prefiled</w:t>
      </w:r>
    </w:p>
    <w:p w:rsidR="0057470B" w:rsidRDefault="0057470B" w:rsidP="00574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930C0B">
        <w:t xml:space="preserve">Referred to Committee on </w:t>
      </w:r>
      <w:r w:rsidRPr="00930C0B">
        <w:rPr>
          <w:b/>
        </w:rPr>
        <w:t>Judiciary</w:t>
      </w:r>
    </w:p>
    <w:p w:rsidR="0057470B" w:rsidRDefault="0057470B" w:rsidP="00574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930C0B">
        <w:t xml:space="preserve">Introduced and read first time </w:t>
      </w:r>
      <w:hyperlink r:id="rId7" w:history="1">
        <w:r w:rsidRPr="00DA07F7">
          <w:rPr>
            <w:rStyle w:val="Hyperlink"/>
          </w:rPr>
          <w:t>HJ</w:t>
        </w:r>
      </w:hyperlink>
      <w:r>
        <w:noBreakHyphen/>
      </w:r>
      <w:r w:rsidRPr="00930C0B">
        <w:t>41</w:t>
      </w:r>
    </w:p>
    <w:p w:rsidR="0057470B" w:rsidRDefault="0057470B" w:rsidP="00574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930C0B">
        <w:t xml:space="preserve">Referred to Committee on </w:t>
      </w:r>
      <w:r w:rsidRPr="00930C0B">
        <w:rPr>
          <w:b/>
        </w:rPr>
        <w:t>Judiciary</w:t>
      </w:r>
      <w:r w:rsidRPr="00930C0B">
        <w:t xml:space="preserve"> </w:t>
      </w:r>
      <w:hyperlink r:id="rId8" w:history="1">
        <w:r w:rsidRPr="00DA07F7">
          <w:rPr>
            <w:rStyle w:val="Hyperlink"/>
          </w:rPr>
          <w:t>HJ</w:t>
        </w:r>
      </w:hyperlink>
      <w:r>
        <w:noBreakHyphen/>
      </w:r>
      <w:r w:rsidRPr="00930C0B">
        <w:t>41</w:t>
      </w:r>
    </w:p>
    <w:p w:rsidR="0057470B" w:rsidRDefault="0057470B" w:rsidP="00574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930C0B">
        <w:t>Member(s) request name added as sponsor: Haley, Willis</w:t>
      </w:r>
    </w:p>
    <w:p w:rsidR="0057470B" w:rsidRDefault="0057470B" w:rsidP="00574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9F7" w:rsidRPr="00BA49F7" w:rsidRDefault="00BA49F7" w:rsidP="00BA4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9F7" w:rsidRDefault="00BA49F7" w:rsidP="00BA49F7">
      <w:pPr>
        <w:widowControl w:val="0"/>
        <w:jc w:val="left"/>
      </w:pPr>
      <w:r w:rsidRPr="00BA49F7">
        <w:rPr>
          <w:b/>
        </w:rPr>
        <w:t>VERSIONS OF THIS BILL</w:t>
      </w:r>
    </w:p>
    <w:p w:rsidR="00BA49F7" w:rsidRDefault="00BA49F7" w:rsidP="00BA49F7">
      <w:pPr>
        <w:widowControl w:val="0"/>
        <w:jc w:val="left"/>
      </w:pPr>
    </w:p>
    <w:p w:rsidR="00BA49F7" w:rsidRDefault="00153D3D" w:rsidP="00BA49F7">
      <w:pPr>
        <w:widowControl w:val="0"/>
        <w:jc w:val="left"/>
      </w:pPr>
      <w:hyperlink r:id="rId9" w:history="1">
        <w:r w:rsidR="00BA49F7">
          <w:rPr>
            <w:rStyle w:val="Hyperlink"/>
          </w:rPr>
          <w:t>12/15/2009</w:t>
        </w:r>
      </w:hyperlink>
    </w:p>
    <w:p w:rsidR="00BA49F7" w:rsidRDefault="00BA49F7" w:rsidP="00BA49F7"/>
    <w:p w:rsidR="00BA49F7" w:rsidRDefault="00BA49F7" w:rsidP="00BA49F7">
      <w:pPr>
        <w:sectPr w:rsidR="00BA49F7" w:rsidSect="00BA49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7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64C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PROPOSING AN AMENDMENT TO ARTICLE</w:t>
      </w:r>
      <w:r w:rsidR="006C20B4">
        <w:t xml:space="preserve"> I</w:t>
      </w:r>
      <w:r>
        <w:t xml:space="preserve"> OF THE CONSTITUTION OF SOUTH CAROLINA, 1895, RELATING TO </w:t>
      </w:r>
      <w:r w:rsidR="00E667A7">
        <w:t>THE “DECLARATION OF RIGHTS”</w:t>
      </w:r>
      <w:r>
        <w:t xml:space="preserve">, SO AS TO </w:t>
      </w:r>
      <w:r w:rsidR="009902D8">
        <w:t>ADD A NEW SECTION PROHIBITING THE ENACTMENT OF ANY LAW THAT RESTRICTS AN INDIVIDUAL</w:t>
      </w:r>
      <w:r w:rsidR="00806ADF" w:rsidRPr="00806ADF">
        <w:t>’</w:t>
      </w:r>
      <w:r w:rsidR="009902D8">
        <w:t>S FREEDOM OF CHOICE OF PRIVATE HEALTH CARE SYSTEMS OR PRIVATE</w:t>
      </w:r>
      <w:r w:rsidR="006C20B4">
        <w:t xml:space="preserve"> HEALTH</w:t>
      </w:r>
      <w:r w:rsidR="009902D8">
        <w:t xml:space="preserve"> INSURANCE PLANS OR THAT INTERFERES WITH AN INDIVIDUAL</w:t>
      </w:r>
      <w:r w:rsidR="00806ADF" w:rsidRPr="00806ADF">
        <w:t>’</w:t>
      </w:r>
      <w:r w:rsidR="009902D8">
        <w:t>S OR ENTITY</w:t>
      </w:r>
      <w:r w:rsidR="00806ADF" w:rsidRPr="00806ADF">
        <w:t>’</w:t>
      </w:r>
      <w:r w:rsidR="009902D8">
        <w:t xml:space="preserve">S ABILITY TO PAY </w:t>
      </w:r>
      <w:r w:rsidR="009902D8">
        <w:tab/>
        <w:t xml:space="preserve">DIRECTLY FOR LAWFUL MEDICAL SERVICES OR THAT IMPOSES A FINE OR PENALTY OF ANY TYPE FOR CHOOSING TO OBTAIN OR DECLINE HEALTH CARE COVERAGE OR FOR PARTICIPATING </w:t>
      </w:r>
      <w:r w:rsidR="0096172B">
        <w:t>I</w:t>
      </w:r>
      <w:r w:rsidR="009902D8">
        <w:t>N ANY PARTICULAR HEALTH CARE SYSTEM OR PLAN</w:t>
      </w:r>
      <w:r>
        <w:t>.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 xml:space="preserve">1. It is proposed that </w:t>
      </w:r>
      <w:r w:rsidR="009902D8">
        <w:t xml:space="preserve">Article I </w:t>
      </w:r>
      <w:r>
        <w:t xml:space="preserve">of the Constitution of this State be amended </w:t>
      </w:r>
      <w:r w:rsidR="009902D8">
        <w:t>by adding</w:t>
      </w:r>
      <w:r>
        <w:t>: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9902D8">
        <w:t>25</w:t>
      </w:r>
      <w:r>
        <w:t>.</w:t>
      </w:r>
      <w:r w:rsidR="009902D8">
        <w:tab/>
        <w:t>No law may be enacted that restricts a</w:t>
      </w:r>
      <w:r w:rsidR="006C20B4">
        <w:t>n individual’s</w:t>
      </w:r>
      <w:r w:rsidR="009902D8">
        <w:t xml:space="preserve"> freedom of choice of private health care systems or private</w:t>
      </w:r>
      <w:r w:rsidR="006C20B4">
        <w:t xml:space="preserve"> health insurance plans of any type.</w:t>
      </w:r>
      <w:r w:rsidR="009902D8">
        <w:t xml:space="preserve">  No law may</w:t>
      </w:r>
      <w:r w:rsidR="006C20B4">
        <w:t xml:space="preserve"> be enacted that</w:t>
      </w:r>
      <w:r w:rsidR="009902D8">
        <w:t xml:space="preserve"> interfere</w:t>
      </w:r>
      <w:r w:rsidR="004338DB">
        <w:t>s</w:t>
      </w:r>
      <w:r w:rsidR="009902D8">
        <w:t xml:space="preserve"> with a</w:t>
      </w:r>
      <w:r w:rsidR="006C20B4">
        <w:t>n individual</w:t>
      </w:r>
      <w:r w:rsidR="00806ADF" w:rsidRPr="00806ADF">
        <w:t>’</w:t>
      </w:r>
      <w:r w:rsidR="009902D8">
        <w:t>s or entity</w:t>
      </w:r>
      <w:r w:rsidR="00806ADF" w:rsidRPr="00806ADF">
        <w:t>’</w:t>
      </w:r>
      <w:r w:rsidR="009902D8">
        <w:t>s right to pay directly</w:t>
      </w:r>
      <w:r w:rsidR="006C20B4">
        <w:t xml:space="preserve"> for lawful medical services. </w:t>
      </w:r>
      <w:r w:rsidR="006E32B8">
        <w:t xml:space="preserve"> </w:t>
      </w:r>
      <w:r w:rsidR="006C20B4">
        <w:t xml:space="preserve">No law </w:t>
      </w:r>
      <w:r w:rsidR="006E32B8">
        <w:t xml:space="preserve">may </w:t>
      </w:r>
      <w:r w:rsidR="006C20B4">
        <w:t xml:space="preserve">be enacted </w:t>
      </w:r>
      <w:r w:rsidR="006E32B8">
        <w:t>impos</w:t>
      </w:r>
      <w:r w:rsidR="006C20B4">
        <w:t>ing</w:t>
      </w:r>
      <w:r w:rsidR="006E32B8">
        <w:t xml:space="preserve"> a penalty or fine, of any type, for choosing to obtain or decline health care coverage or for participation in any particular health care system or plan.</w:t>
      </w:r>
      <w:r w:rsidR="006C20B4">
        <w:t>”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06ADF">
        <w:t>2</w:t>
      </w:r>
      <w:r>
        <w:t>.</w:t>
      </w:r>
      <w:r>
        <w:tab/>
        <w:t xml:space="preserve">The proposed amendment must be submitted to the qualified electors at the next general election for representatives.  </w:t>
      </w:r>
      <w:r>
        <w:lastRenderedPageBreak/>
        <w:t>Ballots must be provided at the various voting precincts with the following words printed or written on the ballot: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4CC" w:rsidRDefault="00806A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“Must </w:t>
      </w:r>
      <w:r w:rsidR="001464CC">
        <w:t>Article</w:t>
      </w:r>
      <w:r>
        <w:t xml:space="preserve"> I</w:t>
      </w:r>
      <w:r w:rsidR="001464CC">
        <w:t xml:space="preserve"> of the Constitution of this State</w:t>
      </w:r>
      <w:r>
        <w:t xml:space="preserve">, relating to the </w:t>
      </w:r>
      <w:r w:rsidR="006C20B4">
        <w:t xml:space="preserve">Declaration </w:t>
      </w:r>
      <w:r>
        <w:t xml:space="preserve">of </w:t>
      </w:r>
      <w:r w:rsidR="006C20B4">
        <w:t>Rights</w:t>
      </w:r>
      <w:r>
        <w:t>, be amended so as to add a new section prohibiting the enactment of any law that restricts an individual</w:t>
      </w:r>
      <w:r w:rsidRPr="00806ADF">
        <w:t>’</w:t>
      </w:r>
      <w:r>
        <w:t>s freedom of choice of private health care systems or private insurance plans or that interferes with an individual</w:t>
      </w:r>
      <w:r w:rsidRPr="00806ADF">
        <w:t>’</w:t>
      </w:r>
      <w:r>
        <w:t>s or entity</w:t>
      </w:r>
      <w:r w:rsidRPr="00806ADF">
        <w:t>’</w:t>
      </w:r>
      <w:r>
        <w:t>s ability to pay directly for lawful medical services or that imposes a fine or penalty of any type for choosing to obtain or decline health care coverage or for participating in any particular heath care system or plan</w:t>
      </w:r>
      <w:r w:rsidR="001464CC">
        <w:t>?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ADF" w:rsidRDefault="00806ADF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Yes</w:t>
      </w:r>
      <w:r>
        <w:tab/>
      </w:r>
      <w:r>
        <w:rPr>
          <w:rFonts w:ascii="Wingdings" w:hAnsi="Wingdings"/>
        </w:rPr>
        <w:t></w:t>
      </w:r>
    </w:p>
    <w:p w:rsidR="00806ADF" w:rsidRDefault="00806ADF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06ADF" w:rsidRDefault="00806ADF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No</w:t>
      </w:r>
      <w:r>
        <w:tab/>
      </w:r>
      <w:r>
        <w:rPr>
          <w:rFonts w:ascii="Wingdings" w:hAnsi="Wingdings"/>
        </w:rPr>
        <w:t></w:t>
      </w:r>
    </w:p>
    <w:p w:rsidR="00806ADF" w:rsidRDefault="00806ADF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0776B" w:rsidRPr="001464CC" w:rsidRDefault="001464CC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Those voting in favor of the question shall deposit a ballot with a check or cross mark in the square after the word </w:t>
      </w:r>
      <w:r w:rsidR="00806ADF" w:rsidRPr="00806ADF">
        <w:t>‘</w:t>
      </w:r>
      <w:r>
        <w:t>Yes</w:t>
      </w:r>
      <w:r w:rsidR="00806ADF" w:rsidRPr="00806ADF">
        <w:t>’</w:t>
      </w:r>
      <w:r>
        <w:t xml:space="preserve">, and those voting against the question shall deposit a ballot with a check or cross mark in the square after the word </w:t>
      </w:r>
      <w:r w:rsidR="00806ADF" w:rsidRPr="00806ADF">
        <w:t>‘</w:t>
      </w:r>
      <w:r>
        <w:t>No</w:t>
      </w:r>
      <w:r w:rsidR="00806ADF" w:rsidRPr="00806ADF">
        <w:t>’</w:t>
      </w:r>
      <w:r>
        <w:t>.”</w:t>
      </w:r>
    </w:p>
    <w:p w:rsidR="00F272AD" w:rsidRDefault="00806A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72AD" w:rsidRDefault="00F272AD" w:rsidP="00BA49F7">
      <w:pPr>
        <w:suppressAutoHyphens/>
      </w:pPr>
    </w:p>
    <w:sectPr w:rsidR="00F272AD" w:rsidSect="00BA49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2B8" w:rsidRDefault="006E32B8" w:rsidP="009F0C77">
      <w:r>
        <w:separator/>
      </w:r>
    </w:p>
  </w:endnote>
  <w:endnote w:type="continuationSeparator" w:id="0">
    <w:p w:rsidR="006E32B8" w:rsidRDefault="006E32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C1E39C-0E74-44D5-B39A-4565B3582169}"/>
    <w:embedBold r:id="rId2" w:fontKey="{3DD62DF1-D367-46F1-AE9F-374009BF93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8FD2E6-BADF-4337-983D-7819899F15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BCEC93-F0B9-4655-886B-054BCC4BF3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F8D1456-8C22-466D-8EB7-12B34DDEF8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818055F-B13B-42A4-A4B2-662D6063B6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9F7" w:rsidRPr="00F272AD" w:rsidRDefault="00BA49F7" w:rsidP="00F27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[4240]</w:t>
    </w:r>
    <w:r>
      <w:tab/>
    </w:r>
    <w:r w:rsidR="00153D3D">
      <w:fldChar w:fldCharType="begin"/>
    </w:r>
    <w:r w:rsidR="00153D3D">
      <w:instrText xml:space="preserve"> PAGE  \* MERGEFORMAT </w:instrText>
    </w:r>
    <w:r w:rsidR="00153D3D">
      <w:fldChar w:fldCharType="separate"/>
    </w:r>
    <w:r w:rsidR="00153D3D">
      <w:rPr>
        <w:noProof/>
      </w:rPr>
      <w:t>1</w:t>
    </w:r>
    <w:r w:rsidR="00153D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2B8" w:rsidRDefault="006E32B8" w:rsidP="009F0C77">
      <w:r>
        <w:separator/>
      </w:r>
    </w:p>
  </w:footnote>
  <w:footnote w:type="continuationSeparator" w:id="0">
    <w:p w:rsidR="006E32B8" w:rsidRDefault="006E32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69HTC10"/>
    <w:docVar w:name="CoverBillType" w:val="h"/>
    <w:docVar w:name="docpath" w:val="L:\Council\bills\NBD\11569HTC10.DOCX"/>
    <w:docVar w:name="dvBillNumber" w:val="424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81E82"/>
    <w:rsid w:val="00011869"/>
    <w:rsid w:val="00081E82"/>
    <w:rsid w:val="000846DD"/>
    <w:rsid w:val="000E1785"/>
    <w:rsid w:val="000F40FA"/>
    <w:rsid w:val="00101088"/>
    <w:rsid w:val="0010776B"/>
    <w:rsid w:val="00133E66"/>
    <w:rsid w:val="001435A3"/>
    <w:rsid w:val="001464CC"/>
    <w:rsid w:val="00153D3D"/>
    <w:rsid w:val="001A2723"/>
    <w:rsid w:val="001D08F2"/>
    <w:rsid w:val="001D525B"/>
    <w:rsid w:val="001D7F4F"/>
    <w:rsid w:val="002321B6"/>
    <w:rsid w:val="00250967"/>
    <w:rsid w:val="002543C8"/>
    <w:rsid w:val="00284AAE"/>
    <w:rsid w:val="002E07E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8DB"/>
    <w:rsid w:val="004809EE"/>
    <w:rsid w:val="004C187C"/>
    <w:rsid w:val="004E7D54"/>
    <w:rsid w:val="00516935"/>
    <w:rsid w:val="005273C6"/>
    <w:rsid w:val="00530A69"/>
    <w:rsid w:val="00545593"/>
    <w:rsid w:val="0057470B"/>
    <w:rsid w:val="00577C6C"/>
    <w:rsid w:val="00590F6F"/>
    <w:rsid w:val="005C2FE2"/>
    <w:rsid w:val="005E2BC9"/>
    <w:rsid w:val="00605102"/>
    <w:rsid w:val="006215AA"/>
    <w:rsid w:val="006913C9"/>
    <w:rsid w:val="0069470D"/>
    <w:rsid w:val="006C20B4"/>
    <w:rsid w:val="006E32B8"/>
    <w:rsid w:val="00734F00"/>
    <w:rsid w:val="007A70AE"/>
    <w:rsid w:val="00806ADF"/>
    <w:rsid w:val="008362E8"/>
    <w:rsid w:val="00883CAE"/>
    <w:rsid w:val="008A1768"/>
    <w:rsid w:val="008B23BA"/>
    <w:rsid w:val="008F4429"/>
    <w:rsid w:val="0094021A"/>
    <w:rsid w:val="0096172B"/>
    <w:rsid w:val="009902D8"/>
    <w:rsid w:val="009C6A0B"/>
    <w:rsid w:val="009E10DD"/>
    <w:rsid w:val="009F0C77"/>
    <w:rsid w:val="009F4DD1"/>
    <w:rsid w:val="00A41684"/>
    <w:rsid w:val="00A64E80"/>
    <w:rsid w:val="00A72BCD"/>
    <w:rsid w:val="00A741D9"/>
    <w:rsid w:val="00A833AB"/>
    <w:rsid w:val="00A861D2"/>
    <w:rsid w:val="00A9605F"/>
    <w:rsid w:val="00A9741D"/>
    <w:rsid w:val="00AD4B17"/>
    <w:rsid w:val="00B412D4"/>
    <w:rsid w:val="00B60F0B"/>
    <w:rsid w:val="00B90821"/>
    <w:rsid w:val="00BA49F7"/>
    <w:rsid w:val="00BE3C22"/>
    <w:rsid w:val="00C0345E"/>
    <w:rsid w:val="00C3483A"/>
    <w:rsid w:val="00C74E9D"/>
    <w:rsid w:val="00C82FD3"/>
    <w:rsid w:val="00C92472"/>
    <w:rsid w:val="00C92819"/>
    <w:rsid w:val="00CC6B7B"/>
    <w:rsid w:val="00CD2089"/>
    <w:rsid w:val="00CE6151"/>
    <w:rsid w:val="00CF25BB"/>
    <w:rsid w:val="00D0418B"/>
    <w:rsid w:val="00D73A67"/>
    <w:rsid w:val="00D970A9"/>
    <w:rsid w:val="00DA07F7"/>
    <w:rsid w:val="00DF0D57"/>
    <w:rsid w:val="00DF3845"/>
    <w:rsid w:val="00E41911"/>
    <w:rsid w:val="00E667A7"/>
    <w:rsid w:val="00E92EEF"/>
    <w:rsid w:val="00E9409B"/>
    <w:rsid w:val="00ED08C9"/>
    <w:rsid w:val="00EE2447"/>
    <w:rsid w:val="00F24442"/>
    <w:rsid w:val="00F272AD"/>
    <w:rsid w:val="00F50AE3"/>
    <w:rsid w:val="00F67CF1"/>
    <w:rsid w:val="00F840F0"/>
    <w:rsid w:val="00FB0D0D"/>
    <w:rsid w:val="00FB43B4"/>
    <w:rsid w:val="00FD4B15"/>
    <w:rsid w:val="00FE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CAC566-5A59-4CB9-8BBD-146409CB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8D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49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40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92B4A-627B-45F8-80CC-FEAEA703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493</Words>
  <Characters>2544</Characters>
  <Application>Microsoft Office Word</Application>
  <DocSecurity>0</DocSecurity>
  <Lines>96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4240: Health care services - South Carolina Legislature Online</dc:title>
  <dc:subject/>
  <dc:creator>NikiDowney</dc:creator>
  <cp:keywords/>
  <dc:description/>
  <cp:lastModifiedBy>N Cumfer</cp:lastModifiedBy>
  <cp:revision>13</cp:revision>
  <cp:lastPrinted>2009-11-30T21:25:00Z</cp:lastPrinted>
  <dcterms:created xsi:type="dcterms:W3CDTF">2009-12-15T19:13:00Z</dcterms:created>
  <dcterms:modified xsi:type="dcterms:W3CDTF">2014-11-24T16:20:00Z</dcterms:modified>
</cp:coreProperties>
</file>