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C1A" w:rsidRDefault="00C32C1A" w:rsidP="00C32C1A">
      <w:pPr>
        <w:widowControl w:val="0"/>
        <w:jc w:val="center"/>
      </w:pPr>
      <w:bookmarkStart w:id="0" w:name="_GoBack"/>
      <w:bookmarkEnd w:id="0"/>
      <w:r w:rsidRPr="00C32C1A">
        <w:rPr>
          <w:b/>
        </w:rPr>
        <w:t>South Carolina General Assembly</w:t>
      </w:r>
    </w:p>
    <w:p w:rsidR="00C32C1A" w:rsidRDefault="00C32C1A" w:rsidP="00C32C1A">
      <w:pPr>
        <w:widowControl w:val="0"/>
        <w:jc w:val="center"/>
      </w:pPr>
      <w:r>
        <w:t>118th Session, 2009-2010</w:t>
      </w:r>
    </w:p>
    <w:p w:rsidR="00C32C1A" w:rsidRDefault="00C32C1A" w:rsidP="00C32C1A">
      <w:pPr>
        <w:widowControl w:val="0"/>
        <w:jc w:val="left"/>
      </w:pPr>
    </w:p>
    <w:p w:rsidR="00C32C1A" w:rsidRDefault="00C32C1A" w:rsidP="00C32C1A">
      <w:pPr>
        <w:widowControl w:val="0"/>
        <w:jc w:val="left"/>
        <w:rPr>
          <w:b/>
        </w:rPr>
      </w:pPr>
      <w:r w:rsidRPr="00C32C1A">
        <w:rPr>
          <w:b/>
        </w:rPr>
        <w:t>H. 4314</w:t>
      </w:r>
    </w:p>
    <w:p w:rsidR="00C32C1A" w:rsidRDefault="00C32C1A" w:rsidP="00C32C1A">
      <w:pPr>
        <w:widowControl w:val="0"/>
        <w:jc w:val="left"/>
        <w:rPr>
          <w:b/>
        </w:rPr>
      </w:pPr>
    </w:p>
    <w:p w:rsidR="00C32C1A" w:rsidRDefault="00C32C1A" w:rsidP="00C32C1A">
      <w:pPr>
        <w:widowControl w:val="0"/>
        <w:jc w:val="left"/>
      </w:pPr>
      <w:r w:rsidRPr="00C32C1A">
        <w:rPr>
          <w:b/>
        </w:rPr>
        <w:t>STATUS INFORMATION</w:t>
      </w:r>
    </w:p>
    <w:p w:rsidR="00C32C1A" w:rsidRDefault="00C32C1A" w:rsidP="00C32C1A">
      <w:pPr>
        <w:widowControl w:val="0"/>
        <w:jc w:val="left"/>
      </w:pPr>
    </w:p>
    <w:p w:rsidR="00C32C1A" w:rsidRDefault="00C32C1A" w:rsidP="00C32C1A">
      <w:pPr>
        <w:widowControl w:val="0"/>
        <w:jc w:val="left"/>
      </w:pPr>
      <w:r>
        <w:t>Concurrent Resolution</w:t>
      </w:r>
    </w:p>
    <w:p w:rsidR="00C32C1A" w:rsidRDefault="00C32C1A" w:rsidP="00C32C1A">
      <w:pPr>
        <w:widowControl w:val="0"/>
        <w:jc w:val="left"/>
      </w:pPr>
      <w:r>
        <w:t>Sponsors: Reps. Huggins, Ballentine and McLeod</w:t>
      </w:r>
    </w:p>
    <w:p w:rsidR="00C32C1A" w:rsidRDefault="00C32C1A" w:rsidP="00C32C1A">
      <w:pPr>
        <w:widowControl w:val="0"/>
        <w:jc w:val="left"/>
      </w:pPr>
      <w:r>
        <w:t>Document Path: l:\council\bills\ms\7479bh10.docx</w:t>
      </w:r>
    </w:p>
    <w:p w:rsidR="00D35072" w:rsidRDefault="00D35072" w:rsidP="00C32C1A">
      <w:pPr>
        <w:widowControl w:val="0"/>
        <w:jc w:val="left"/>
      </w:pPr>
      <w:r>
        <w:t>Companion/Similar bill(s): 3503, 3505, 4315</w:t>
      </w:r>
    </w:p>
    <w:p w:rsidR="00C32C1A" w:rsidRDefault="00C32C1A" w:rsidP="00C32C1A">
      <w:pPr>
        <w:widowControl w:val="0"/>
        <w:jc w:val="left"/>
      </w:pPr>
    </w:p>
    <w:p w:rsidR="004B3206" w:rsidRDefault="004B3206" w:rsidP="00C32C1A">
      <w:pPr>
        <w:widowControl w:val="0"/>
        <w:jc w:val="left"/>
      </w:pPr>
      <w:r>
        <w:t>Introduced in the House on January 13, 2010</w:t>
      </w:r>
    </w:p>
    <w:p w:rsidR="004B3206" w:rsidRDefault="004B3206" w:rsidP="00C32C1A">
      <w:pPr>
        <w:widowControl w:val="0"/>
        <w:jc w:val="left"/>
      </w:pPr>
      <w:r>
        <w:t>Introduced in the Senate on January 13, 2010</w:t>
      </w:r>
    </w:p>
    <w:p w:rsidR="004B3206" w:rsidRDefault="004B3206" w:rsidP="00C32C1A">
      <w:pPr>
        <w:widowControl w:val="0"/>
        <w:jc w:val="left"/>
      </w:pPr>
      <w:r>
        <w:t>Adopted by the General Assembly on January 13, 2010</w:t>
      </w:r>
    </w:p>
    <w:p w:rsidR="004B3206" w:rsidRDefault="004B3206" w:rsidP="00C32C1A">
      <w:pPr>
        <w:widowControl w:val="0"/>
        <w:jc w:val="left"/>
      </w:pPr>
    </w:p>
    <w:p w:rsidR="00C32C1A" w:rsidRDefault="00C32C1A" w:rsidP="00C32C1A">
      <w:pPr>
        <w:widowControl w:val="0"/>
        <w:jc w:val="left"/>
      </w:pPr>
      <w:r>
        <w:t xml:space="preserve">Summary: </w:t>
      </w:r>
      <w:r w:rsidR="00AA57CD">
        <w:t>Chapin High School Competitive Cheerleading Team</w:t>
      </w:r>
    </w:p>
    <w:p w:rsidR="00C32C1A" w:rsidRDefault="00C32C1A" w:rsidP="00C32C1A">
      <w:pPr>
        <w:widowControl w:val="0"/>
        <w:jc w:val="left"/>
      </w:pPr>
    </w:p>
    <w:p w:rsidR="00C32C1A" w:rsidRDefault="00C32C1A" w:rsidP="00C32C1A">
      <w:pPr>
        <w:widowControl w:val="0"/>
        <w:jc w:val="left"/>
      </w:pPr>
    </w:p>
    <w:p w:rsidR="00C32C1A" w:rsidRDefault="00C32C1A" w:rsidP="00C32C1A">
      <w:pPr>
        <w:widowControl w:val="0"/>
        <w:tabs>
          <w:tab w:val="center" w:pos="590"/>
          <w:tab w:val="center" w:pos="1440"/>
          <w:tab w:val="left" w:pos="1872"/>
          <w:tab w:val="left" w:pos="9187"/>
        </w:tabs>
        <w:jc w:val="left"/>
      </w:pPr>
      <w:r w:rsidRPr="00C32C1A">
        <w:rPr>
          <w:b/>
        </w:rPr>
        <w:t>HISTORY OF LEGISLATIVE ACTIONS</w:t>
      </w:r>
    </w:p>
    <w:p w:rsidR="00C32C1A" w:rsidRDefault="00C32C1A" w:rsidP="00C32C1A">
      <w:pPr>
        <w:widowControl w:val="0"/>
        <w:tabs>
          <w:tab w:val="center" w:pos="590"/>
          <w:tab w:val="center" w:pos="1440"/>
          <w:tab w:val="left" w:pos="1872"/>
          <w:tab w:val="left" w:pos="9187"/>
        </w:tabs>
        <w:jc w:val="left"/>
      </w:pPr>
    </w:p>
    <w:p w:rsidR="00C32C1A" w:rsidRPr="00C32C1A" w:rsidRDefault="00C32C1A" w:rsidP="00C32C1A">
      <w:pPr>
        <w:widowControl w:val="0"/>
        <w:tabs>
          <w:tab w:val="center" w:pos="590"/>
          <w:tab w:val="center" w:pos="1440"/>
          <w:tab w:val="left" w:pos="1872"/>
          <w:tab w:val="left" w:pos="9187"/>
        </w:tabs>
        <w:jc w:val="left"/>
      </w:pPr>
      <w:r w:rsidRPr="00C32C1A">
        <w:rPr>
          <w:u w:val="single"/>
        </w:rPr>
        <w:tab/>
        <w:t>Date</w:t>
      </w:r>
      <w:r w:rsidRPr="00C32C1A">
        <w:rPr>
          <w:u w:val="single"/>
        </w:rPr>
        <w:tab/>
        <w:t>Body</w:t>
      </w:r>
      <w:r w:rsidRPr="00C32C1A">
        <w:rPr>
          <w:u w:val="single"/>
        </w:rPr>
        <w:tab/>
        <w:t>Action Description with journal page number</w:t>
      </w:r>
      <w:r w:rsidRPr="00C32C1A">
        <w:rPr>
          <w:u w:val="single"/>
        </w:rPr>
        <w:tab/>
      </w:r>
    </w:p>
    <w:p w:rsidR="002C1F92" w:rsidRDefault="002C1F92" w:rsidP="002C1F92">
      <w:pPr>
        <w:widowControl w:val="0"/>
        <w:tabs>
          <w:tab w:val="right" w:pos="1008"/>
          <w:tab w:val="left" w:pos="1152"/>
          <w:tab w:val="left" w:pos="1872"/>
          <w:tab w:val="left" w:pos="9187"/>
        </w:tabs>
        <w:ind w:left="2088" w:hanging="2088"/>
        <w:jc w:val="left"/>
      </w:pPr>
      <w:r>
        <w:tab/>
        <w:t>1/13/2010</w:t>
      </w:r>
      <w:r>
        <w:tab/>
        <w:t>House</w:t>
      </w:r>
      <w:r>
        <w:tab/>
      </w:r>
      <w:r w:rsidRPr="00D81EDE">
        <w:t xml:space="preserve">Introduced, adopted, sent to Senate </w:t>
      </w:r>
      <w:hyperlink r:id="rId7" w:history="1">
        <w:r w:rsidRPr="00B75427">
          <w:rPr>
            <w:rStyle w:val="Hyperlink"/>
          </w:rPr>
          <w:t>HJ</w:t>
        </w:r>
      </w:hyperlink>
      <w:r>
        <w:noBreakHyphen/>
      </w:r>
      <w:r w:rsidRPr="00D81EDE">
        <w:t>48</w:t>
      </w:r>
    </w:p>
    <w:p w:rsidR="002C1F92" w:rsidRDefault="002C1F92" w:rsidP="002C1F92">
      <w:pPr>
        <w:widowControl w:val="0"/>
        <w:tabs>
          <w:tab w:val="right" w:pos="1008"/>
          <w:tab w:val="left" w:pos="1152"/>
          <w:tab w:val="left" w:pos="1872"/>
          <w:tab w:val="left" w:pos="9187"/>
        </w:tabs>
        <w:ind w:left="2088" w:hanging="2088"/>
        <w:jc w:val="left"/>
      </w:pPr>
      <w:r>
        <w:tab/>
        <w:t>1/13/2010</w:t>
      </w:r>
      <w:r>
        <w:tab/>
        <w:t>Senate</w:t>
      </w:r>
      <w:r>
        <w:tab/>
      </w:r>
      <w:r w:rsidRPr="00D81EDE">
        <w:t xml:space="preserve">Introduced, adopted, returned with concurrence </w:t>
      </w:r>
      <w:hyperlink r:id="rId8" w:history="1">
        <w:r w:rsidRPr="00B75427">
          <w:rPr>
            <w:rStyle w:val="Hyperlink"/>
          </w:rPr>
          <w:t>SJ</w:t>
        </w:r>
      </w:hyperlink>
      <w:r>
        <w:noBreakHyphen/>
      </w:r>
      <w:r w:rsidRPr="00D81EDE">
        <w:t>13</w:t>
      </w:r>
    </w:p>
    <w:p w:rsidR="002C1F92" w:rsidRDefault="002C1F92" w:rsidP="002C1F92">
      <w:pPr>
        <w:widowControl w:val="0"/>
        <w:tabs>
          <w:tab w:val="right" w:pos="1008"/>
          <w:tab w:val="left" w:pos="1152"/>
          <w:tab w:val="left" w:pos="1872"/>
          <w:tab w:val="left" w:pos="9187"/>
        </w:tabs>
        <w:ind w:left="2088" w:hanging="2088"/>
        <w:jc w:val="left"/>
      </w:pPr>
    </w:p>
    <w:p w:rsidR="00C32C1A" w:rsidRPr="00C32C1A" w:rsidRDefault="00C32C1A" w:rsidP="00C32C1A">
      <w:pPr>
        <w:widowControl w:val="0"/>
        <w:tabs>
          <w:tab w:val="right" w:pos="1008"/>
          <w:tab w:val="left" w:pos="1152"/>
          <w:tab w:val="left" w:pos="1872"/>
          <w:tab w:val="left" w:pos="9187"/>
        </w:tabs>
        <w:ind w:left="2088" w:hanging="2088"/>
        <w:jc w:val="left"/>
      </w:pPr>
    </w:p>
    <w:p w:rsidR="00C32C1A" w:rsidRDefault="00C32C1A" w:rsidP="00C32C1A">
      <w:r w:rsidRPr="00C32C1A">
        <w:rPr>
          <w:b/>
        </w:rPr>
        <w:t>VERSIONS OF THIS BILL</w:t>
      </w:r>
    </w:p>
    <w:p w:rsidR="00C32C1A" w:rsidRDefault="00C32C1A" w:rsidP="00C32C1A"/>
    <w:p w:rsidR="00C32C1A" w:rsidRDefault="00B73804" w:rsidP="00C32C1A">
      <w:hyperlink r:id="rId9" w:history="1">
        <w:r w:rsidR="00C32C1A">
          <w:rPr>
            <w:rStyle w:val="Hyperlink"/>
          </w:rPr>
          <w:t>1/13/2010</w:t>
        </w:r>
      </w:hyperlink>
    </w:p>
    <w:p w:rsidR="00C32C1A" w:rsidRDefault="00C32C1A" w:rsidP="00C32C1A"/>
    <w:p w:rsidR="00C32C1A" w:rsidRDefault="00C32C1A" w:rsidP="00C32C1A">
      <w:pPr>
        <w:sectPr w:rsidR="00C32C1A" w:rsidSect="00C32C1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BB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68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D12BD8">
        <w:t xml:space="preserve">TO CONGRATULATE </w:t>
      </w:r>
      <w:r>
        <w:t xml:space="preserve">THE CHAPIN HIGH SCHOOL COMPETITIVE CHEERLEADING </w:t>
      </w:r>
      <w:r w:rsidRPr="00D12BD8">
        <w:t>TEAM ON ITS IMPRESSIVE WIN OF THE SOUTH CA</w:t>
      </w:r>
      <w:r>
        <w:t>ROLINA HIGH SCHOOL LEAGUE'S 2009</w:t>
      </w:r>
      <w:r w:rsidRPr="00D12BD8">
        <w:t xml:space="preserve"> CLASS AAA STAT</w:t>
      </w:r>
      <w:r>
        <w:t xml:space="preserve">E CHEERLEADING </w:t>
      </w:r>
      <w:r w:rsidRPr="00D12BD8">
        <w:t xml:space="preserve">CHAMPIONSHIP, AND TO HONOR THE TEAM, HEAD COACH VICKI WILLIAMS, AND ASSISTANT COACH BILLIE WILLIAMS ON ANOTHER OUTSTANDING SEASON. </w:t>
      </w:r>
    </w:p>
    <w:p w:rsidR="007D2BBB" w:rsidRDefault="007D2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w:t>
      </w:r>
      <w:r w:rsidRPr="00D12BD8">
        <w:t xml:space="preserve">ereas, the members of the South Carolina </w:t>
      </w:r>
      <w:r>
        <w:t xml:space="preserve">General Assembly were pleased to learn that the Chapin </w:t>
      </w:r>
      <w:r w:rsidRPr="00D12BD8">
        <w:t>High School Competitiv</w:t>
      </w:r>
      <w:r>
        <w:t>e Cheerleading</w:t>
      </w:r>
      <w:r w:rsidRPr="00D12BD8">
        <w:t xml:space="preserve"> </w:t>
      </w:r>
      <w:r>
        <w:t>T</w:t>
      </w:r>
      <w:r w:rsidRPr="00D12BD8">
        <w:t xml:space="preserve">eam </w:t>
      </w:r>
      <w:r>
        <w:t>won</w:t>
      </w:r>
      <w:r w:rsidRPr="00D12BD8">
        <w:t xml:space="preserve"> the South Carolina High School League's Class AAA S</w:t>
      </w:r>
      <w:r>
        <w:t>tate Championship on November 21, 2009</w:t>
      </w:r>
      <w:r w:rsidRPr="00D12BD8">
        <w:t xml:space="preserve">; and </w:t>
      </w: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no stranger to the taste of victory, the team has earned six state titles, and this year’s win marks the second state title in a row the girls brought home to Chapin; and</w:t>
      </w: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led by Captain Taylor Bedenbaugh and Co-Captain Sydney Benthall, the team edged out its closest competitor, Greenville, by fourteen points, earning two hundred eighty total points; and</w:t>
      </w: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demanding only the best from the cheerleaders, Head Coach Vicki Williams and Assistant Coach Billie Williams set the bar high for the 2009 season and the twenty-four girls on the team rose to meet it, all possessing an extremely strong work ethic and dedication to each other and to the team; and</w:t>
      </w: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success of the team was certainly bolstered by the support and enthusiasm of the Chapin community, as fans of the </w:t>
      </w:r>
      <w:r>
        <w:lastRenderedPageBreak/>
        <w:t>team filled the stands and cheered them to victory during the state competition; and</w:t>
      </w: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General Assembly laud the members of the Chapin High School Competitive Cheerleading Team for their hard work and dedication in accomplishing their goal and wish them all the best in future competition.  Now, therefore,</w:t>
      </w: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 the Senate concurring:</w:t>
      </w: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General Assembly of the State of South Carolina, by this resolution, </w:t>
      </w:r>
      <w:r w:rsidRPr="00D12BD8">
        <w:t xml:space="preserve">congratulate </w:t>
      </w:r>
      <w:r>
        <w:t>the Chapin High School Competitive Cheerleading T</w:t>
      </w:r>
      <w:r w:rsidRPr="00D12BD8">
        <w:t>ea</w:t>
      </w:r>
      <w:r>
        <w:t>m on its impressive win of the South C</w:t>
      </w:r>
      <w:r w:rsidRPr="00D12BD8">
        <w:t>a</w:t>
      </w:r>
      <w:r>
        <w:t>rolina High School League's 2009 Cl</w:t>
      </w:r>
      <w:r w:rsidRPr="00D12BD8">
        <w:t>ass</w:t>
      </w:r>
      <w:r>
        <w:t xml:space="preserve"> AAA S</w:t>
      </w:r>
      <w:r w:rsidRPr="00D12BD8">
        <w:t>tat</w:t>
      </w:r>
      <w:r>
        <w:t>e Cheerleading C</w:t>
      </w:r>
      <w:r w:rsidRPr="00D12BD8">
        <w:t>hampionship, and hon</w:t>
      </w:r>
      <w:r>
        <w:t>or the team, Head Coach Vicki Williams, and Assistant Coach Billie W</w:t>
      </w:r>
      <w:r w:rsidRPr="00D12BD8">
        <w:t xml:space="preserve">illiams on another outstanding season. </w:t>
      </w: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EC" w:rsidRDefault="001C68EC" w:rsidP="001C6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Chapin High School Competitive Cheerleading Team.</w:t>
      </w:r>
    </w:p>
    <w:p w:rsidR="00100283" w:rsidRDefault="0010776B" w:rsidP="00C2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0283" w:rsidRDefault="00100283" w:rsidP="00C32C1A">
      <w:pPr>
        <w:suppressAutoHyphens/>
      </w:pPr>
    </w:p>
    <w:sectPr w:rsidR="00100283" w:rsidSect="00C32C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BBB" w:rsidRDefault="007D2BBB" w:rsidP="009F0C77">
      <w:r>
        <w:separator/>
      </w:r>
    </w:p>
  </w:endnote>
  <w:endnote w:type="continuationSeparator" w:id="0">
    <w:p w:rsidR="007D2BBB" w:rsidRDefault="007D2B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AE0375-4103-4EAE-84BF-830D6B4F01B5}"/>
    <w:embedBold r:id="rId2" w:fontKey="{BC503074-ADAF-45CC-955B-B87A13279A85}"/>
  </w:font>
  <w:font w:name="Calibri">
    <w:panose1 w:val="020F0502020204030204"/>
    <w:charset w:val="00"/>
    <w:family w:val="swiss"/>
    <w:pitch w:val="variable"/>
    <w:sig w:usb0="E10002FF" w:usb1="4000ACFF" w:usb2="00000009" w:usb3="00000000" w:csb0="0000019F" w:csb1="00000000"/>
    <w:embedRegular r:id="rId3" w:fontKey="{9305094F-3BA8-4CF7-854F-82B2B7C77246}"/>
  </w:font>
  <w:font w:name="Cambria">
    <w:panose1 w:val="02040503050406030204"/>
    <w:charset w:val="00"/>
    <w:family w:val="roman"/>
    <w:pitch w:val="variable"/>
    <w:sig w:usb0="E00002FF" w:usb1="400004FF" w:usb2="00000000" w:usb3="00000000" w:csb0="0000019F" w:csb1="00000000"/>
    <w:embedRegular r:id="rId4" w:fontKey="{E4C24C3A-7A64-4EA6-A163-EDC0991F58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C1A" w:rsidRPr="00100283" w:rsidRDefault="00C32C1A" w:rsidP="00100283">
    <w:pPr>
      <w:pStyle w:val="Footer"/>
      <w:tabs>
        <w:tab w:val="clear" w:pos="4680"/>
        <w:tab w:val="clear" w:pos="9360"/>
        <w:tab w:val="center" w:pos="2995"/>
      </w:tabs>
      <w:spacing w:before="120"/>
    </w:pPr>
    <w:r>
      <w:t>[4314]</w:t>
    </w:r>
    <w:r>
      <w:tab/>
    </w:r>
    <w:r w:rsidR="00B73804">
      <w:fldChar w:fldCharType="begin"/>
    </w:r>
    <w:r w:rsidR="00B73804">
      <w:instrText xml:space="preserve"> PAGE  \* MERGEFORMAT </w:instrText>
    </w:r>
    <w:r w:rsidR="00B73804">
      <w:fldChar w:fldCharType="separate"/>
    </w:r>
    <w:r w:rsidR="00B73804">
      <w:rPr>
        <w:noProof/>
      </w:rPr>
      <w:t>1</w:t>
    </w:r>
    <w:r w:rsidR="00B738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BBB" w:rsidRDefault="007D2BBB" w:rsidP="009F0C77">
      <w:r>
        <w:separator/>
      </w:r>
    </w:p>
  </w:footnote>
  <w:footnote w:type="continuationSeparator" w:id="0">
    <w:p w:rsidR="007D2BBB" w:rsidRDefault="007D2B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79BH10"/>
    <w:docVar w:name="CoverBillType" w:val="c"/>
    <w:docVar w:name="docpath" w:val="L:\Council\bills\MS\7479BH10.DOCX"/>
    <w:docVar w:name="dvBillNumber" w:val="4314"/>
    <w:docVar w:name="dvBillNumberPrefix" w:val="H. "/>
    <w:docVar w:name="dvOriginalBody" w:val="House"/>
    <w:docVar w:name="dvSteno" w:val="MS"/>
    <w:docVar w:name="NameofBody" w:val="h"/>
    <w:docVar w:name="vgroup2" w:val="Council"/>
  </w:docVars>
  <w:rsids>
    <w:rsidRoot w:val="00F2768E"/>
    <w:rsid w:val="00006539"/>
    <w:rsid w:val="00011869"/>
    <w:rsid w:val="000E1785"/>
    <w:rsid w:val="000F40FA"/>
    <w:rsid w:val="00100283"/>
    <w:rsid w:val="0010776B"/>
    <w:rsid w:val="00124926"/>
    <w:rsid w:val="00133E66"/>
    <w:rsid w:val="001435A3"/>
    <w:rsid w:val="001C68EC"/>
    <w:rsid w:val="001D08F2"/>
    <w:rsid w:val="001D525B"/>
    <w:rsid w:val="001D7F4F"/>
    <w:rsid w:val="001F11D1"/>
    <w:rsid w:val="002321B6"/>
    <w:rsid w:val="00250967"/>
    <w:rsid w:val="002543C8"/>
    <w:rsid w:val="00284AAE"/>
    <w:rsid w:val="002C1F92"/>
    <w:rsid w:val="002E5912"/>
    <w:rsid w:val="00311238"/>
    <w:rsid w:val="00314421"/>
    <w:rsid w:val="00325348"/>
    <w:rsid w:val="0032732C"/>
    <w:rsid w:val="00336AD0"/>
    <w:rsid w:val="0037079A"/>
    <w:rsid w:val="003D01E8"/>
    <w:rsid w:val="003E5288"/>
    <w:rsid w:val="003F6D79"/>
    <w:rsid w:val="0041760A"/>
    <w:rsid w:val="00417C01"/>
    <w:rsid w:val="0043482D"/>
    <w:rsid w:val="004809EE"/>
    <w:rsid w:val="004B3206"/>
    <w:rsid w:val="004E7D54"/>
    <w:rsid w:val="005273C6"/>
    <w:rsid w:val="00530A69"/>
    <w:rsid w:val="00545593"/>
    <w:rsid w:val="00577C6C"/>
    <w:rsid w:val="005A1914"/>
    <w:rsid w:val="005C2FE2"/>
    <w:rsid w:val="005E2723"/>
    <w:rsid w:val="005E2BC9"/>
    <w:rsid w:val="00605102"/>
    <w:rsid w:val="006215AA"/>
    <w:rsid w:val="006913C9"/>
    <w:rsid w:val="0069470D"/>
    <w:rsid w:val="00734F00"/>
    <w:rsid w:val="007A70AE"/>
    <w:rsid w:val="007D2BBB"/>
    <w:rsid w:val="00826B5C"/>
    <w:rsid w:val="008362E8"/>
    <w:rsid w:val="008A1768"/>
    <w:rsid w:val="008B1452"/>
    <w:rsid w:val="008F4429"/>
    <w:rsid w:val="0094021A"/>
    <w:rsid w:val="009B7716"/>
    <w:rsid w:val="009C6A0B"/>
    <w:rsid w:val="009F0C77"/>
    <w:rsid w:val="009F4DD1"/>
    <w:rsid w:val="00A41684"/>
    <w:rsid w:val="00A64E80"/>
    <w:rsid w:val="00A656DB"/>
    <w:rsid w:val="00A72BCD"/>
    <w:rsid w:val="00A741D9"/>
    <w:rsid w:val="00A833AB"/>
    <w:rsid w:val="00A9741D"/>
    <w:rsid w:val="00AA57CD"/>
    <w:rsid w:val="00AD4B17"/>
    <w:rsid w:val="00AF3C8D"/>
    <w:rsid w:val="00B412D4"/>
    <w:rsid w:val="00B73804"/>
    <w:rsid w:val="00B75427"/>
    <w:rsid w:val="00BE3C22"/>
    <w:rsid w:val="00C0345E"/>
    <w:rsid w:val="00C109A8"/>
    <w:rsid w:val="00C20341"/>
    <w:rsid w:val="00C32C1A"/>
    <w:rsid w:val="00C3483A"/>
    <w:rsid w:val="00C74E9D"/>
    <w:rsid w:val="00C82FD3"/>
    <w:rsid w:val="00C92819"/>
    <w:rsid w:val="00CC6B7B"/>
    <w:rsid w:val="00CD2089"/>
    <w:rsid w:val="00D35072"/>
    <w:rsid w:val="00D73A67"/>
    <w:rsid w:val="00D970A9"/>
    <w:rsid w:val="00DF3845"/>
    <w:rsid w:val="00E41911"/>
    <w:rsid w:val="00E4367D"/>
    <w:rsid w:val="00E92EEF"/>
    <w:rsid w:val="00EE0099"/>
    <w:rsid w:val="00F24442"/>
    <w:rsid w:val="00F2768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324B52-B884-4C0C-A183-F89B1C4E9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32C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3-10.docx" TargetMode="External"/><Relationship Id="rId3" Type="http://schemas.openxmlformats.org/officeDocument/2006/relationships/settings" Target="settings.xml"/><Relationship Id="rId7" Type="http://schemas.openxmlformats.org/officeDocument/2006/relationships/hyperlink" Target="file:///h:\HJ%20Archive\2010\01-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14_2010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2C48F-8AF8-4FF3-99C5-6C6755BEC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457</Words>
  <Characters>2527</Characters>
  <Application>Microsoft Office Word</Application>
  <DocSecurity>0</DocSecurity>
  <Lines>94</Lines>
  <Paragraphs>30</Paragraphs>
  <ScaleCrop>false</ScaleCrop>
  <Company> </Company>
  <LinksUpToDate>false</LinksUpToDate>
  <CharactersWithSpaces>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4314: Chapin High School Competitive Cheerleading Team - South Carolina Legislature Online</dc:title>
  <dc:subject/>
  <dc:creator>MarthaSanders</dc:creator>
  <cp:keywords/>
  <dc:description/>
  <cp:lastModifiedBy>N Cumfer</cp:lastModifiedBy>
  <cp:revision>11</cp:revision>
  <cp:lastPrinted>2010-01-12T19:25:00Z</cp:lastPrinted>
  <dcterms:created xsi:type="dcterms:W3CDTF">2010-01-13T17:06:00Z</dcterms:created>
  <dcterms:modified xsi:type="dcterms:W3CDTF">2014-11-24T16:21:00Z</dcterms:modified>
</cp:coreProperties>
</file>