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2CB" w:rsidRDefault="003212CB" w:rsidP="003212CB">
      <w:pPr>
        <w:widowControl w:val="0"/>
        <w:jc w:val="center"/>
      </w:pPr>
      <w:bookmarkStart w:id="0" w:name="_GoBack"/>
      <w:bookmarkEnd w:id="0"/>
      <w:r w:rsidRPr="003212CB">
        <w:rPr>
          <w:b/>
        </w:rPr>
        <w:t>South Carolina General Assembly</w:t>
      </w:r>
    </w:p>
    <w:p w:rsidR="003212CB" w:rsidRDefault="003212CB" w:rsidP="003212CB">
      <w:pPr>
        <w:widowControl w:val="0"/>
        <w:jc w:val="center"/>
      </w:pPr>
      <w:r>
        <w:t>118th Session, 2009-2010</w:t>
      </w: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jc w:val="left"/>
        <w:rPr>
          <w:b/>
        </w:rPr>
      </w:pPr>
      <w:r w:rsidRPr="003212CB">
        <w:rPr>
          <w:b/>
        </w:rPr>
        <w:t>H. 4321</w:t>
      </w:r>
    </w:p>
    <w:p w:rsidR="003212CB" w:rsidRDefault="003212CB" w:rsidP="003212CB">
      <w:pPr>
        <w:widowControl w:val="0"/>
        <w:jc w:val="left"/>
        <w:rPr>
          <w:b/>
        </w:rPr>
      </w:pPr>
    </w:p>
    <w:p w:rsidR="003212CB" w:rsidRDefault="003212CB" w:rsidP="003212CB">
      <w:pPr>
        <w:widowControl w:val="0"/>
        <w:jc w:val="left"/>
      </w:pPr>
      <w:r w:rsidRPr="003212CB">
        <w:rPr>
          <w:b/>
        </w:rPr>
        <w:t>STATUS INFORMATION</w:t>
      </w: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jc w:val="left"/>
      </w:pPr>
      <w:r>
        <w:t>House Resolution</w:t>
      </w:r>
    </w:p>
    <w:p w:rsidR="003212CB" w:rsidRDefault="003212CB" w:rsidP="003212CB">
      <w:pPr>
        <w:widowControl w:val="0"/>
        <w:jc w:val="left"/>
      </w:pPr>
      <w:r>
        <w:t>Sponsors: Rep. Anderson</w:t>
      </w:r>
    </w:p>
    <w:p w:rsidR="003212CB" w:rsidRDefault="003212CB" w:rsidP="003212CB">
      <w:pPr>
        <w:widowControl w:val="0"/>
        <w:jc w:val="left"/>
      </w:pPr>
      <w:r>
        <w:t>Document Path: l:\council\bills\gm\24394ac10.docx</w:t>
      </w: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jc w:val="left"/>
      </w:pPr>
      <w:r>
        <w:t>Introduced in the House on January 13, 2010</w:t>
      </w:r>
    </w:p>
    <w:p w:rsidR="003212CB" w:rsidRDefault="003212CB" w:rsidP="003212CB">
      <w:pPr>
        <w:widowControl w:val="0"/>
        <w:jc w:val="left"/>
      </w:pPr>
      <w:r>
        <w:t>Adopted by the House on January 13, 2010</w:t>
      </w: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jc w:val="left"/>
      </w:pPr>
      <w:r>
        <w:t xml:space="preserve">Summary: </w:t>
      </w:r>
      <w:r w:rsidR="006141C4">
        <w:t>Kelly Thomas</w:t>
      </w: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jc w:val="left"/>
      </w:pPr>
    </w:p>
    <w:p w:rsidR="003212CB" w:rsidRDefault="003212CB" w:rsidP="003212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12CB">
        <w:rPr>
          <w:b/>
        </w:rPr>
        <w:t>HISTORY OF LEGISLATIVE ACTIONS</w:t>
      </w:r>
    </w:p>
    <w:p w:rsidR="003212CB" w:rsidRDefault="003212CB" w:rsidP="003212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12CB" w:rsidRPr="003212CB" w:rsidRDefault="003212CB" w:rsidP="003212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12CB">
        <w:rPr>
          <w:u w:val="single"/>
        </w:rPr>
        <w:tab/>
        <w:t>Date</w:t>
      </w:r>
      <w:r w:rsidRPr="003212CB">
        <w:rPr>
          <w:u w:val="single"/>
        </w:rPr>
        <w:tab/>
        <w:t>Body</w:t>
      </w:r>
      <w:r w:rsidRPr="003212CB">
        <w:rPr>
          <w:u w:val="single"/>
        </w:rPr>
        <w:tab/>
        <w:t>Action Description with journal page number</w:t>
      </w:r>
      <w:r w:rsidRPr="003212CB">
        <w:rPr>
          <w:u w:val="single"/>
        </w:rPr>
        <w:tab/>
      </w:r>
    </w:p>
    <w:p w:rsidR="00FB484C" w:rsidRDefault="00FB484C" w:rsidP="00FB4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E64EE7">
        <w:t xml:space="preserve">Introduced and adopted </w:t>
      </w:r>
      <w:hyperlink r:id="rId7" w:history="1">
        <w:r w:rsidRPr="00485B6A">
          <w:rPr>
            <w:rStyle w:val="Hyperlink"/>
          </w:rPr>
          <w:t>HJ</w:t>
        </w:r>
      </w:hyperlink>
      <w:r>
        <w:noBreakHyphen/>
      </w:r>
      <w:r w:rsidRPr="00E64EE7">
        <w:t>51</w:t>
      </w:r>
    </w:p>
    <w:p w:rsidR="00FB484C" w:rsidRDefault="00FB484C" w:rsidP="00FB48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12CB" w:rsidRPr="003212CB" w:rsidRDefault="003212CB" w:rsidP="00321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12CB" w:rsidRDefault="003212CB" w:rsidP="003212CB">
      <w:r w:rsidRPr="003212CB">
        <w:rPr>
          <w:b/>
        </w:rPr>
        <w:t>VERSIONS OF THIS BILL</w:t>
      </w:r>
    </w:p>
    <w:p w:rsidR="003212CB" w:rsidRDefault="003212CB" w:rsidP="003212CB"/>
    <w:p w:rsidR="003212CB" w:rsidRDefault="007B76D6" w:rsidP="003212CB">
      <w:hyperlink r:id="rId8" w:history="1">
        <w:r w:rsidR="003212CB">
          <w:rPr>
            <w:rStyle w:val="Hyperlink"/>
          </w:rPr>
          <w:t>1/13/2010</w:t>
        </w:r>
      </w:hyperlink>
    </w:p>
    <w:p w:rsidR="003212CB" w:rsidRDefault="003212CB" w:rsidP="003212CB"/>
    <w:p w:rsidR="003212CB" w:rsidRDefault="003212CB" w:rsidP="003212CB">
      <w:pPr>
        <w:sectPr w:rsidR="003212CB" w:rsidSect="003212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54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KELLY THOMAS OF WILLIAMSBURG COUNTY, UPON THE OCCASION OF HIS EIGHTY</w:t>
      </w:r>
      <w:r w:rsidR="000D1758">
        <w:noBreakHyphen/>
      </w:r>
      <w:r>
        <w:t>FOURTH BIRTHDAY, AND TO WISH HIM MUCH HEALTH AND HAPPINESS IN THE YEARS AHEAD.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5F10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F10">
        <w:t>the members of the South Carolina House of Representatives are please</w:t>
      </w:r>
      <w:r w:rsidR="00F50D6F">
        <w:t>d</w:t>
      </w:r>
      <w:r w:rsidR="008A5F10">
        <w:t xml:space="preserve"> to learn th</w:t>
      </w:r>
      <w:r w:rsidR="0093398F">
        <w:t>at</w:t>
      </w:r>
      <w:r w:rsidR="008A5F10">
        <w:t xml:space="preserve"> Kelly Thomas celebrated the milestone of four score and four years; and</w:t>
      </w: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January 1, 1926, Sarah and Kelly Thomas celebrated the New Year with the arrival of their dear son, Kelly Thomas; and</w:t>
      </w:r>
    </w:p>
    <w:p w:rsidR="008A5F10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7C" w:rsidRDefault="008A5F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grew </w:t>
      </w:r>
      <w:r w:rsidR="00BE607C">
        <w:t xml:space="preserve">up </w:t>
      </w:r>
      <w:r>
        <w:t>in a large and loving family with six siblings</w:t>
      </w:r>
      <w:r w:rsidR="00BE607C">
        <w:t>, and on October 11, 1948, he marrie</w:t>
      </w:r>
      <w:r w:rsidR="0093398F">
        <w:t>d his beloved Lillie Mae Cooper.</w:t>
      </w:r>
      <w:r w:rsidR="00BE607C">
        <w:t xml:space="preserve"> </w:t>
      </w:r>
      <w:r w:rsidR="0093398F">
        <w:t xml:space="preserve">Together </w:t>
      </w:r>
      <w:r w:rsidR="00BE607C">
        <w:t xml:space="preserve">they </w:t>
      </w:r>
      <w:r w:rsidR="00F50D6F">
        <w:t>reared</w:t>
      </w:r>
      <w:r w:rsidR="00BE607C">
        <w:t xml:space="preserve"> five fine children, Mary A. Pressley, Tyrone Thomas, Annette Carter, Daniel Mills</w:t>
      </w:r>
      <w:r w:rsidR="0093398F">
        <w:t>,</w:t>
      </w:r>
      <w:r w:rsidR="00BE607C">
        <w:t xml:space="preserve"> and George Jones, </w:t>
      </w:r>
      <w:r w:rsidR="00D63AD7">
        <w:t>whom</w:t>
      </w:r>
      <w:r w:rsidR="00BE607C">
        <w:t xml:space="preserve"> have given </w:t>
      </w:r>
      <w:r w:rsidR="005533E9">
        <w:t>them</w:t>
      </w:r>
      <w:r w:rsidR="00BE607C">
        <w:t xml:space="preserve"> seven adoring grandchildren; and</w:t>
      </w:r>
    </w:p>
    <w:p w:rsidR="00BE607C" w:rsidRDefault="00BE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49" w:rsidRDefault="00BE60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1972, </w:t>
      </w:r>
      <w:r w:rsidR="0093398F">
        <w:t>t</w:t>
      </w:r>
      <w:r>
        <w:t>he</w:t>
      </w:r>
      <w:r w:rsidR="00D63AD7">
        <w:t xml:space="preserve"> Thomas family</w:t>
      </w:r>
      <w:r>
        <w:t xml:space="preserve"> relocated </w:t>
      </w:r>
      <w:r w:rsidR="00370649">
        <w:t xml:space="preserve">from The Bronx, New York, </w:t>
      </w:r>
      <w:r>
        <w:t>to H</w:t>
      </w:r>
      <w:r w:rsidR="00370649">
        <w:t xml:space="preserve">emingway, South Carolina, where </w:t>
      </w:r>
      <w:r w:rsidR="0093398F">
        <w:t xml:space="preserve">Kelly </w:t>
      </w:r>
      <w:r w:rsidR="00370649">
        <w:t>moved his church affiliation from Christ Church to Greater St. Mark African Methodist Episcopal Church</w:t>
      </w:r>
      <w:r w:rsidR="00F50D6F">
        <w:t>, previously serv</w:t>
      </w:r>
      <w:r w:rsidR="000D1758">
        <w:t>ing</w:t>
      </w:r>
      <w:r w:rsidR="00F50D6F">
        <w:t xml:space="preserve"> </w:t>
      </w:r>
      <w:r w:rsidR="000D1758">
        <w:t xml:space="preserve">the latter congregation </w:t>
      </w:r>
      <w:r w:rsidR="00F50D6F">
        <w:t>as treasurer</w:t>
      </w:r>
      <w:r w:rsidR="00370649">
        <w:t>; and</w:t>
      </w: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398F">
        <w:t>Kelly</w:t>
      </w:r>
      <w:r>
        <w:t xml:space="preserve"> </w:t>
      </w:r>
      <w:r w:rsidR="00F50D6F">
        <w:t>has had a long</w:t>
      </w:r>
      <w:r>
        <w:t>time member</w:t>
      </w:r>
      <w:r w:rsidR="00F50D6F">
        <w:t>ship</w:t>
      </w:r>
      <w:r>
        <w:t xml:space="preserve"> </w:t>
      </w:r>
      <w:r w:rsidR="00F50D6F">
        <w:t xml:space="preserve">in the Free and Accepted Masons of </w:t>
      </w:r>
      <w:r>
        <w:t>the Greater St. Mark Lodge #374</w:t>
      </w:r>
      <w:r w:rsidR="00F50D6F">
        <w:t xml:space="preserve"> in Hemingway; and</w:t>
      </w:r>
    </w:p>
    <w:p w:rsidR="00370649" w:rsidRDefault="003706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D6F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a stranger to hard work, he ha</w:t>
      </w:r>
      <w:r w:rsidR="000D1758">
        <w:t>s</w:t>
      </w:r>
      <w:r>
        <w:t xml:space="preserve"> been a farmer, a truck driver</w:t>
      </w:r>
      <w:r w:rsidR="0093398F">
        <w:t>,</w:t>
      </w:r>
      <w:r>
        <w:t xml:space="preserve"> and an assistant supervisor </w:t>
      </w:r>
      <w:r w:rsidR="00D63AD7">
        <w:t>at</w:t>
      </w:r>
      <w:r>
        <w:t xml:space="preserve"> Wellman, Incorporated, </w:t>
      </w:r>
      <w:r w:rsidR="0093398F">
        <w:t>before retiring</w:t>
      </w:r>
      <w:r w:rsidR="000D1758">
        <w:t xml:space="preserve"> in June 1989;</w:t>
      </w:r>
      <w:r>
        <w:t xml:space="preserve"> and</w:t>
      </w:r>
    </w:p>
    <w:p w:rsidR="00F50D6F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F50D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House of Representatives take pride in the contributions of Kelly Thomas and wish him </w:t>
      </w:r>
      <w:r w:rsidR="0093398F">
        <w:t>all their best</w:t>
      </w:r>
      <w:r w:rsidR="00370649">
        <w:t>.</w:t>
      </w:r>
      <w:r w:rsidR="0088544B">
        <w:t xml:space="preserve">  Now, therefore,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5F10">
        <w:t xml:space="preserve"> the members of the South Carolina House of Representatives, by this resolution, honor and recognize Kelly Thomas of Williamsburg County, upon the occasion of his eighty</w:t>
      </w:r>
      <w:r w:rsidR="000D1758">
        <w:noBreakHyphen/>
      </w:r>
      <w:r w:rsidR="008A5F10">
        <w:t>fourth birthday, and wish him much health and happiness in the years ahead.</w:t>
      </w:r>
    </w:p>
    <w:p w:rsidR="0088544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4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3398F">
        <w:t>provided</w:t>
      </w:r>
      <w:r>
        <w:t>d to</w:t>
      </w:r>
      <w:r w:rsidR="00F50D6F">
        <w:t xml:space="preserve"> Kelly Thomas.</w:t>
      </w:r>
    </w:p>
    <w:p w:rsidR="005A7346" w:rsidRDefault="000D17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7346" w:rsidRDefault="005A7346" w:rsidP="003212CB">
      <w:pPr>
        <w:suppressAutoHyphens/>
      </w:pPr>
    </w:p>
    <w:sectPr w:rsidR="005A7346" w:rsidSect="003212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D6F" w:rsidRDefault="00F50D6F" w:rsidP="009F0C77">
      <w:r>
        <w:separator/>
      </w:r>
    </w:p>
  </w:endnote>
  <w:endnote w:type="continuationSeparator" w:id="0">
    <w:p w:rsidR="00F50D6F" w:rsidRDefault="00F50D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696BFB-D080-4A73-8AD9-8A5758036148}"/>
    <w:embedBold r:id="rId2" w:fontKey="{A17B15BB-3CC1-44BC-BEC6-082072AB1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503AA0-EE04-4DEA-9A39-548618A575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B0E3DE-92B0-4294-A82F-E08FC98F6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96850A-0042-44CB-872C-E26FEB7B57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2CB" w:rsidRPr="005A7346" w:rsidRDefault="003212CB" w:rsidP="005A73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 w:rsidR="007B76D6">
      <w:fldChar w:fldCharType="begin"/>
    </w:r>
    <w:r w:rsidR="007B76D6">
      <w:instrText xml:space="preserve"> PAGE  \* MERGEFORMAT </w:instrText>
    </w:r>
    <w:r w:rsidR="007B76D6">
      <w:fldChar w:fldCharType="separate"/>
    </w:r>
    <w:r w:rsidR="007B76D6">
      <w:rPr>
        <w:noProof/>
      </w:rPr>
      <w:t>1</w:t>
    </w:r>
    <w:r w:rsidR="007B76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D6F" w:rsidRDefault="00F50D6F" w:rsidP="009F0C77">
      <w:r>
        <w:separator/>
      </w:r>
    </w:p>
  </w:footnote>
  <w:footnote w:type="continuationSeparator" w:id="0">
    <w:p w:rsidR="00F50D6F" w:rsidRDefault="00F50D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94AC10"/>
    <w:docVar w:name="CoverBillType" w:val="r"/>
    <w:docVar w:name="docpath" w:val="L:\Council\bills\GM\24394AC10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529A"/>
    <w:rsid w:val="00011869"/>
    <w:rsid w:val="000D1758"/>
    <w:rsid w:val="000E1785"/>
    <w:rsid w:val="000F40FA"/>
    <w:rsid w:val="0010776B"/>
    <w:rsid w:val="00130169"/>
    <w:rsid w:val="00133E66"/>
    <w:rsid w:val="001435A3"/>
    <w:rsid w:val="001D08F2"/>
    <w:rsid w:val="001D525B"/>
    <w:rsid w:val="001D7F4F"/>
    <w:rsid w:val="002321B6"/>
    <w:rsid w:val="00240AC2"/>
    <w:rsid w:val="00250967"/>
    <w:rsid w:val="002543C8"/>
    <w:rsid w:val="00284AAE"/>
    <w:rsid w:val="002E5912"/>
    <w:rsid w:val="003212CB"/>
    <w:rsid w:val="00325348"/>
    <w:rsid w:val="0032732C"/>
    <w:rsid w:val="00336AD0"/>
    <w:rsid w:val="00370649"/>
    <w:rsid w:val="0037079A"/>
    <w:rsid w:val="003D01E8"/>
    <w:rsid w:val="003E5288"/>
    <w:rsid w:val="003F6D79"/>
    <w:rsid w:val="0041760A"/>
    <w:rsid w:val="00417C01"/>
    <w:rsid w:val="004809EE"/>
    <w:rsid w:val="00485B6A"/>
    <w:rsid w:val="004E7D54"/>
    <w:rsid w:val="005273C6"/>
    <w:rsid w:val="00530A69"/>
    <w:rsid w:val="00545593"/>
    <w:rsid w:val="005533E9"/>
    <w:rsid w:val="00577C6C"/>
    <w:rsid w:val="005A7346"/>
    <w:rsid w:val="005C2FE2"/>
    <w:rsid w:val="005E2BC9"/>
    <w:rsid w:val="00605102"/>
    <w:rsid w:val="006141C4"/>
    <w:rsid w:val="006215AA"/>
    <w:rsid w:val="006913C9"/>
    <w:rsid w:val="0069470D"/>
    <w:rsid w:val="00734F00"/>
    <w:rsid w:val="007A70AE"/>
    <w:rsid w:val="007B76D6"/>
    <w:rsid w:val="007F7AE9"/>
    <w:rsid w:val="00832F8A"/>
    <w:rsid w:val="008362E8"/>
    <w:rsid w:val="00874B9D"/>
    <w:rsid w:val="0088544B"/>
    <w:rsid w:val="008A1768"/>
    <w:rsid w:val="008A5F10"/>
    <w:rsid w:val="008F4429"/>
    <w:rsid w:val="008F529A"/>
    <w:rsid w:val="00906BE5"/>
    <w:rsid w:val="00915372"/>
    <w:rsid w:val="0093398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2FB"/>
    <w:rsid w:val="00AD4B17"/>
    <w:rsid w:val="00B278BD"/>
    <w:rsid w:val="00B412D4"/>
    <w:rsid w:val="00B6355A"/>
    <w:rsid w:val="00BA4990"/>
    <w:rsid w:val="00BE3C22"/>
    <w:rsid w:val="00BE48AC"/>
    <w:rsid w:val="00BE607C"/>
    <w:rsid w:val="00C0345E"/>
    <w:rsid w:val="00C3483A"/>
    <w:rsid w:val="00C74E9D"/>
    <w:rsid w:val="00C82FD3"/>
    <w:rsid w:val="00C92819"/>
    <w:rsid w:val="00CC6B7B"/>
    <w:rsid w:val="00CD2089"/>
    <w:rsid w:val="00CE1917"/>
    <w:rsid w:val="00D63AD7"/>
    <w:rsid w:val="00D73A67"/>
    <w:rsid w:val="00D820A5"/>
    <w:rsid w:val="00D970A9"/>
    <w:rsid w:val="00DF3845"/>
    <w:rsid w:val="00E41911"/>
    <w:rsid w:val="00E92EEF"/>
    <w:rsid w:val="00EB0318"/>
    <w:rsid w:val="00F24442"/>
    <w:rsid w:val="00F50AE3"/>
    <w:rsid w:val="00F50D6F"/>
    <w:rsid w:val="00F67CF1"/>
    <w:rsid w:val="00F840F0"/>
    <w:rsid w:val="00FB0D0D"/>
    <w:rsid w:val="00FB43B4"/>
    <w:rsid w:val="00FB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7117260-60DB-4BDF-8189-A0D9437B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12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21_2010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490D-234C-4A29-9D0C-77410D823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373</Words>
  <Characters>1981</Characters>
  <Application>Microsoft Office Word</Application>
  <DocSecurity>0</DocSecurity>
  <Lines>85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4321: Kelly Thomas - South Carolina Legislature Online</dc:title>
  <dc:subject/>
  <dc:creator>gailmoore</dc:creator>
  <cp:keywords/>
  <dc:description/>
  <cp:lastModifiedBy>N Cumfer</cp:lastModifiedBy>
  <cp:revision>8</cp:revision>
  <cp:lastPrinted>2010-01-13T14:53:00Z</cp:lastPrinted>
  <dcterms:created xsi:type="dcterms:W3CDTF">2010-01-13T17:07:00Z</dcterms:created>
  <dcterms:modified xsi:type="dcterms:W3CDTF">2014-11-24T16:21:00Z</dcterms:modified>
</cp:coreProperties>
</file>