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176" w:rsidRDefault="00DB3176" w:rsidP="00DB317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 w:rsidRPr="00DB3176">
        <w:rPr>
          <w:b/>
        </w:rPr>
        <w:t>South Carolina General Assembly</w:t>
      </w:r>
    </w:p>
    <w:p w:rsidR="00DB3176" w:rsidRDefault="00DB3176" w:rsidP="00DB317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DB3176" w:rsidRDefault="00DB3176" w:rsidP="00DB317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B3176" w:rsidRDefault="00DB3176" w:rsidP="00DB317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 w:rsidRPr="00DB3176">
        <w:rPr>
          <w:b/>
        </w:rPr>
        <w:t>H. 4331</w:t>
      </w:r>
    </w:p>
    <w:p w:rsidR="00DB3176" w:rsidRDefault="00DB3176" w:rsidP="00DB317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DB3176" w:rsidRDefault="00DB3176" w:rsidP="00DB317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DB3176">
        <w:rPr>
          <w:b/>
        </w:rPr>
        <w:t>STATUS INFORMATION</w:t>
      </w:r>
    </w:p>
    <w:p w:rsidR="00DB3176" w:rsidRDefault="00DB3176" w:rsidP="00DB317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B3176" w:rsidRDefault="00DB3176" w:rsidP="00DB317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General Bill</w:t>
      </w:r>
    </w:p>
    <w:p w:rsidR="00DB3176" w:rsidRDefault="00B1391E" w:rsidP="00DB317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Reps. M.A. Pitts, Brantley, Merrill, Umphlett, G.A. Brown, J.H. Neal, Govan, Hutto, Sottile, Allen, Rutherford, Knight, Jefferson, Miller, Gilliard, Allison, Anderson, Bingham, H.B. Brown, Hart, Hosey, Spires, Stringer, Willis and Lucas</w:t>
      </w:r>
    </w:p>
    <w:p w:rsidR="00DB3176" w:rsidRDefault="00DB3176" w:rsidP="00DB317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l:\council\bills\bbm\9464htc10.docx</w:t>
      </w:r>
    </w:p>
    <w:p w:rsidR="00DB3176" w:rsidRDefault="00DB3176" w:rsidP="00DB317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B3176" w:rsidRDefault="00DB3176" w:rsidP="00DB317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January 14, 2010</w:t>
      </w:r>
    </w:p>
    <w:p w:rsidR="00DB3176" w:rsidRDefault="00DB3176" w:rsidP="00DB317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House Committee on </w:t>
      </w:r>
      <w:r w:rsidRPr="00DB3176">
        <w:rPr>
          <w:b/>
        </w:rPr>
        <w:t>Ways and Means</w:t>
      </w:r>
    </w:p>
    <w:p w:rsidR="00DB3176" w:rsidRDefault="00DB3176" w:rsidP="00DB317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B3176" w:rsidRDefault="00DB3176" w:rsidP="00DB317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Summary: </w:t>
      </w:r>
      <w:r w:rsidR="004116F7">
        <w:t>Law enforcement officers</w:t>
      </w:r>
    </w:p>
    <w:p w:rsidR="00DB3176" w:rsidRDefault="00DB3176" w:rsidP="00DB317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B3176" w:rsidRDefault="00DB3176" w:rsidP="00DB317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B3176" w:rsidRDefault="00DB3176" w:rsidP="00DB31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3176">
        <w:rPr>
          <w:b/>
        </w:rPr>
        <w:t>HISTORY OF LEGISLATIVE ACTIONS</w:t>
      </w:r>
    </w:p>
    <w:p w:rsidR="00DB3176" w:rsidRDefault="00DB3176" w:rsidP="00DB31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B3176" w:rsidRPr="00DB3176" w:rsidRDefault="00DB3176" w:rsidP="00DB31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3176">
        <w:rPr>
          <w:u w:val="single"/>
        </w:rPr>
        <w:tab/>
        <w:t>Date</w:t>
      </w:r>
      <w:r w:rsidRPr="00DB3176">
        <w:rPr>
          <w:u w:val="single"/>
        </w:rPr>
        <w:tab/>
        <w:t>Body</w:t>
      </w:r>
      <w:r w:rsidRPr="00DB3176">
        <w:rPr>
          <w:u w:val="single"/>
        </w:rPr>
        <w:tab/>
        <w:t>Action Description with journal page number</w:t>
      </w:r>
      <w:r w:rsidRPr="00DB3176">
        <w:rPr>
          <w:u w:val="single"/>
        </w:rPr>
        <w:tab/>
      </w:r>
    </w:p>
    <w:p w:rsidR="00B1391E" w:rsidRDefault="00B1391E" w:rsidP="00B139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1/14/2010</w:t>
      </w:r>
      <w:r>
        <w:tab/>
        <w:t>House</w:t>
      </w:r>
      <w:r>
        <w:tab/>
      </w:r>
      <w:r w:rsidRPr="006745CB">
        <w:t xml:space="preserve">Introduced and read first time </w:t>
      </w:r>
      <w:hyperlink r:id="rId7" w:history="1">
        <w:r w:rsidRPr="00B22CDA">
          <w:rPr>
            <w:rStyle w:val="Hyperlink"/>
          </w:rPr>
          <w:t>HJ</w:t>
        </w:r>
      </w:hyperlink>
      <w:r>
        <w:noBreakHyphen/>
      </w:r>
      <w:r w:rsidRPr="006745CB">
        <w:t>522</w:t>
      </w:r>
    </w:p>
    <w:p w:rsidR="00B1391E" w:rsidRDefault="00B1391E" w:rsidP="00B139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1/14/2010</w:t>
      </w:r>
      <w:r>
        <w:tab/>
        <w:t>House</w:t>
      </w:r>
      <w:r>
        <w:tab/>
      </w:r>
      <w:r w:rsidRPr="006745CB">
        <w:t xml:space="preserve">Referred to Committee on </w:t>
      </w:r>
      <w:r w:rsidRPr="006745CB">
        <w:rPr>
          <w:b/>
        </w:rPr>
        <w:t>Ways and Means</w:t>
      </w:r>
      <w:r w:rsidRPr="006745CB">
        <w:t xml:space="preserve"> </w:t>
      </w:r>
      <w:hyperlink r:id="rId8" w:history="1">
        <w:r w:rsidRPr="00B22CDA">
          <w:rPr>
            <w:rStyle w:val="Hyperlink"/>
          </w:rPr>
          <w:t>HJ</w:t>
        </w:r>
      </w:hyperlink>
      <w:r>
        <w:noBreakHyphen/>
      </w:r>
      <w:r w:rsidRPr="006745CB">
        <w:t>523</w:t>
      </w:r>
    </w:p>
    <w:p w:rsidR="00B1391E" w:rsidRDefault="00B1391E" w:rsidP="00B139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1/27/2010</w:t>
      </w:r>
      <w:r>
        <w:tab/>
        <w:t>House</w:t>
      </w:r>
      <w:r>
        <w:tab/>
      </w:r>
      <w:r w:rsidRPr="006745CB">
        <w:t>Member(s) request name added as sponsor: Lucas</w:t>
      </w:r>
    </w:p>
    <w:p w:rsidR="00B1391E" w:rsidRDefault="00B1391E" w:rsidP="00B139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3176" w:rsidRPr="00DB3176" w:rsidRDefault="00DB3176" w:rsidP="00DB31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3176" w:rsidRDefault="00DB3176" w:rsidP="00DB317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DB3176">
        <w:rPr>
          <w:b/>
        </w:rPr>
        <w:t>VERSIONS OF THIS BILL</w:t>
      </w:r>
    </w:p>
    <w:p w:rsidR="00DB3176" w:rsidRDefault="00DB3176" w:rsidP="00DB317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B3176" w:rsidRDefault="00B00F33" w:rsidP="00DB317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9" w:history="1">
        <w:r w:rsidR="00DB3176">
          <w:rPr>
            <w:rStyle w:val="Hyperlink"/>
          </w:rPr>
          <w:t>1/14/2010</w:t>
        </w:r>
      </w:hyperlink>
    </w:p>
    <w:p w:rsidR="00DB3176" w:rsidRDefault="00DB3176" w:rsidP="00DB3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B3176" w:rsidRDefault="00DB3176" w:rsidP="00DB3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DB3176" w:rsidSect="00DB317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11344" w:rsidRDefault="00711344" w:rsidP="00711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344" w:rsidRDefault="00711344" w:rsidP="00711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344" w:rsidRDefault="00711344" w:rsidP="00711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344" w:rsidRDefault="00711344" w:rsidP="00711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344" w:rsidRDefault="00711344" w:rsidP="00711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344" w:rsidRDefault="00711344" w:rsidP="00711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344" w:rsidRDefault="00711344" w:rsidP="00711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344" w:rsidRDefault="00711344" w:rsidP="00711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1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3275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5D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23</w:t>
      </w:r>
      <w:r w:rsidR="0099603D">
        <w:noBreakHyphen/>
      </w:r>
      <w:r>
        <w:t>1</w:t>
      </w:r>
      <w:r w:rsidR="0099603D">
        <w:noBreakHyphen/>
      </w:r>
      <w:r>
        <w:t>232 SO AS TO PROVIDE THAT POLITICAL SUBDIVISIONS OF THIS STATE EMPLOYING FULL</w:t>
      </w:r>
      <w:r w:rsidR="0099603D">
        <w:noBreakHyphen/>
      </w:r>
      <w:r>
        <w:t xml:space="preserve">TIME LAW ENFORCEMENT OFFICERS SHALL </w:t>
      </w:r>
      <w:r w:rsidR="009D0C8B">
        <w:t>GRANT</w:t>
      </w:r>
      <w:r>
        <w:t xml:space="preserve"> </w:t>
      </w:r>
      <w:r w:rsidR="0099603D">
        <w:t>A</w:t>
      </w:r>
      <w:r w:rsidR="00951AB5">
        <w:t xml:space="preserve"> TOTAL OF </w:t>
      </w:r>
      <w:r>
        <w:t xml:space="preserve">AT LEAST ONE HUNDRED EIGHTY DAYS OF PAID ADMINISTRATIVE LEAVE FOR AN OFFICER WHO SUFFERS BODILY INJURY WHEN PHYSICALLY ATTACKED WHILE IN THE PERFORMANCE OF OFFICIAL DUTIES, </w:t>
      </w:r>
      <w:r w:rsidR="009D0C8B">
        <w:t xml:space="preserve">AND </w:t>
      </w:r>
      <w:r>
        <w:t>TO PROVIDE THAT THE PAID ADMINISTRATIVE LEAVE REQUIRED BY THIS SECTION APPLIES BEFORE THE OFF</w:t>
      </w:r>
      <w:r w:rsidR="00951AB5">
        <w:t>ICER IS REQUIRED TO USE ANY</w:t>
      </w:r>
      <w:r>
        <w:t xml:space="preserve"> SICK LEAVE.</w:t>
      </w:r>
    </w:p>
    <w:p w:rsidR="00D3275A" w:rsidRDefault="00D327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3275A" w:rsidRDefault="00D327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3275A" w:rsidRDefault="00D327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75A" w:rsidRDefault="00D327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E5D7B">
        <w:t>Chapter 1, Title 23 of the 1976 Code is amended by adding:</w:t>
      </w:r>
    </w:p>
    <w:p w:rsidR="003E5D7B" w:rsidRDefault="003E5D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5D7B" w:rsidRDefault="003E5D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99603D">
        <w:noBreakHyphen/>
      </w:r>
      <w:r>
        <w:t>1</w:t>
      </w:r>
      <w:r w:rsidR="0099603D">
        <w:noBreakHyphen/>
      </w:r>
      <w:r>
        <w:t>232.</w:t>
      </w:r>
      <w:r>
        <w:tab/>
        <w:t>If a law enforcement officer employed in a full</w:t>
      </w:r>
      <w:r w:rsidR="0099603D">
        <w:noBreakHyphen/>
      </w:r>
      <w:r>
        <w:t>time equivalent position (FTE) by a political subdivision of this State suffers bodily harm as a result of a physical attack on the officer while in the performance of his official duties</w:t>
      </w:r>
      <w:r w:rsidR="009D0C8B">
        <w:t xml:space="preserve">, </w:t>
      </w:r>
      <w:r>
        <w:t>the</w:t>
      </w:r>
      <w:r w:rsidR="00951AB5">
        <w:t xml:space="preserve"> officer</w:t>
      </w:r>
      <w:r w:rsidR="0099603D" w:rsidRPr="0099603D">
        <w:t>’</w:t>
      </w:r>
      <w:r w:rsidR="00951AB5">
        <w:t xml:space="preserve">s </w:t>
      </w:r>
      <w:r>
        <w:t>employe</w:t>
      </w:r>
      <w:r w:rsidR="009D0C8B">
        <w:t>r</w:t>
      </w:r>
      <w:r>
        <w:t xml:space="preserve"> shall grant the officer a </w:t>
      </w:r>
      <w:r w:rsidR="00951AB5">
        <w:t>total of at least</w:t>
      </w:r>
      <w:r>
        <w:t xml:space="preserve"> one hundred eighty days of paid administrative leave before requiring the officer to use </w:t>
      </w:r>
      <w:r w:rsidR="002B33BD">
        <w:t>paid sick leave available to the officer pursuant to the employer</w:t>
      </w:r>
      <w:r w:rsidR="0099603D" w:rsidRPr="0099603D">
        <w:t>’</w:t>
      </w:r>
      <w:r w:rsidR="002B33BD">
        <w:t>s personnel policies.</w:t>
      </w:r>
      <w:r w:rsidR="009D0C8B">
        <w:t>”</w:t>
      </w:r>
    </w:p>
    <w:p w:rsidR="00D3275A" w:rsidRDefault="00D327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275A" w:rsidP="002B33BD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B33BD">
        <w:t>2</w:t>
      </w:r>
      <w:r>
        <w:t>.</w:t>
      </w:r>
      <w:r>
        <w:tab/>
        <w:t>This act takes effect upon approval by the Governor</w:t>
      </w:r>
      <w:r w:rsidR="00A60133">
        <w:t xml:space="preserve"> and applies for injuries occurring on or after that date</w:t>
      </w:r>
      <w:r>
        <w:t>.</w:t>
      </w:r>
    </w:p>
    <w:p w:rsidR="003D1573" w:rsidRDefault="0099603D" w:rsidP="002B33BD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1573" w:rsidRDefault="003D1573" w:rsidP="00DB3176">
      <w:pPr>
        <w:keepNext/>
        <w:suppressAutoHyphens/>
      </w:pPr>
    </w:p>
    <w:sectPr w:rsidR="003D1573" w:rsidSect="00DB317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603D" w:rsidRDefault="0099603D" w:rsidP="009F0C77">
      <w:r>
        <w:separator/>
      </w:r>
    </w:p>
  </w:endnote>
  <w:endnote w:type="continuationSeparator" w:id="0">
    <w:p w:rsidR="0099603D" w:rsidRDefault="009960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8F54F4-804C-40C8-99CB-3F24B89CB610}"/>
    <w:embedBold r:id="rId2" w:fontKey="{84BBDC85-8DFD-46C0-94AE-914C922F63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E071F0F-2FB0-4B2C-8E21-5DD81B44C6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9250408-328E-42A9-A90C-7DE7C5D6DA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176" w:rsidRPr="003D1573" w:rsidRDefault="00DB3176" w:rsidP="003D15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[4331]</w:t>
    </w:r>
    <w:r>
      <w:tab/>
    </w:r>
    <w:r w:rsidR="00B00F33">
      <w:fldChar w:fldCharType="begin"/>
    </w:r>
    <w:r w:rsidR="00B00F33">
      <w:instrText xml:space="preserve"> PAGE  \* MERGEFORMAT </w:instrText>
    </w:r>
    <w:r w:rsidR="00B00F33">
      <w:fldChar w:fldCharType="separate"/>
    </w:r>
    <w:r w:rsidR="00B00F33">
      <w:rPr>
        <w:noProof/>
      </w:rPr>
      <w:t>1</w:t>
    </w:r>
    <w:r w:rsidR="00B00F3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603D" w:rsidRDefault="0099603D" w:rsidP="009F0C77">
      <w:r>
        <w:separator/>
      </w:r>
    </w:p>
  </w:footnote>
  <w:footnote w:type="continuationSeparator" w:id="0">
    <w:p w:rsidR="0099603D" w:rsidRDefault="009960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9464HTC10"/>
    <w:docVar w:name="CoverBillType" w:val="b"/>
    <w:docVar w:name="docpath" w:val="L:\Council\bills\BBM\9464HTC10.DOCX"/>
    <w:docVar w:name="dvBillNumber" w:val="4331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33168E"/>
    <w:rsid w:val="00011869"/>
    <w:rsid w:val="000E1785"/>
    <w:rsid w:val="000F40FA"/>
    <w:rsid w:val="000F578C"/>
    <w:rsid w:val="0010776B"/>
    <w:rsid w:val="00133E66"/>
    <w:rsid w:val="001435A3"/>
    <w:rsid w:val="00195B9B"/>
    <w:rsid w:val="001D08F2"/>
    <w:rsid w:val="001D525B"/>
    <w:rsid w:val="001D7F4F"/>
    <w:rsid w:val="002321B6"/>
    <w:rsid w:val="00250967"/>
    <w:rsid w:val="002543C8"/>
    <w:rsid w:val="00284AAE"/>
    <w:rsid w:val="002B33BD"/>
    <w:rsid w:val="002E5912"/>
    <w:rsid w:val="00325348"/>
    <w:rsid w:val="0032732C"/>
    <w:rsid w:val="0033168E"/>
    <w:rsid w:val="00336AD0"/>
    <w:rsid w:val="003673AE"/>
    <w:rsid w:val="0037079A"/>
    <w:rsid w:val="003D01E8"/>
    <w:rsid w:val="003D1573"/>
    <w:rsid w:val="003D749D"/>
    <w:rsid w:val="003E5288"/>
    <w:rsid w:val="003E5D7B"/>
    <w:rsid w:val="003F6D79"/>
    <w:rsid w:val="004116F7"/>
    <w:rsid w:val="0041760A"/>
    <w:rsid w:val="00417C01"/>
    <w:rsid w:val="004809EE"/>
    <w:rsid w:val="004B498F"/>
    <w:rsid w:val="004E7D54"/>
    <w:rsid w:val="005273C6"/>
    <w:rsid w:val="00530A69"/>
    <w:rsid w:val="00545593"/>
    <w:rsid w:val="00577C6C"/>
    <w:rsid w:val="005C2FE2"/>
    <w:rsid w:val="005D77C1"/>
    <w:rsid w:val="005E2BC9"/>
    <w:rsid w:val="00605102"/>
    <w:rsid w:val="006215AA"/>
    <w:rsid w:val="00674AA1"/>
    <w:rsid w:val="006913C9"/>
    <w:rsid w:val="0069470D"/>
    <w:rsid w:val="00711344"/>
    <w:rsid w:val="00734F00"/>
    <w:rsid w:val="007A70AE"/>
    <w:rsid w:val="008033E5"/>
    <w:rsid w:val="00835CF9"/>
    <w:rsid w:val="008362E8"/>
    <w:rsid w:val="008A1768"/>
    <w:rsid w:val="008F4429"/>
    <w:rsid w:val="00922D02"/>
    <w:rsid w:val="0094021A"/>
    <w:rsid w:val="00951AB5"/>
    <w:rsid w:val="0099603D"/>
    <w:rsid w:val="009C6A0B"/>
    <w:rsid w:val="009D0C8B"/>
    <w:rsid w:val="009F0C77"/>
    <w:rsid w:val="009F4DD1"/>
    <w:rsid w:val="00A41684"/>
    <w:rsid w:val="00A60133"/>
    <w:rsid w:val="00A64E80"/>
    <w:rsid w:val="00A72BCD"/>
    <w:rsid w:val="00A741D9"/>
    <w:rsid w:val="00A833AB"/>
    <w:rsid w:val="00A9741D"/>
    <w:rsid w:val="00AA2432"/>
    <w:rsid w:val="00AD4B17"/>
    <w:rsid w:val="00B00F33"/>
    <w:rsid w:val="00B12341"/>
    <w:rsid w:val="00B1391E"/>
    <w:rsid w:val="00B22CDA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7F0F"/>
    <w:rsid w:val="00D3275A"/>
    <w:rsid w:val="00D73A67"/>
    <w:rsid w:val="00D970A9"/>
    <w:rsid w:val="00DB3176"/>
    <w:rsid w:val="00DF3845"/>
    <w:rsid w:val="00E41911"/>
    <w:rsid w:val="00E92EEF"/>
    <w:rsid w:val="00EE073D"/>
    <w:rsid w:val="00F24442"/>
    <w:rsid w:val="00F50AE3"/>
    <w:rsid w:val="00F64664"/>
    <w:rsid w:val="00F67CF1"/>
    <w:rsid w:val="00F840F0"/>
    <w:rsid w:val="00F9487C"/>
    <w:rsid w:val="00F94CE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A279300-B6B7-4919-8F54-885FFBAF7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B31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4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4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331_201001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074BDD-D32C-411D-A988-4F1FBFEDA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331</Words>
  <Characters>1795</Characters>
  <Application>Microsoft Office Word</Application>
  <DocSecurity>0</DocSecurity>
  <Lines>73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4331: Law enforcement officers - South Carolina Legislature Online</dc:title>
  <dc:subject/>
  <dc:creator>BrendaMelton</dc:creator>
  <cp:keywords/>
  <dc:description/>
  <cp:lastModifiedBy>N Cumfer</cp:lastModifiedBy>
  <cp:revision>9</cp:revision>
  <cp:lastPrinted>2010-01-12T20:57:00Z</cp:lastPrinted>
  <dcterms:created xsi:type="dcterms:W3CDTF">2010-01-14T15:30:00Z</dcterms:created>
  <dcterms:modified xsi:type="dcterms:W3CDTF">2014-11-24T16:22:00Z</dcterms:modified>
</cp:coreProperties>
</file>