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799" w:rsidRDefault="00AA6799" w:rsidP="00AA6799">
      <w:pPr>
        <w:widowControl w:val="0"/>
        <w:jc w:val="center"/>
      </w:pPr>
      <w:bookmarkStart w:id="0" w:name="_GoBack"/>
      <w:bookmarkEnd w:id="0"/>
      <w:r w:rsidRPr="00AA6799">
        <w:rPr>
          <w:b/>
        </w:rPr>
        <w:t>South Carolina General Assembly</w:t>
      </w:r>
    </w:p>
    <w:p w:rsidR="00AA6799" w:rsidRDefault="00AA6799" w:rsidP="00AA6799">
      <w:pPr>
        <w:widowControl w:val="0"/>
        <w:jc w:val="center"/>
      </w:pPr>
      <w:r>
        <w:t>118th Session, 2009-2010</w:t>
      </w:r>
    </w:p>
    <w:p w:rsidR="00AA6799" w:rsidRDefault="00AA6799" w:rsidP="00AA6799">
      <w:pPr>
        <w:widowControl w:val="0"/>
        <w:jc w:val="left"/>
      </w:pPr>
    </w:p>
    <w:p w:rsidR="00AA6799" w:rsidRDefault="00AA6799" w:rsidP="00AA6799">
      <w:pPr>
        <w:widowControl w:val="0"/>
        <w:jc w:val="left"/>
        <w:rPr>
          <w:b/>
        </w:rPr>
      </w:pPr>
      <w:r w:rsidRPr="00AA6799">
        <w:rPr>
          <w:b/>
        </w:rPr>
        <w:t>H. 4362</w:t>
      </w:r>
    </w:p>
    <w:p w:rsidR="00AA6799" w:rsidRDefault="00AA6799" w:rsidP="00AA6799">
      <w:pPr>
        <w:widowControl w:val="0"/>
        <w:jc w:val="left"/>
        <w:rPr>
          <w:b/>
        </w:rPr>
      </w:pPr>
    </w:p>
    <w:p w:rsidR="00AA6799" w:rsidRDefault="00AA6799" w:rsidP="00AA6799">
      <w:pPr>
        <w:widowControl w:val="0"/>
        <w:jc w:val="left"/>
      </w:pPr>
      <w:r w:rsidRPr="00AA6799">
        <w:rPr>
          <w:b/>
        </w:rPr>
        <w:t>STATUS INFORMATION</w:t>
      </w:r>
    </w:p>
    <w:p w:rsidR="00AA6799" w:rsidRDefault="00AA6799" w:rsidP="00AA6799">
      <w:pPr>
        <w:widowControl w:val="0"/>
        <w:jc w:val="left"/>
      </w:pPr>
    </w:p>
    <w:p w:rsidR="00AA6799" w:rsidRDefault="00AA6799" w:rsidP="00AA6799">
      <w:pPr>
        <w:widowControl w:val="0"/>
        <w:jc w:val="left"/>
      </w:pPr>
      <w:r>
        <w:t>House Resolution</w:t>
      </w:r>
    </w:p>
    <w:p w:rsidR="00AA6799" w:rsidRDefault="00AA6799" w:rsidP="00AA6799">
      <w:pPr>
        <w:widowControl w:val="0"/>
        <w:jc w:val="left"/>
      </w:pPr>
      <w:r>
        <w:t>Sponsors: Reps. Hosey, Sellers,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AA6799" w:rsidRDefault="00AA6799" w:rsidP="00AA6799">
      <w:pPr>
        <w:widowControl w:val="0"/>
        <w:jc w:val="left"/>
      </w:pPr>
      <w:r>
        <w:t>Document Path: l:\council\bills\gm\244000ac10.docx</w:t>
      </w:r>
    </w:p>
    <w:p w:rsidR="00AA6799" w:rsidRDefault="00AA6799" w:rsidP="00AA6799">
      <w:pPr>
        <w:widowControl w:val="0"/>
        <w:jc w:val="left"/>
      </w:pPr>
    </w:p>
    <w:p w:rsidR="00AA6799" w:rsidRDefault="00AA6799" w:rsidP="00AA6799">
      <w:pPr>
        <w:widowControl w:val="0"/>
        <w:jc w:val="left"/>
      </w:pPr>
      <w:r>
        <w:t>Introduced in the House on January 19, 2010</w:t>
      </w:r>
    </w:p>
    <w:p w:rsidR="00AA6799" w:rsidRDefault="00AA6799" w:rsidP="00AA6799">
      <w:pPr>
        <w:widowControl w:val="0"/>
        <w:jc w:val="left"/>
      </w:pPr>
      <w:r>
        <w:t>Adopted by the House on January 19, 2010</w:t>
      </w:r>
    </w:p>
    <w:p w:rsidR="00AA6799" w:rsidRDefault="00AA6799" w:rsidP="00AA6799">
      <w:pPr>
        <w:widowControl w:val="0"/>
        <w:jc w:val="left"/>
      </w:pPr>
    </w:p>
    <w:p w:rsidR="00AA6799" w:rsidRDefault="00AA6799" w:rsidP="00AA6799">
      <w:pPr>
        <w:widowControl w:val="0"/>
        <w:jc w:val="left"/>
      </w:pPr>
      <w:r>
        <w:t xml:space="preserve">Summary: </w:t>
      </w:r>
      <w:r w:rsidR="005D1F81">
        <w:t>Williston-Elko High School Football Team</w:t>
      </w:r>
    </w:p>
    <w:p w:rsidR="00AA6799" w:rsidRDefault="00AA6799" w:rsidP="00AA6799">
      <w:pPr>
        <w:widowControl w:val="0"/>
        <w:jc w:val="left"/>
      </w:pPr>
    </w:p>
    <w:p w:rsidR="00AA6799" w:rsidRDefault="00AA6799" w:rsidP="00AA6799">
      <w:pPr>
        <w:widowControl w:val="0"/>
        <w:jc w:val="left"/>
      </w:pPr>
    </w:p>
    <w:p w:rsidR="00AA6799" w:rsidRDefault="00AA6799" w:rsidP="00AA67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6799">
        <w:rPr>
          <w:b/>
        </w:rPr>
        <w:t>HISTORY OF LEGISLATIVE ACTIONS</w:t>
      </w:r>
    </w:p>
    <w:p w:rsidR="00AA6799" w:rsidRDefault="00AA6799" w:rsidP="00AA67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A6799" w:rsidRPr="00AA6799" w:rsidRDefault="00AA6799" w:rsidP="00AA67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6799">
        <w:rPr>
          <w:u w:val="single"/>
        </w:rPr>
        <w:tab/>
        <w:t>Date</w:t>
      </w:r>
      <w:r w:rsidRPr="00AA6799">
        <w:rPr>
          <w:u w:val="single"/>
        </w:rPr>
        <w:tab/>
        <w:t>Body</w:t>
      </w:r>
      <w:r w:rsidRPr="00AA6799">
        <w:rPr>
          <w:u w:val="single"/>
        </w:rPr>
        <w:tab/>
        <w:t>Action Description with journal page number</w:t>
      </w:r>
      <w:r w:rsidRPr="00AA6799">
        <w:rPr>
          <w:u w:val="single"/>
        </w:rPr>
        <w:tab/>
      </w:r>
    </w:p>
    <w:p w:rsidR="009623ED" w:rsidRDefault="009623ED" w:rsidP="009623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1/19/2010</w:t>
      </w:r>
      <w:r>
        <w:tab/>
        <w:t>House</w:t>
      </w:r>
      <w:r>
        <w:tab/>
      </w:r>
      <w:r w:rsidRPr="004E1F05">
        <w:t xml:space="preserve">Introduced and adopted </w:t>
      </w:r>
      <w:hyperlink r:id="rId7" w:history="1">
        <w:r w:rsidRPr="0030421B">
          <w:rPr>
            <w:rStyle w:val="Hyperlink"/>
          </w:rPr>
          <w:t>HJ</w:t>
        </w:r>
      </w:hyperlink>
      <w:r>
        <w:noBreakHyphen/>
      </w:r>
      <w:r w:rsidRPr="004E1F05">
        <w:t>9</w:t>
      </w:r>
    </w:p>
    <w:p w:rsidR="009623ED" w:rsidRDefault="009623ED" w:rsidP="009623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6799" w:rsidRPr="00AA6799" w:rsidRDefault="00AA6799" w:rsidP="00AA67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6799" w:rsidRDefault="00AA6799" w:rsidP="00AA6799">
      <w:r w:rsidRPr="00AA6799">
        <w:rPr>
          <w:b/>
        </w:rPr>
        <w:t>VERSIONS OF THIS BILL</w:t>
      </w:r>
    </w:p>
    <w:p w:rsidR="00AA6799" w:rsidRDefault="00AA6799" w:rsidP="00AA6799"/>
    <w:p w:rsidR="00AA6799" w:rsidRDefault="00C123CD" w:rsidP="00AA6799">
      <w:hyperlink r:id="rId8" w:history="1">
        <w:r w:rsidR="00AA6799">
          <w:rPr>
            <w:rStyle w:val="Hyperlink"/>
          </w:rPr>
          <w:t>1/19/2010</w:t>
        </w:r>
      </w:hyperlink>
    </w:p>
    <w:p w:rsidR="00AA6799" w:rsidRDefault="00AA6799" w:rsidP="00AA6799"/>
    <w:p w:rsidR="00AA6799" w:rsidRDefault="00AA6799" w:rsidP="00AA6799">
      <w:pPr>
        <w:sectPr w:rsidR="00AA6799" w:rsidSect="00AA67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3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693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47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COMMEND THE WILLISTON</w:t>
      </w:r>
      <w:r w:rsidR="00D30051">
        <w:noBreakHyphen/>
      </w:r>
      <w:r>
        <w:t>ELKO HIGH SCHOOL FOOTBALL TEAM FOR AN UNDEFEATED SEASON</w:t>
      </w:r>
      <w:r w:rsidR="00D30051">
        <w:t>,</w:t>
      </w:r>
      <w:r>
        <w:t xml:space="preserve"> AND TO CONGRATULATE THE PLAYERS, COACHES, AND SCHOOL OFFICIALS FOR CAPTURING THE 2009 CLASS A STATE CHAMPIONSHIP TITLE.</w:t>
      </w:r>
    </w:p>
    <w:p w:rsidR="0046693C" w:rsidRDefault="004669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B1CDA" w:rsidRDefault="004669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B1CDA">
        <w:t>the members of the</w:t>
      </w:r>
      <w:r w:rsidR="0037128B">
        <w:t xml:space="preserve"> South Carolina</w:t>
      </w:r>
      <w:r w:rsidR="000B1CDA">
        <w:t xml:space="preserve"> House of Representatives </w:t>
      </w:r>
      <w:r w:rsidR="00D30051">
        <w:t>ar</w:t>
      </w:r>
      <w:r w:rsidR="000B1CDA">
        <w:t>e please</w:t>
      </w:r>
      <w:r w:rsidR="00D30051">
        <w:t>d</w:t>
      </w:r>
      <w:r w:rsidR="000B1CDA">
        <w:t xml:space="preserve"> to learn that Williston</w:t>
      </w:r>
      <w:r w:rsidR="00D30051">
        <w:noBreakHyphen/>
      </w:r>
      <w:r w:rsidR="000B1CDA">
        <w:t>Elko High School</w:t>
      </w:r>
      <w:r w:rsidR="0037128B">
        <w:t xml:space="preserve"> football team</w:t>
      </w:r>
      <w:r w:rsidR="000B1CDA">
        <w:t xml:space="preserve"> completed an </w:t>
      </w:r>
      <w:r w:rsidR="00D30051">
        <w:t xml:space="preserve">outstanding </w:t>
      </w:r>
      <w:r w:rsidR="000B1CDA">
        <w:t>undefeated season and brought home the state championship trophy on November 27, 2009; and</w:t>
      </w:r>
    </w:p>
    <w:p w:rsidR="000B1CDA" w:rsidRDefault="000B1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CDA" w:rsidRDefault="000B1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their 34</w:t>
      </w:r>
      <w:r w:rsidR="00D30051">
        <w:noBreakHyphen/>
      </w:r>
      <w:r>
        <w:t>26 win over the Scott</w:t>
      </w:r>
      <w:r w:rsidR="00D30051" w:rsidRPr="00D30051">
        <w:t>’</w:t>
      </w:r>
      <w:r w:rsidR="007A4280">
        <w:t>s</w:t>
      </w:r>
      <w:r>
        <w:t xml:space="preserve"> Branch </w:t>
      </w:r>
      <w:r w:rsidR="00D30051">
        <w:t xml:space="preserve">High School </w:t>
      </w:r>
      <w:r w:rsidR="007A4280">
        <w:t xml:space="preserve">Eagles </w:t>
      </w:r>
      <w:r>
        <w:t>marked the first state victory for the Williston</w:t>
      </w:r>
      <w:r w:rsidR="00D30051">
        <w:noBreakHyphen/>
      </w:r>
      <w:r>
        <w:t>Elko Blue Devils in twenty</w:t>
      </w:r>
      <w:r w:rsidR="00D30051">
        <w:noBreakHyphen/>
      </w:r>
      <w:r>
        <w:t xml:space="preserve">nine years and was all the sweeter after their loss to the </w:t>
      </w:r>
      <w:r w:rsidR="007A4280">
        <w:t>Eagles in the</w:t>
      </w:r>
      <w:r>
        <w:t xml:space="preserve"> 2008</w:t>
      </w:r>
      <w:r w:rsidR="007A4280">
        <w:t xml:space="preserve"> state championship game</w:t>
      </w:r>
      <w:r>
        <w:t>; and</w:t>
      </w:r>
    </w:p>
    <w:p w:rsidR="007A4280" w:rsidRDefault="007A4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280" w:rsidRDefault="007A4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30051">
        <w:t xml:space="preserve">throughout the season until the final game, </w:t>
      </w:r>
      <w:r>
        <w:t xml:space="preserve">the Blue Devils </w:t>
      </w:r>
      <w:r w:rsidR="00D30051">
        <w:t xml:space="preserve">had </w:t>
      </w:r>
      <w:r>
        <w:t xml:space="preserve">outscored their opponents by an average of forty points per game, and their victory in a close game for the state title displayed their </w:t>
      </w:r>
      <w:r w:rsidR="00D30051">
        <w:t xml:space="preserve">unmatched </w:t>
      </w:r>
      <w:r>
        <w:t>determination and prowess on the gridiron; and</w:t>
      </w:r>
    </w:p>
    <w:p w:rsidR="007A4280" w:rsidRDefault="007A4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280" w:rsidRDefault="007A4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 sport that requires the rigors of strength, skill, and fortitude, the Williston</w:t>
      </w:r>
      <w:r w:rsidR="00D30051">
        <w:noBreakHyphen/>
      </w:r>
      <w:r>
        <w:t>Elko Blue Devils rushed, passed, and pounded their way to grab the state</w:t>
      </w:r>
      <w:r w:rsidR="00D30051" w:rsidRPr="00D30051">
        <w:t>’</w:t>
      </w:r>
      <w:r>
        <w:t>s top prize; and</w:t>
      </w:r>
    </w:p>
    <w:p w:rsidR="007A4280" w:rsidRDefault="007A4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280" w:rsidRDefault="007A4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Coach Dwayne Garrick and his staff employed their own athletic ability and leadership skills to inspire their players and forge a championship team through demanding practices and tireless effort; and</w:t>
      </w:r>
    </w:p>
    <w:p w:rsidR="007A4280" w:rsidRDefault="007A4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93C" w:rsidRDefault="007A4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the members of the House of Representatives are please</w:t>
      </w:r>
      <w:r w:rsidR="00D30051">
        <w:t>d</w:t>
      </w:r>
      <w:r>
        <w:t xml:space="preserve"> to congratulate these fine athletes and look to hear of</w:t>
      </w:r>
      <w:r w:rsidR="0037128B">
        <w:t xml:space="preserve"> more</w:t>
      </w:r>
      <w:r>
        <w:t xml:space="preserve"> great accomplishments from them in the future</w:t>
      </w:r>
      <w:r w:rsidR="0046693C">
        <w:t>.  Now, therefore,</w:t>
      </w:r>
    </w:p>
    <w:p w:rsidR="0046693C" w:rsidRDefault="004669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93C" w:rsidRDefault="004669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6693C" w:rsidRDefault="004669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4723" w:rsidRDefault="0046693C" w:rsidP="00B43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54723">
        <w:t xml:space="preserve"> the members of the South Carolina House of Representatives, by this resolution, recognize and commend the Williston</w:t>
      </w:r>
      <w:r w:rsidR="00D30051">
        <w:noBreakHyphen/>
      </w:r>
      <w:r w:rsidR="00754723">
        <w:t>Elko High School football team for an undefeated season</w:t>
      </w:r>
      <w:r w:rsidR="00D30051">
        <w:t>,</w:t>
      </w:r>
      <w:r w:rsidR="00754723">
        <w:t xml:space="preserve"> and congratulate the players, coaches, and school officials for capturing the 2009 Class A State Championship title.</w:t>
      </w:r>
    </w:p>
    <w:p w:rsidR="0046693C" w:rsidRDefault="004669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69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B1CDA">
        <w:t>present</w:t>
      </w:r>
      <w:r>
        <w:t>ed to</w:t>
      </w:r>
      <w:r w:rsidR="00754723">
        <w:t xml:space="preserve"> Williston</w:t>
      </w:r>
      <w:r w:rsidR="00D30051">
        <w:noBreakHyphen/>
      </w:r>
      <w:r w:rsidR="00754723">
        <w:t xml:space="preserve">Elko High School Principal Skip Lax and Coach </w:t>
      </w:r>
      <w:r w:rsidR="000B1CDA">
        <w:t>Dwayne Garrick.</w:t>
      </w:r>
    </w:p>
    <w:p w:rsidR="00B43B1E" w:rsidRDefault="00D300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3B1E" w:rsidRDefault="00B43B1E" w:rsidP="00AA6799">
      <w:pPr>
        <w:suppressAutoHyphens/>
      </w:pPr>
    </w:p>
    <w:sectPr w:rsidR="00B43B1E" w:rsidSect="00AA679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1CDA" w:rsidRDefault="000B1CDA" w:rsidP="009F0C77">
      <w:r>
        <w:separator/>
      </w:r>
    </w:p>
  </w:endnote>
  <w:endnote w:type="continuationSeparator" w:id="0">
    <w:p w:rsidR="000B1CDA" w:rsidRDefault="000B1C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582D0E-3157-4E72-AE40-75AE63A996DA}"/>
    <w:embedBold r:id="rId2" w:fontKey="{8F87580E-53F4-4713-A44D-1B566A591F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00ED1D4-1859-444A-9E72-022FBEF948D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65344B5-23F4-4F0E-A160-0C07C45C83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AFFEF0-FF00-49A4-95F3-FFCDC8EC54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799" w:rsidRPr="00B43B1E" w:rsidRDefault="00AA6799" w:rsidP="00B43B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[4362]</w:t>
    </w:r>
    <w:r>
      <w:tab/>
    </w:r>
    <w:r w:rsidR="00C123CD">
      <w:fldChar w:fldCharType="begin"/>
    </w:r>
    <w:r w:rsidR="00C123CD">
      <w:instrText xml:space="preserve"> PAGE  \* MERGEFORMAT </w:instrText>
    </w:r>
    <w:r w:rsidR="00C123CD">
      <w:fldChar w:fldCharType="separate"/>
    </w:r>
    <w:r w:rsidR="00C123CD">
      <w:rPr>
        <w:noProof/>
      </w:rPr>
      <w:t>1</w:t>
    </w:r>
    <w:r w:rsidR="00C123C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1CDA" w:rsidRDefault="000B1CDA" w:rsidP="009F0C77">
      <w:r>
        <w:separator/>
      </w:r>
    </w:p>
  </w:footnote>
  <w:footnote w:type="continuationSeparator" w:id="0">
    <w:p w:rsidR="000B1CDA" w:rsidRDefault="000B1C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4000AC10"/>
    <w:docVar w:name="CoverBillType" w:val="r"/>
    <w:docVar w:name="docpath" w:val="L:\Council\bills\GM\244000AC10.DOCX"/>
    <w:docVar w:name="dvBillNumber" w:val="43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F0509"/>
    <w:rsid w:val="00011869"/>
    <w:rsid w:val="000B1CDA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30EC"/>
    <w:rsid w:val="002E5912"/>
    <w:rsid w:val="002F0509"/>
    <w:rsid w:val="0030421B"/>
    <w:rsid w:val="00325348"/>
    <w:rsid w:val="0032732C"/>
    <w:rsid w:val="00336AD0"/>
    <w:rsid w:val="0037079A"/>
    <w:rsid w:val="0037128B"/>
    <w:rsid w:val="00377D25"/>
    <w:rsid w:val="003D01E8"/>
    <w:rsid w:val="003E5288"/>
    <w:rsid w:val="003F6D79"/>
    <w:rsid w:val="0041760A"/>
    <w:rsid w:val="00417C01"/>
    <w:rsid w:val="0046693C"/>
    <w:rsid w:val="004809EE"/>
    <w:rsid w:val="004E7D54"/>
    <w:rsid w:val="005273C6"/>
    <w:rsid w:val="00530A69"/>
    <w:rsid w:val="00545593"/>
    <w:rsid w:val="00577C6C"/>
    <w:rsid w:val="005C2FE2"/>
    <w:rsid w:val="005D1F81"/>
    <w:rsid w:val="005E2BC9"/>
    <w:rsid w:val="00605102"/>
    <w:rsid w:val="006215AA"/>
    <w:rsid w:val="006913C9"/>
    <w:rsid w:val="0069470D"/>
    <w:rsid w:val="00734F00"/>
    <w:rsid w:val="00740AFF"/>
    <w:rsid w:val="00754723"/>
    <w:rsid w:val="0076412F"/>
    <w:rsid w:val="007A4280"/>
    <w:rsid w:val="007A70AE"/>
    <w:rsid w:val="007B30C5"/>
    <w:rsid w:val="008362E8"/>
    <w:rsid w:val="008A1768"/>
    <w:rsid w:val="008D12BE"/>
    <w:rsid w:val="008F4429"/>
    <w:rsid w:val="0094021A"/>
    <w:rsid w:val="009623ED"/>
    <w:rsid w:val="00970EF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6799"/>
    <w:rsid w:val="00AC7F11"/>
    <w:rsid w:val="00AD4B17"/>
    <w:rsid w:val="00B412D4"/>
    <w:rsid w:val="00B43B1E"/>
    <w:rsid w:val="00BE3C22"/>
    <w:rsid w:val="00C0345E"/>
    <w:rsid w:val="00C123CD"/>
    <w:rsid w:val="00C3483A"/>
    <w:rsid w:val="00C62983"/>
    <w:rsid w:val="00C74E9D"/>
    <w:rsid w:val="00C82FD3"/>
    <w:rsid w:val="00C92819"/>
    <w:rsid w:val="00CC6B7B"/>
    <w:rsid w:val="00CD2089"/>
    <w:rsid w:val="00D30051"/>
    <w:rsid w:val="00D73A67"/>
    <w:rsid w:val="00D970A9"/>
    <w:rsid w:val="00DC3DC0"/>
    <w:rsid w:val="00DF3845"/>
    <w:rsid w:val="00DF7AD7"/>
    <w:rsid w:val="00E41911"/>
    <w:rsid w:val="00E92EEF"/>
    <w:rsid w:val="00ED6830"/>
    <w:rsid w:val="00F24442"/>
    <w:rsid w:val="00F50AE3"/>
    <w:rsid w:val="00F67CF1"/>
    <w:rsid w:val="00F840F0"/>
    <w:rsid w:val="00FB0D0D"/>
    <w:rsid w:val="00FB43B4"/>
    <w:rsid w:val="00FD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329E5C8-019E-4AEA-B597-E565FACCD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00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05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A67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362_201001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9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42864-653B-4495-855E-F0849E69D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529</Words>
  <Characters>3133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4362: Williston-Elko High School Football Team - South Carolina Legislature Online</dc:title>
  <dc:subject/>
  <dc:creator>gailmoore</dc:creator>
  <cp:keywords/>
  <dc:description/>
  <cp:lastModifiedBy>N Cumfer</cp:lastModifiedBy>
  <cp:revision>7</cp:revision>
  <cp:lastPrinted>2010-01-15T19:47:00Z</cp:lastPrinted>
  <dcterms:created xsi:type="dcterms:W3CDTF">2010-01-19T17:59:00Z</dcterms:created>
  <dcterms:modified xsi:type="dcterms:W3CDTF">2014-11-24T16:22:00Z</dcterms:modified>
</cp:coreProperties>
</file>