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2581" w:rsidRDefault="00372581" w:rsidP="00372581">
      <w:pPr>
        <w:widowControl w:val="0"/>
        <w:jc w:val="center"/>
      </w:pPr>
      <w:bookmarkStart w:id="0" w:name="_GoBack"/>
      <w:bookmarkEnd w:id="0"/>
      <w:r w:rsidRPr="00372581">
        <w:rPr>
          <w:b/>
        </w:rPr>
        <w:t>South Carolina General Assembly</w:t>
      </w:r>
    </w:p>
    <w:p w:rsidR="00372581" w:rsidRDefault="00372581" w:rsidP="00372581">
      <w:pPr>
        <w:widowControl w:val="0"/>
        <w:jc w:val="center"/>
      </w:pPr>
      <w:r>
        <w:t>118th Session, 2009-2010</w:t>
      </w:r>
    </w:p>
    <w:p w:rsidR="00372581" w:rsidRDefault="00372581" w:rsidP="00372581">
      <w:pPr>
        <w:widowControl w:val="0"/>
        <w:jc w:val="left"/>
      </w:pPr>
    </w:p>
    <w:p w:rsidR="00372581" w:rsidRDefault="00372581" w:rsidP="00372581">
      <w:pPr>
        <w:widowControl w:val="0"/>
        <w:jc w:val="left"/>
        <w:rPr>
          <w:b/>
        </w:rPr>
      </w:pPr>
      <w:r w:rsidRPr="00372581">
        <w:rPr>
          <w:b/>
        </w:rPr>
        <w:t>H. 4398</w:t>
      </w:r>
    </w:p>
    <w:p w:rsidR="00372581" w:rsidRDefault="00372581" w:rsidP="00372581">
      <w:pPr>
        <w:widowControl w:val="0"/>
        <w:jc w:val="left"/>
        <w:rPr>
          <w:b/>
        </w:rPr>
      </w:pPr>
    </w:p>
    <w:p w:rsidR="00372581" w:rsidRDefault="00372581" w:rsidP="00372581">
      <w:pPr>
        <w:widowControl w:val="0"/>
        <w:jc w:val="left"/>
      </w:pPr>
      <w:r w:rsidRPr="00372581">
        <w:rPr>
          <w:b/>
        </w:rPr>
        <w:t>STATUS INFORMATION</w:t>
      </w:r>
    </w:p>
    <w:p w:rsidR="00372581" w:rsidRDefault="00372581" w:rsidP="00372581">
      <w:pPr>
        <w:widowControl w:val="0"/>
        <w:jc w:val="left"/>
      </w:pPr>
    </w:p>
    <w:p w:rsidR="00372581" w:rsidRDefault="00372581" w:rsidP="00372581">
      <w:pPr>
        <w:widowControl w:val="0"/>
        <w:jc w:val="left"/>
      </w:pPr>
      <w:r>
        <w:t>House Resolution</w:t>
      </w:r>
    </w:p>
    <w:p w:rsidR="00372581" w:rsidRDefault="00372581" w:rsidP="00372581">
      <w:pPr>
        <w:widowControl w:val="0"/>
        <w:jc w:val="left"/>
      </w:pPr>
      <w:r>
        <w:t>Sponsors: Reps. Forrester,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372581" w:rsidRDefault="00372581" w:rsidP="00372581">
      <w:pPr>
        <w:widowControl w:val="0"/>
        <w:jc w:val="left"/>
      </w:pPr>
      <w:r>
        <w:t>Document Path: l:\council\bills\agm\19599ab10.docx</w:t>
      </w:r>
    </w:p>
    <w:p w:rsidR="00F715BD" w:rsidRDefault="00F715BD" w:rsidP="00372581">
      <w:pPr>
        <w:widowControl w:val="0"/>
        <w:jc w:val="left"/>
      </w:pPr>
      <w:r>
        <w:t>Companion/Similar bill(s): 4397</w:t>
      </w:r>
    </w:p>
    <w:p w:rsidR="00372581" w:rsidRDefault="00372581" w:rsidP="00372581">
      <w:pPr>
        <w:widowControl w:val="0"/>
        <w:jc w:val="left"/>
      </w:pPr>
    </w:p>
    <w:p w:rsidR="00372581" w:rsidRDefault="00372581" w:rsidP="00372581">
      <w:pPr>
        <w:widowControl w:val="0"/>
        <w:jc w:val="left"/>
      </w:pPr>
      <w:r>
        <w:t>Introduced in the House on January 21, 2010</w:t>
      </w:r>
    </w:p>
    <w:p w:rsidR="00372581" w:rsidRDefault="00372581" w:rsidP="00372581">
      <w:pPr>
        <w:widowControl w:val="0"/>
        <w:jc w:val="left"/>
      </w:pPr>
      <w:r>
        <w:t>Adopted by the House on January 21, 2010</w:t>
      </w:r>
    </w:p>
    <w:p w:rsidR="00372581" w:rsidRDefault="00372581" w:rsidP="00372581">
      <w:pPr>
        <w:widowControl w:val="0"/>
        <w:jc w:val="left"/>
      </w:pPr>
    </w:p>
    <w:p w:rsidR="00372581" w:rsidRDefault="00372581" w:rsidP="00372581">
      <w:pPr>
        <w:widowControl w:val="0"/>
        <w:jc w:val="left"/>
      </w:pPr>
      <w:r>
        <w:t xml:space="preserve">Summary: </w:t>
      </w:r>
      <w:r w:rsidR="00A65C6E">
        <w:t>Paul M. Dorman High School Varsity Football Team</w:t>
      </w:r>
    </w:p>
    <w:p w:rsidR="00372581" w:rsidRDefault="00372581" w:rsidP="00372581">
      <w:pPr>
        <w:widowControl w:val="0"/>
        <w:jc w:val="left"/>
      </w:pPr>
    </w:p>
    <w:p w:rsidR="00372581" w:rsidRDefault="00372581" w:rsidP="00372581">
      <w:pPr>
        <w:widowControl w:val="0"/>
        <w:jc w:val="left"/>
      </w:pPr>
    </w:p>
    <w:p w:rsidR="00372581" w:rsidRDefault="00372581" w:rsidP="00372581">
      <w:pPr>
        <w:widowControl w:val="0"/>
        <w:tabs>
          <w:tab w:val="center" w:pos="590"/>
          <w:tab w:val="center" w:pos="1440"/>
          <w:tab w:val="left" w:pos="1872"/>
          <w:tab w:val="left" w:pos="9187"/>
        </w:tabs>
        <w:jc w:val="left"/>
      </w:pPr>
      <w:r w:rsidRPr="00372581">
        <w:rPr>
          <w:b/>
        </w:rPr>
        <w:t>HISTORY OF LEGISLATIVE ACTIONS</w:t>
      </w:r>
    </w:p>
    <w:p w:rsidR="00372581" w:rsidRDefault="00372581" w:rsidP="00372581">
      <w:pPr>
        <w:widowControl w:val="0"/>
        <w:tabs>
          <w:tab w:val="center" w:pos="590"/>
          <w:tab w:val="center" w:pos="1440"/>
          <w:tab w:val="left" w:pos="1872"/>
          <w:tab w:val="left" w:pos="9187"/>
        </w:tabs>
        <w:jc w:val="left"/>
      </w:pPr>
    </w:p>
    <w:p w:rsidR="00372581" w:rsidRPr="00372581" w:rsidRDefault="00372581" w:rsidP="00372581">
      <w:pPr>
        <w:widowControl w:val="0"/>
        <w:tabs>
          <w:tab w:val="center" w:pos="590"/>
          <w:tab w:val="center" w:pos="1440"/>
          <w:tab w:val="left" w:pos="1872"/>
          <w:tab w:val="left" w:pos="9187"/>
        </w:tabs>
        <w:jc w:val="left"/>
      </w:pPr>
      <w:r w:rsidRPr="00372581">
        <w:rPr>
          <w:u w:val="single"/>
        </w:rPr>
        <w:tab/>
        <w:t>Date</w:t>
      </w:r>
      <w:r w:rsidRPr="00372581">
        <w:rPr>
          <w:u w:val="single"/>
        </w:rPr>
        <w:tab/>
        <w:t>Body</w:t>
      </w:r>
      <w:r w:rsidRPr="00372581">
        <w:rPr>
          <w:u w:val="single"/>
        </w:rPr>
        <w:tab/>
        <w:t>Action Description with journal page number</w:t>
      </w:r>
      <w:r w:rsidRPr="00372581">
        <w:rPr>
          <w:u w:val="single"/>
        </w:rPr>
        <w:tab/>
      </w:r>
    </w:p>
    <w:p w:rsidR="005D3B61" w:rsidRDefault="005D3B61" w:rsidP="005D3B61">
      <w:pPr>
        <w:widowControl w:val="0"/>
        <w:tabs>
          <w:tab w:val="right" w:pos="1008"/>
          <w:tab w:val="left" w:pos="1152"/>
          <w:tab w:val="left" w:pos="1872"/>
          <w:tab w:val="left" w:pos="9187"/>
        </w:tabs>
        <w:ind w:left="2088" w:hanging="2088"/>
        <w:jc w:val="left"/>
      </w:pPr>
      <w:r>
        <w:tab/>
        <w:t>1/21/2010</w:t>
      </w:r>
      <w:r>
        <w:tab/>
        <w:t>House</w:t>
      </w:r>
      <w:r>
        <w:tab/>
      </w:r>
      <w:r w:rsidRPr="00993C29">
        <w:t xml:space="preserve">Introduced and adopted </w:t>
      </w:r>
      <w:hyperlink r:id="rId7" w:history="1">
        <w:r w:rsidRPr="00F120B4">
          <w:rPr>
            <w:rStyle w:val="Hyperlink"/>
          </w:rPr>
          <w:t>HJ</w:t>
        </w:r>
      </w:hyperlink>
      <w:r>
        <w:noBreakHyphen/>
      </w:r>
      <w:r w:rsidRPr="00993C29">
        <w:t>17</w:t>
      </w:r>
    </w:p>
    <w:p w:rsidR="005D3B61" w:rsidRDefault="005D3B61" w:rsidP="005D3B61">
      <w:pPr>
        <w:widowControl w:val="0"/>
        <w:tabs>
          <w:tab w:val="right" w:pos="1008"/>
          <w:tab w:val="left" w:pos="1152"/>
          <w:tab w:val="left" w:pos="1872"/>
          <w:tab w:val="left" w:pos="9187"/>
        </w:tabs>
        <w:ind w:left="2088" w:hanging="2088"/>
        <w:jc w:val="left"/>
      </w:pPr>
    </w:p>
    <w:p w:rsidR="00372581" w:rsidRPr="00372581" w:rsidRDefault="00372581" w:rsidP="00372581">
      <w:pPr>
        <w:widowControl w:val="0"/>
        <w:tabs>
          <w:tab w:val="right" w:pos="1008"/>
          <w:tab w:val="left" w:pos="1152"/>
          <w:tab w:val="left" w:pos="1872"/>
          <w:tab w:val="left" w:pos="9187"/>
        </w:tabs>
        <w:ind w:left="2088" w:hanging="2088"/>
        <w:jc w:val="left"/>
      </w:pPr>
    </w:p>
    <w:p w:rsidR="00372581" w:rsidRDefault="00372581" w:rsidP="00372581">
      <w:r w:rsidRPr="00372581">
        <w:rPr>
          <w:b/>
        </w:rPr>
        <w:t>VERSIONS OF THIS BILL</w:t>
      </w:r>
    </w:p>
    <w:p w:rsidR="00372581" w:rsidRDefault="00372581" w:rsidP="00372581"/>
    <w:p w:rsidR="00372581" w:rsidRDefault="00A90892" w:rsidP="00372581">
      <w:hyperlink r:id="rId8" w:history="1">
        <w:r w:rsidR="00372581">
          <w:rPr>
            <w:rStyle w:val="Hyperlink"/>
          </w:rPr>
          <w:t>1/21/2010</w:t>
        </w:r>
      </w:hyperlink>
    </w:p>
    <w:p w:rsidR="00372581" w:rsidRDefault="00372581" w:rsidP="00372581"/>
    <w:p w:rsidR="00372581" w:rsidRDefault="00372581" w:rsidP="00372581">
      <w:pPr>
        <w:sectPr w:rsidR="00372581" w:rsidSect="0037258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0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6A9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8AB" w:rsidRDefault="00C258AB" w:rsidP="00710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RECOGNIZE AND CONGRATULATE THE PAUL M. DORMAN HIGH SCHOOL VARSITY FOOTBALL TEAM FOR ITS REMARKABLE SEASON AND STELLAR SUCCESS IN CAPTURING THE 2009 CLASS AAAA DIVISION I STATE CHAMPIONSHIP FOOTBALL TITLE, AND TO HONOR THE ACCOMPLISHMENTS OF THE PLAYERS, COACHES, AND STAFF.</w:t>
      </w:r>
    </w:p>
    <w:p w:rsidR="00616A9C" w:rsidRDefault="00616A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58AB" w:rsidRDefault="00C258AB" w:rsidP="00C2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Paul M. Dorman High School </w:t>
      </w:r>
      <w:r w:rsidR="001D539B">
        <w:t>Cavaliers</w:t>
      </w:r>
      <w:r>
        <w:t xml:space="preserve"> completed a stunning 28 to 17 victory over their opponent, two</w:t>
      </w:r>
      <w:r w:rsidR="00146418">
        <w:noBreakHyphen/>
      </w:r>
      <w:r>
        <w:t>year incumbent State champion James F. Byrnes High School, in the State championship game on December 5, 2009, before approximately 12,000 fans at the University of South Carolina</w:t>
      </w:r>
      <w:r w:rsidR="00146418" w:rsidRPr="00146418">
        <w:t>’</w:t>
      </w:r>
      <w:r>
        <w:t>s Williams</w:t>
      </w:r>
      <w:r w:rsidR="00146418">
        <w:noBreakHyphen/>
      </w:r>
      <w:r>
        <w:t>Brice Stadium; and</w:t>
      </w:r>
    </w:p>
    <w:p w:rsidR="00C258AB" w:rsidRDefault="00C258AB" w:rsidP="00C2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8AB" w:rsidRDefault="00C258AB" w:rsidP="00C2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their championship season, the Cavaliers found inspiration through the mantra, “I Gotta Feelin”; and</w:t>
      </w:r>
    </w:p>
    <w:p w:rsidR="00C258AB" w:rsidRDefault="00C258AB" w:rsidP="00C2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8AB" w:rsidRDefault="00C258AB" w:rsidP="00C2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Cavaliers ended the first half of the game with 14</w:t>
      </w:r>
      <w:r w:rsidR="00146418">
        <w:noBreakHyphen/>
      </w:r>
      <w:r>
        <w:t>0 lead, but Byrnes enjoyed a resurgence and took a 17</w:t>
      </w:r>
      <w:r w:rsidR="00146418">
        <w:noBreakHyphen/>
      </w:r>
      <w:r>
        <w:t>14 lead with 8:55 left in the game.  Undaunted, the Cavaliers responded by driving eighty yards on their next drive, advancing tremendously on a 41</w:t>
      </w:r>
      <w:r w:rsidR="00146418">
        <w:noBreakHyphen/>
      </w:r>
      <w:r>
        <w:t>yard pass from Johnny Foster to Charone Peake, taking the team to Byrnes</w:t>
      </w:r>
      <w:r w:rsidR="00146418" w:rsidRPr="00146418">
        <w:t>’</w:t>
      </w:r>
      <w:r>
        <w:t>s 25 yard line.  Running back A.J. Booker capped the drive on a 2</w:t>
      </w:r>
      <w:r w:rsidR="00146418">
        <w:noBreakHyphen/>
      </w:r>
      <w:r>
        <w:t>yard run on a direct snap to give Dorman the lead, which it never surrendered again; and</w:t>
      </w:r>
    </w:p>
    <w:p w:rsidR="00C258AB" w:rsidRDefault="00C258AB" w:rsidP="00C2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8AB" w:rsidRDefault="00C258AB" w:rsidP="00C2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Coach Dave Gutshall and his superb coaching staff brilliantly employed their own athletic talent and training skills to mold a championship team and foster excellence through demanding practices and rigorous efforts and guiding Dorman to a 14</w:t>
      </w:r>
      <w:r w:rsidR="00146418">
        <w:noBreakHyphen/>
      </w:r>
      <w:r>
        <w:t xml:space="preserve">1 season that ended with the Dorman being the supreme high </w:t>
      </w:r>
      <w:r>
        <w:lastRenderedPageBreak/>
        <w:t>school football team in the Palmetto State, bringing great pride to Dorman and Spartanburg County;</w:t>
      </w:r>
    </w:p>
    <w:p w:rsidR="00C258AB" w:rsidRDefault="00C258AB" w:rsidP="00C2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8AB" w:rsidRDefault="00C258AB" w:rsidP="00C2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winning the state championship, the victorious Paul M. Dorman High School Cavaliers football team brought both state and national recognition to their school and community while epitomizing the highest qualities of team athletic competition.  Now, therefore,</w:t>
      </w:r>
    </w:p>
    <w:p w:rsidR="00C258AB" w:rsidRDefault="00C258AB" w:rsidP="00C2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8AB" w:rsidRDefault="00C258AB" w:rsidP="00C2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258AB" w:rsidRDefault="00C258AB" w:rsidP="00C2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8AB" w:rsidRDefault="00C258AB" w:rsidP="00C2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congratulate the Paul M. Dorman High School varsity football team for its remarkable season and stellar success in capturing the 2009 Class AAAA Division I State Championship football title, and honor the accomplishments of the players, coaches, and staff.</w:t>
      </w:r>
    </w:p>
    <w:p w:rsidR="00C258AB" w:rsidRDefault="00C258AB" w:rsidP="00C2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A9C" w:rsidRDefault="00C258AB" w:rsidP="00C2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Coach Dave Gutshall and Principal Jerry Wyatt of Paul M. Dorman High School.</w:t>
      </w:r>
    </w:p>
    <w:p w:rsidR="0071042D" w:rsidRDefault="001464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042D" w:rsidRDefault="0071042D" w:rsidP="00372581">
      <w:pPr>
        <w:suppressAutoHyphens/>
      </w:pPr>
    </w:p>
    <w:sectPr w:rsidR="0071042D" w:rsidSect="0037258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6A9C" w:rsidRDefault="00616A9C" w:rsidP="009F0C77">
      <w:r>
        <w:separator/>
      </w:r>
    </w:p>
  </w:endnote>
  <w:endnote w:type="continuationSeparator" w:id="0">
    <w:p w:rsidR="00616A9C" w:rsidRDefault="00616A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D39C92-5C35-4C22-A380-5A64ABE8FFAC}"/>
    <w:embedBold r:id="rId2" w:fontKey="{85A0DF6B-40F4-4D95-91A0-F25721AC6354}"/>
  </w:font>
  <w:font w:name="Calibri">
    <w:panose1 w:val="020F0502020204030204"/>
    <w:charset w:val="00"/>
    <w:family w:val="swiss"/>
    <w:pitch w:val="variable"/>
    <w:sig w:usb0="E10002FF" w:usb1="4000ACFF" w:usb2="00000009" w:usb3="00000000" w:csb0="0000019F" w:csb1="00000000"/>
    <w:embedRegular r:id="rId3" w:fontKey="{44E2169B-73C0-44FB-81B1-2FC8EF24274C}"/>
  </w:font>
  <w:font w:name="Tahoma">
    <w:panose1 w:val="020B0604030504040204"/>
    <w:charset w:val="00"/>
    <w:family w:val="swiss"/>
    <w:pitch w:val="variable"/>
    <w:sig w:usb0="21002A87" w:usb1="80000000" w:usb2="00000008" w:usb3="00000000" w:csb0="000101FF" w:csb1="00000000"/>
    <w:embedRegular r:id="rId4" w:fontKey="{28B9829C-B17E-43EE-BBC9-14B09BF3E18D}"/>
  </w:font>
  <w:font w:name="Cambria">
    <w:panose1 w:val="02040503050406030204"/>
    <w:charset w:val="00"/>
    <w:family w:val="roman"/>
    <w:pitch w:val="variable"/>
    <w:sig w:usb0="E00002FF" w:usb1="400004FF" w:usb2="00000000" w:usb3="00000000" w:csb0="0000019F" w:csb1="00000000"/>
    <w:embedRegular r:id="rId5" w:fontKey="{E0EEBCCC-13C9-4B0E-A470-2A72ADAF75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581" w:rsidRPr="0071042D" w:rsidRDefault="00372581" w:rsidP="0071042D">
    <w:pPr>
      <w:pStyle w:val="Footer"/>
      <w:tabs>
        <w:tab w:val="clear" w:pos="4680"/>
        <w:tab w:val="clear" w:pos="9360"/>
        <w:tab w:val="center" w:pos="2995"/>
      </w:tabs>
      <w:spacing w:before="120"/>
    </w:pPr>
    <w:r>
      <w:t>[4398]</w:t>
    </w:r>
    <w:r>
      <w:tab/>
    </w:r>
    <w:r w:rsidR="00A90892">
      <w:fldChar w:fldCharType="begin"/>
    </w:r>
    <w:r w:rsidR="00A90892">
      <w:instrText xml:space="preserve"> PAGE  \* MERGEFORMAT </w:instrText>
    </w:r>
    <w:r w:rsidR="00A90892">
      <w:fldChar w:fldCharType="separate"/>
    </w:r>
    <w:r w:rsidR="00A90892">
      <w:rPr>
        <w:noProof/>
      </w:rPr>
      <w:t>1</w:t>
    </w:r>
    <w:r w:rsidR="00A9089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6A9C" w:rsidRDefault="00616A9C" w:rsidP="009F0C77">
      <w:r>
        <w:separator/>
      </w:r>
    </w:p>
  </w:footnote>
  <w:footnote w:type="continuationSeparator" w:id="0">
    <w:p w:rsidR="00616A9C" w:rsidRDefault="00616A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599AB10"/>
    <w:docVar w:name="CoverBillType" w:val="r"/>
    <w:docVar w:name="docpath" w:val="L:\Council\bills\AGM\19599AB10.DOCX"/>
    <w:docVar w:name="dvBillNumber" w:val="4398"/>
    <w:docVar w:name="dvBillNumberPrefix" w:val="H. "/>
    <w:docVar w:name="dvOriginalBody" w:val="House"/>
    <w:docVar w:name="dvSteno" w:val="AGM"/>
    <w:docVar w:name="NameofBody" w:val="h"/>
    <w:docVar w:name="vgroup2" w:val="Council"/>
  </w:docVars>
  <w:rsids>
    <w:rsidRoot w:val="00ED430D"/>
    <w:rsid w:val="00011869"/>
    <w:rsid w:val="00056FCB"/>
    <w:rsid w:val="000E1785"/>
    <w:rsid w:val="000F40FA"/>
    <w:rsid w:val="0010776B"/>
    <w:rsid w:val="00133E66"/>
    <w:rsid w:val="001435A3"/>
    <w:rsid w:val="00146418"/>
    <w:rsid w:val="001D08F2"/>
    <w:rsid w:val="001D525B"/>
    <w:rsid w:val="001D539B"/>
    <w:rsid w:val="001D7F4F"/>
    <w:rsid w:val="002321B6"/>
    <w:rsid w:val="00250967"/>
    <w:rsid w:val="002543C8"/>
    <w:rsid w:val="00284AAE"/>
    <w:rsid w:val="002E5912"/>
    <w:rsid w:val="00325348"/>
    <w:rsid w:val="0032732C"/>
    <w:rsid w:val="00336AD0"/>
    <w:rsid w:val="0037079A"/>
    <w:rsid w:val="00372581"/>
    <w:rsid w:val="003D01E8"/>
    <w:rsid w:val="003E0174"/>
    <w:rsid w:val="003E131F"/>
    <w:rsid w:val="003E5288"/>
    <w:rsid w:val="003F6D79"/>
    <w:rsid w:val="0041760A"/>
    <w:rsid w:val="00417C01"/>
    <w:rsid w:val="004809EE"/>
    <w:rsid w:val="004A413F"/>
    <w:rsid w:val="004E7D54"/>
    <w:rsid w:val="005273C6"/>
    <w:rsid w:val="00530A69"/>
    <w:rsid w:val="00545593"/>
    <w:rsid w:val="00577C6C"/>
    <w:rsid w:val="005C2FE2"/>
    <w:rsid w:val="005D3B61"/>
    <w:rsid w:val="005E2BC9"/>
    <w:rsid w:val="00605102"/>
    <w:rsid w:val="00616A9C"/>
    <w:rsid w:val="006215AA"/>
    <w:rsid w:val="006913C9"/>
    <w:rsid w:val="0069470D"/>
    <w:rsid w:val="0071042D"/>
    <w:rsid w:val="00734F00"/>
    <w:rsid w:val="007A70AE"/>
    <w:rsid w:val="008362E8"/>
    <w:rsid w:val="008A1768"/>
    <w:rsid w:val="008F4429"/>
    <w:rsid w:val="0094021A"/>
    <w:rsid w:val="009B34A2"/>
    <w:rsid w:val="009C6A0B"/>
    <w:rsid w:val="009F0C77"/>
    <w:rsid w:val="009F4DD1"/>
    <w:rsid w:val="00A41684"/>
    <w:rsid w:val="00A61DBC"/>
    <w:rsid w:val="00A64E80"/>
    <w:rsid w:val="00A65C6E"/>
    <w:rsid w:val="00A72BCD"/>
    <w:rsid w:val="00A741D9"/>
    <w:rsid w:val="00A833AB"/>
    <w:rsid w:val="00A90892"/>
    <w:rsid w:val="00A9741D"/>
    <w:rsid w:val="00AD4B17"/>
    <w:rsid w:val="00B412D4"/>
    <w:rsid w:val="00BC5A89"/>
    <w:rsid w:val="00BE3C22"/>
    <w:rsid w:val="00C0345E"/>
    <w:rsid w:val="00C258AB"/>
    <w:rsid w:val="00C264E1"/>
    <w:rsid w:val="00C3163C"/>
    <w:rsid w:val="00C3483A"/>
    <w:rsid w:val="00C74E9D"/>
    <w:rsid w:val="00C82FD3"/>
    <w:rsid w:val="00C855DB"/>
    <w:rsid w:val="00C92819"/>
    <w:rsid w:val="00CC6B7B"/>
    <w:rsid w:val="00CD2089"/>
    <w:rsid w:val="00CD235E"/>
    <w:rsid w:val="00CE5540"/>
    <w:rsid w:val="00D73A67"/>
    <w:rsid w:val="00D970A9"/>
    <w:rsid w:val="00DF3845"/>
    <w:rsid w:val="00E41911"/>
    <w:rsid w:val="00E92EEF"/>
    <w:rsid w:val="00ED430D"/>
    <w:rsid w:val="00F120B4"/>
    <w:rsid w:val="00F24442"/>
    <w:rsid w:val="00F50AE3"/>
    <w:rsid w:val="00F67CF1"/>
    <w:rsid w:val="00F715BD"/>
    <w:rsid w:val="00F840F0"/>
    <w:rsid w:val="00FB0D0D"/>
    <w:rsid w:val="00FB43B4"/>
    <w:rsid w:val="00FE6E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0450320-D3B3-4306-8BA2-0B9FC2151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6418"/>
    <w:rPr>
      <w:rFonts w:ascii="Tahoma" w:hAnsi="Tahoma" w:cs="Tahoma"/>
      <w:sz w:val="16"/>
      <w:szCs w:val="16"/>
    </w:rPr>
  </w:style>
  <w:style w:type="character" w:customStyle="1" w:styleId="BalloonTextChar">
    <w:name w:val="Balloon Text Char"/>
    <w:basedOn w:val="DefaultParagraphFont"/>
    <w:link w:val="BalloonText"/>
    <w:uiPriority w:val="99"/>
    <w:semiHidden/>
    <w:rsid w:val="00146418"/>
    <w:rPr>
      <w:rFonts w:ascii="Tahoma" w:eastAsia="Times New Roman" w:hAnsi="Tahoma" w:cs="Tahoma"/>
      <w:sz w:val="16"/>
      <w:szCs w:val="16"/>
    </w:rPr>
  </w:style>
  <w:style w:type="character" w:styleId="Hyperlink">
    <w:name w:val="Hyperlink"/>
    <w:basedOn w:val="DefaultParagraphFont"/>
    <w:uiPriority w:val="99"/>
    <w:unhideWhenUsed/>
    <w:rsid w:val="003725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398_20100121.docx" TargetMode="External"/><Relationship Id="rId3" Type="http://schemas.openxmlformats.org/officeDocument/2006/relationships/settings" Target="settings.xml"/><Relationship Id="rId7" Type="http://schemas.openxmlformats.org/officeDocument/2006/relationships/hyperlink" Target="file:///h:\HJ%20Archive\2010\01-21-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0A1B0-03A7-4E91-8F48-701145F44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599</Words>
  <Characters>3496</Characters>
  <Application>Microsoft Office Word</Application>
  <DocSecurity>0</DocSecurity>
  <Lines>104</Lines>
  <Paragraphs>27</Paragraphs>
  <ScaleCrop>false</ScaleCrop>
  <Company> </Company>
  <LinksUpToDate>false</LinksUpToDate>
  <CharactersWithSpaces>4072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4398: Paul M. Dorman High School Varsity Football Team - South Carolina Legislature Online</dc:title>
  <dc:subject/>
  <dc:creator>AngieMorgan</dc:creator>
  <cp:keywords/>
  <dc:description/>
  <cp:lastModifiedBy>N Cumfer</cp:lastModifiedBy>
  <cp:revision>8</cp:revision>
  <cp:lastPrinted>2010-01-20T14:29:00Z</cp:lastPrinted>
  <dcterms:created xsi:type="dcterms:W3CDTF">2010-01-21T16:14:00Z</dcterms:created>
  <dcterms:modified xsi:type="dcterms:W3CDTF">2014-11-24T16:23:00Z</dcterms:modified>
</cp:coreProperties>
</file>