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3C3F" w:rsidRDefault="00DC3C3F" w:rsidP="00DC3C3F">
      <w:pPr>
        <w:widowControl w:val="0"/>
        <w:jc w:val="center"/>
      </w:pPr>
      <w:bookmarkStart w:id="0" w:name="_GoBack"/>
      <w:bookmarkEnd w:id="0"/>
      <w:r w:rsidRPr="00DC3C3F">
        <w:rPr>
          <w:b/>
        </w:rPr>
        <w:t>South Carolina General Assembly</w:t>
      </w:r>
    </w:p>
    <w:p w:rsidR="00DC3C3F" w:rsidRDefault="00DC3C3F" w:rsidP="00DC3C3F">
      <w:pPr>
        <w:widowControl w:val="0"/>
        <w:jc w:val="center"/>
      </w:pPr>
      <w:r>
        <w:t>118th Session, 2009-2010</w:t>
      </w:r>
    </w:p>
    <w:p w:rsidR="00DC3C3F" w:rsidRDefault="00DC3C3F" w:rsidP="00DC3C3F">
      <w:pPr>
        <w:widowControl w:val="0"/>
        <w:jc w:val="left"/>
      </w:pPr>
    </w:p>
    <w:p w:rsidR="00DC3C3F" w:rsidRDefault="00DC3C3F" w:rsidP="00DC3C3F">
      <w:pPr>
        <w:widowControl w:val="0"/>
        <w:jc w:val="left"/>
        <w:rPr>
          <w:b/>
        </w:rPr>
      </w:pPr>
      <w:r w:rsidRPr="00DC3C3F">
        <w:rPr>
          <w:b/>
        </w:rPr>
        <w:t>H. 4433</w:t>
      </w:r>
    </w:p>
    <w:p w:rsidR="00DC3C3F" w:rsidRDefault="00DC3C3F" w:rsidP="00DC3C3F">
      <w:pPr>
        <w:widowControl w:val="0"/>
        <w:jc w:val="left"/>
        <w:rPr>
          <w:b/>
        </w:rPr>
      </w:pPr>
    </w:p>
    <w:p w:rsidR="00DC3C3F" w:rsidRDefault="00DC3C3F" w:rsidP="00DC3C3F">
      <w:pPr>
        <w:widowControl w:val="0"/>
        <w:jc w:val="left"/>
      </w:pPr>
      <w:r w:rsidRPr="00DC3C3F">
        <w:rPr>
          <w:b/>
        </w:rPr>
        <w:t>STATUS INFORMATION</w:t>
      </w:r>
    </w:p>
    <w:p w:rsidR="00DC3C3F" w:rsidRDefault="00DC3C3F" w:rsidP="00DC3C3F">
      <w:pPr>
        <w:widowControl w:val="0"/>
        <w:jc w:val="left"/>
      </w:pPr>
    </w:p>
    <w:p w:rsidR="00DC3C3F" w:rsidRDefault="00DC3C3F" w:rsidP="00DC3C3F">
      <w:pPr>
        <w:widowControl w:val="0"/>
        <w:jc w:val="left"/>
      </w:pPr>
      <w:r>
        <w:t>Concurrent Resolution</w:t>
      </w:r>
    </w:p>
    <w:p w:rsidR="00DC3C3F" w:rsidRDefault="00DC3C3F" w:rsidP="00DC3C3F">
      <w:pPr>
        <w:widowControl w:val="0"/>
        <w:jc w:val="left"/>
      </w:pPr>
      <w:r>
        <w:t>Sponsors: Reps. Cooper, Clemmons, Cato, Agnew, Alexander, Allen, Allison, Anderson, Anthony, Bales, Ballentine, Bannister, Barfield, Battle, Bedingfield, Bingham, Bowen, Bowers, Brady, Branham, Brantley, G.A. Brown, H.B. Brown, R.L. Brown, Chalk, Clyburn, Cobb</w:t>
      </w:r>
      <w:r>
        <w:noBreakHyphen/>
        <w:t>Hunter, Cole, Crawford, Daning, Delleney, Dillard, Duncan, Edge, Erickson, Forrester, Frye, Funderburk, Gambrell, Gilliard, Govan, Gunn, Haley, Hamilton, Hardwick, Harrell, Harrison, Hart, Harvin, Hayes, Hearn, Herbkersman, Hiott, Hodges, Horne, Hosey, Howard, Huggins, Hutto, Jefferson, Jennings, Kelly, Kennedy, King, Kirsh, Knight, Limehouse, Littlejohn, Loftis, Long, Lowe, Lucas, Mack, McEachern, McLeod, Merrill, Miller, Millwood, Mitchell, D.C. Moss, V.S. Moss, Nanney, J.H. Neal, J.M. Neal, Neilson, Norman, Ott, Owens, Parker, Parks, Pinson, E.H. Pitts, M.A. Pitts, Rice, Rutherford, Sandifer, Scott, Sellers, Simrill, Skelton, D.C. Smith, G.M. Smith, G.R. Smith, J.E. Smith, J.R. Smith, Sottile, Spires, Stavrinakis, Stewart, Stringer, Thompson, Toole, Umphlett, Vick, Viers, Weeks, Whipper, White, Whitmire, Williams, Willis, Wylie, A.D. Young and T.R. Young</w:t>
      </w:r>
    </w:p>
    <w:p w:rsidR="00DC3C3F" w:rsidRDefault="00DC3C3F" w:rsidP="00DC3C3F">
      <w:pPr>
        <w:widowControl w:val="0"/>
        <w:jc w:val="left"/>
      </w:pPr>
      <w:r>
        <w:t>Document Path: l:\council\bills\rm\1037ab10.docx</w:t>
      </w:r>
    </w:p>
    <w:p w:rsidR="00DC3C3F" w:rsidRDefault="00DC3C3F" w:rsidP="00DC3C3F">
      <w:pPr>
        <w:widowControl w:val="0"/>
        <w:jc w:val="left"/>
      </w:pPr>
    </w:p>
    <w:p w:rsidR="002F4D74" w:rsidRDefault="002F4D74" w:rsidP="00DC3C3F">
      <w:pPr>
        <w:widowControl w:val="0"/>
        <w:jc w:val="left"/>
      </w:pPr>
      <w:r>
        <w:t>Introduced in the House on January 27, 2010</w:t>
      </w:r>
    </w:p>
    <w:p w:rsidR="002F4D74" w:rsidRDefault="002F4D74" w:rsidP="00DC3C3F">
      <w:pPr>
        <w:widowControl w:val="0"/>
        <w:jc w:val="left"/>
      </w:pPr>
      <w:r>
        <w:t>Introduced in the Senate on January 27, 2010</w:t>
      </w:r>
    </w:p>
    <w:p w:rsidR="002F4D74" w:rsidRDefault="002F4D74" w:rsidP="00DC3C3F">
      <w:pPr>
        <w:widowControl w:val="0"/>
        <w:jc w:val="left"/>
      </w:pPr>
      <w:r>
        <w:t>Adopted by the General Assembly on January 27, 2010</w:t>
      </w:r>
    </w:p>
    <w:p w:rsidR="002F4D74" w:rsidRDefault="002F4D74" w:rsidP="00DC3C3F">
      <w:pPr>
        <w:widowControl w:val="0"/>
        <w:jc w:val="left"/>
      </w:pPr>
    </w:p>
    <w:p w:rsidR="00DC3C3F" w:rsidRDefault="00DC3C3F" w:rsidP="00DC3C3F">
      <w:pPr>
        <w:widowControl w:val="0"/>
        <w:jc w:val="left"/>
      </w:pPr>
      <w:r>
        <w:t xml:space="preserve">Summary: </w:t>
      </w:r>
      <w:r w:rsidR="00056AC3">
        <w:t>Boy Scouts of America</w:t>
      </w:r>
    </w:p>
    <w:p w:rsidR="00DC3C3F" w:rsidRDefault="00DC3C3F" w:rsidP="00DC3C3F">
      <w:pPr>
        <w:widowControl w:val="0"/>
        <w:jc w:val="left"/>
      </w:pPr>
    </w:p>
    <w:p w:rsidR="00DC3C3F" w:rsidRDefault="00DC3C3F" w:rsidP="00DC3C3F">
      <w:pPr>
        <w:widowControl w:val="0"/>
        <w:jc w:val="left"/>
      </w:pPr>
    </w:p>
    <w:p w:rsidR="00DC3C3F" w:rsidRDefault="00DC3C3F" w:rsidP="00DC3C3F">
      <w:pPr>
        <w:widowControl w:val="0"/>
        <w:tabs>
          <w:tab w:val="center" w:pos="590"/>
          <w:tab w:val="center" w:pos="1440"/>
          <w:tab w:val="left" w:pos="1872"/>
          <w:tab w:val="left" w:pos="9187"/>
        </w:tabs>
        <w:jc w:val="left"/>
      </w:pPr>
      <w:r w:rsidRPr="00DC3C3F">
        <w:rPr>
          <w:b/>
        </w:rPr>
        <w:t>HISTORY OF LEGISLATIVE ACTIONS</w:t>
      </w:r>
    </w:p>
    <w:p w:rsidR="00DC3C3F" w:rsidRDefault="00DC3C3F" w:rsidP="00DC3C3F">
      <w:pPr>
        <w:widowControl w:val="0"/>
        <w:tabs>
          <w:tab w:val="center" w:pos="590"/>
          <w:tab w:val="center" w:pos="1440"/>
          <w:tab w:val="left" w:pos="1872"/>
          <w:tab w:val="left" w:pos="9187"/>
        </w:tabs>
        <w:jc w:val="left"/>
      </w:pPr>
    </w:p>
    <w:p w:rsidR="00DC3C3F" w:rsidRPr="00DC3C3F" w:rsidRDefault="00DC3C3F" w:rsidP="00DC3C3F">
      <w:pPr>
        <w:widowControl w:val="0"/>
        <w:tabs>
          <w:tab w:val="center" w:pos="590"/>
          <w:tab w:val="center" w:pos="1440"/>
          <w:tab w:val="left" w:pos="1872"/>
          <w:tab w:val="left" w:pos="9187"/>
        </w:tabs>
        <w:jc w:val="left"/>
      </w:pPr>
      <w:r w:rsidRPr="00DC3C3F">
        <w:rPr>
          <w:u w:val="single"/>
        </w:rPr>
        <w:tab/>
        <w:t>Date</w:t>
      </w:r>
      <w:r w:rsidRPr="00DC3C3F">
        <w:rPr>
          <w:u w:val="single"/>
        </w:rPr>
        <w:tab/>
        <w:t>Body</w:t>
      </w:r>
      <w:r w:rsidRPr="00DC3C3F">
        <w:rPr>
          <w:u w:val="single"/>
        </w:rPr>
        <w:tab/>
        <w:t>Action Description with journal page number</w:t>
      </w:r>
      <w:r w:rsidRPr="00DC3C3F">
        <w:rPr>
          <w:u w:val="single"/>
        </w:rPr>
        <w:tab/>
      </w:r>
    </w:p>
    <w:p w:rsidR="004F5A85" w:rsidRDefault="004F5A85" w:rsidP="004F5A85">
      <w:pPr>
        <w:widowControl w:val="0"/>
        <w:tabs>
          <w:tab w:val="right" w:pos="1008"/>
          <w:tab w:val="left" w:pos="1152"/>
          <w:tab w:val="left" w:pos="1872"/>
          <w:tab w:val="left" w:pos="9187"/>
        </w:tabs>
        <w:ind w:left="2088" w:hanging="2088"/>
        <w:jc w:val="left"/>
      </w:pPr>
      <w:r>
        <w:tab/>
        <w:t>1/27/2010</w:t>
      </w:r>
      <w:r>
        <w:tab/>
        <w:t>House</w:t>
      </w:r>
      <w:r>
        <w:tab/>
      </w:r>
      <w:r w:rsidRPr="00AF5D3F">
        <w:t xml:space="preserve">Introduced, adopted, sent to Senate </w:t>
      </w:r>
      <w:hyperlink r:id="rId7" w:history="1">
        <w:r w:rsidRPr="00A62036">
          <w:rPr>
            <w:rStyle w:val="Hyperlink"/>
          </w:rPr>
          <w:t>HJ</w:t>
        </w:r>
      </w:hyperlink>
      <w:r>
        <w:noBreakHyphen/>
      </w:r>
      <w:r w:rsidRPr="00AF5D3F">
        <w:t>13</w:t>
      </w:r>
    </w:p>
    <w:p w:rsidR="004F5A85" w:rsidRDefault="004F5A85" w:rsidP="004F5A85">
      <w:pPr>
        <w:widowControl w:val="0"/>
        <w:tabs>
          <w:tab w:val="right" w:pos="1008"/>
          <w:tab w:val="left" w:pos="1152"/>
          <w:tab w:val="left" w:pos="1872"/>
          <w:tab w:val="left" w:pos="9187"/>
        </w:tabs>
        <w:ind w:left="2088" w:hanging="2088"/>
        <w:jc w:val="left"/>
      </w:pPr>
      <w:r>
        <w:tab/>
        <w:t>1/27/2010</w:t>
      </w:r>
      <w:r>
        <w:tab/>
        <w:t>Senate</w:t>
      </w:r>
      <w:r>
        <w:tab/>
      </w:r>
      <w:r w:rsidRPr="00AF5D3F">
        <w:t xml:space="preserve">Introduced, adopted, returned with concurrence </w:t>
      </w:r>
      <w:hyperlink r:id="rId8" w:history="1">
        <w:r w:rsidRPr="00A62036">
          <w:rPr>
            <w:rStyle w:val="Hyperlink"/>
          </w:rPr>
          <w:t>SJ</w:t>
        </w:r>
      </w:hyperlink>
      <w:r>
        <w:noBreakHyphen/>
      </w:r>
      <w:r w:rsidRPr="00AF5D3F">
        <w:t>11</w:t>
      </w:r>
    </w:p>
    <w:p w:rsidR="004F5A85" w:rsidRDefault="004F5A85" w:rsidP="004F5A85">
      <w:pPr>
        <w:widowControl w:val="0"/>
        <w:tabs>
          <w:tab w:val="right" w:pos="1008"/>
          <w:tab w:val="left" w:pos="1152"/>
          <w:tab w:val="left" w:pos="1872"/>
          <w:tab w:val="left" w:pos="9187"/>
        </w:tabs>
        <w:ind w:left="2088" w:hanging="2088"/>
        <w:jc w:val="left"/>
      </w:pPr>
    </w:p>
    <w:p w:rsidR="00DC3C3F" w:rsidRPr="00DC3C3F" w:rsidRDefault="00DC3C3F" w:rsidP="00DC3C3F">
      <w:pPr>
        <w:widowControl w:val="0"/>
        <w:tabs>
          <w:tab w:val="right" w:pos="1008"/>
          <w:tab w:val="left" w:pos="1152"/>
          <w:tab w:val="left" w:pos="1872"/>
          <w:tab w:val="left" w:pos="9187"/>
        </w:tabs>
        <w:ind w:left="2088" w:hanging="2088"/>
        <w:jc w:val="left"/>
      </w:pPr>
    </w:p>
    <w:p w:rsidR="00DC3C3F" w:rsidRDefault="00DC3C3F" w:rsidP="00DC3C3F">
      <w:r w:rsidRPr="00DC3C3F">
        <w:rPr>
          <w:b/>
        </w:rPr>
        <w:t>VERSIONS OF THIS BILL</w:t>
      </w:r>
    </w:p>
    <w:p w:rsidR="00DC3C3F" w:rsidRDefault="00DC3C3F" w:rsidP="00DC3C3F"/>
    <w:p w:rsidR="00DC3C3F" w:rsidRDefault="00F50275" w:rsidP="00DC3C3F">
      <w:hyperlink r:id="rId9" w:history="1">
        <w:r w:rsidR="00DC3C3F">
          <w:rPr>
            <w:rStyle w:val="Hyperlink"/>
          </w:rPr>
          <w:t>1/27/2010</w:t>
        </w:r>
      </w:hyperlink>
    </w:p>
    <w:p w:rsidR="00DC3C3F" w:rsidRDefault="00DC3C3F" w:rsidP="00DC3C3F"/>
    <w:p w:rsidR="00DC3C3F" w:rsidRDefault="00DC3C3F" w:rsidP="00DC3C3F">
      <w:pPr>
        <w:sectPr w:rsidR="00DC3C3F" w:rsidSect="00DC3C3F">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22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B729A">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45FA" w:rsidRDefault="00015319" w:rsidP="001645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1645FA">
        <w:t xml:space="preserve">HONOR THE BOY SCOUTS OF AMERICA ON </w:t>
      </w:r>
      <w:r w:rsidR="004D7D94">
        <w:t>ITS</w:t>
      </w:r>
      <w:r w:rsidR="001645FA">
        <w:t xml:space="preserve"> ONE HUNDREDTH ANNIVERSARY, TO EXPRESS GRATITUDE TO THE ORGANIZATION</w:t>
      </w:r>
      <w:r w:rsidR="00A57F9B" w:rsidRPr="00A57F9B">
        <w:t>’</w:t>
      </w:r>
      <w:r w:rsidR="001645FA">
        <w:t>S VOLUNTEERS, WHO DEDICATE COUNTLESS HOURS TO INSPIRING AND PREPARING FUTURE GENERATIONS OF LEADERS, AND TO PROCLAIM FEBRUARY 8, 2010, AS BOY SCOUTS OF AMERICA “ONE HUNDRED YEARS OF SCOUTING” DAY.</w:t>
      </w:r>
    </w:p>
    <w:p w:rsidR="00FB729A" w:rsidRDefault="00FB72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270D9" w:rsidRDefault="00FB729A" w:rsidP="00427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270D9">
        <w:t>the Boy Scouts of America, incorporated on Feb. 8, 1910, provides an educational program for boys and young men that teaches patriotism, courage, self</w:t>
      </w:r>
      <w:r w:rsidR="00A57F9B">
        <w:noBreakHyphen/>
      </w:r>
      <w:r w:rsidR="004270D9">
        <w:t>reliance, and kindred values and prepares these youth to make right ethical and moral choices throughout their lifetimes by instilling the values of the Scout Oath and Scout Law; and</w:t>
      </w:r>
    </w:p>
    <w:p w:rsidR="004270D9" w:rsidRDefault="004270D9" w:rsidP="00427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70D9" w:rsidRDefault="004270D9" w:rsidP="00427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more than one million adult volunteers selflessly serve young people in their communities through organizations chartered by the Boy Scouts of America; and</w:t>
      </w:r>
    </w:p>
    <w:p w:rsidR="004270D9" w:rsidRDefault="004270D9" w:rsidP="00427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70D9" w:rsidRDefault="004270D9" w:rsidP="00427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today, the Boy Scouts of America is the largest youth service organization in the United States, with nearly three million members participating in a wide range of outdoor activities and educational and career</w:t>
      </w:r>
      <w:r w:rsidR="00A57F9B">
        <w:noBreakHyphen/>
      </w:r>
      <w:r>
        <w:t>oriented programs in partnership with community organizations. The service projects accomplished by these Scouts and their leaders benefit untold numbers of individuals and communities, both locally and farther afield; and</w:t>
      </w:r>
    </w:p>
    <w:p w:rsidR="004270D9" w:rsidRDefault="004270D9" w:rsidP="00427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70D9" w:rsidRDefault="004270D9" w:rsidP="00427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more than ever, America needs inspiration from role models who demonstrate a strong sense of personal mission and purpose, cling to the values described in the Scout Oath and Scout Law, and embody the Scout Motto, “Be Prepared,” with a steadfast commitment to God, country, community, and family; and</w:t>
      </w:r>
    </w:p>
    <w:p w:rsidR="004270D9" w:rsidRDefault="004270D9" w:rsidP="00427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70D9" w:rsidRDefault="004270D9" w:rsidP="00427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Whereas, cognizant of the invaluable contributions and achievements of the Boy Scouts of America over the past one hundred years, the South Carolina General Assembly takes great pleasure in recognizing this fine organization on the occasion of its centennial and in commending its adult leaders for their committed service to their young charges. In further recognition thereof, it is fitting for this great State to declare February 8, 2010, as Boy Scouts of America “One Hundred Years of Scouting” Day. Now, therefore,</w:t>
      </w:r>
    </w:p>
    <w:p w:rsidR="004270D9" w:rsidRDefault="004270D9" w:rsidP="00427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70D9" w:rsidRDefault="004270D9" w:rsidP="00427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4270D9" w:rsidRDefault="004270D9" w:rsidP="00427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70D9" w:rsidRDefault="004270D9" w:rsidP="00427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the members of the South Carolina General Assembly, by this resolution, honor the Boy Scouts of America on </w:t>
      </w:r>
      <w:r w:rsidR="00592720">
        <w:t>its</w:t>
      </w:r>
      <w:r>
        <w:t xml:space="preserve"> one hundredth anniversary, express gratitude to the organization</w:t>
      </w:r>
      <w:r w:rsidR="00A57F9B" w:rsidRPr="00A57F9B">
        <w:t>’</w:t>
      </w:r>
      <w:r>
        <w:t>s volunteers, who dedicate countless hours to inspiring and preparing future generations of leaders, and proclaim February 8, 2010, as Boy Scouts of America “One Hundred Years of Scouting” Day.</w:t>
      </w:r>
    </w:p>
    <w:p w:rsidR="004270D9" w:rsidRDefault="004270D9" w:rsidP="00427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70D9" w:rsidRDefault="004270D9" w:rsidP="00427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each of the Boy Scouts of America</w:t>
      </w:r>
      <w:r w:rsidR="00A57F9B" w:rsidRPr="00A57F9B">
        <w:t>’</w:t>
      </w:r>
      <w:r>
        <w:t>s representatives in the State of South Carolina, the Blue Ridge, Coastal Carolina, Indian Waters, Palmetto, and Pee Dee councils.</w:t>
      </w:r>
    </w:p>
    <w:p w:rsidR="00D22EE9" w:rsidRDefault="00A57F9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22EE9" w:rsidRDefault="00D22EE9" w:rsidP="00DC3C3F">
      <w:pPr>
        <w:suppressAutoHyphens/>
      </w:pPr>
    </w:p>
    <w:sectPr w:rsidR="00D22EE9" w:rsidSect="00DC3C3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729A" w:rsidRDefault="00FB729A" w:rsidP="009F0C77">
      <w:r>
        <w:separator/>
      </w:r>
    </w:p>
  </w:endnote>
  <w:endnote w:type="continuationSeparator" w:id="0">
    <w:p w:rsidR="00FB729A" w:rsidRDefault="00FB729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F8DCF24-56D4-4ED5-A543-706ABA1E9B8D}"/>
    <w:embedBold r:id="rId2" w:fontKey="{0BBB0C33-6981-4C5A-BA19-374207DA4129}"/>
  </w:font>
  <w:font w:name="Calibri">
    <w:panose1 w:val="020F0502020204030204"/>
    <w:charset w:val="00"/>
    <w:family w:val="swiss"/>
    <w:pitch w:val="variable"/>
    <w:sig w:usb0="E10002FF" w:usb1="4000ACFF" w:usb2="00000009" w:usb3="00000000" w:csb0="0000019F" w:csb1="00000000"/>
    <w:embedRegular r:id="rId3" w:fontKey="{57709292-E398-4E06-B482-5B2D5188AE5F}"/>
  </w:font>
  <w:font w:name="Tahoma">
    <w:panose1 w:val="020B0604030504040204"/>
    <w:charset w:val="00"/>
    <w:family w:val="swiss"/>
    <w:pitch w:val="variable"/>
    <w:sig w:usb0="21002A87" w:usb1="80000000" w:usb2="00000008" w:usb3="00000000" w:csb0="000101FF" w:csb1="00000000"/>
    <w:embedRegular r:id="rId4" w:fontKey="{1CE69BFC-C5AF-431A-BF86-34BAEAC2BCE4}"/>
  </w:font>
  <w:font w:name="Cambria">
    <w:panose1 w:val="02040503050406030204"/>
    <w:charset w:val="00"/>
    <w:family w:val="roman"/>
    <w:pitch w:val="variable"/>
    <w:sig w:usb0="E00002FF" w:usb1="400004FF" w:usb2="00000000" w:usb3="00000000" w:csb0="0000019F" w:csb1="00000000"/>
    <w:embedRegular r:id="rId5" w:fontKey="{C94B7F01-A6EC-4D92-9170-AC8001D71AC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3C3F" w:rsidRPr="00D22EE9" w:rsidRDefault="00DC3C3F" w:rsidP="00D22EE9">
    <w:pPr>
      <w:pStyle w:val="Footer"/>
      <w:tabs>
        <w:tab w:val="clear" w:pos="4680"/>
        <w:tab w:val="clear" w:pos="9360"/>
        <w:tab w:val="center" w:pos="2995"/>
      </w:tabs>
      <w:spacing w:before="120"/>
    </w:pPr>
    <w:r>
      <w:t>[4433]</w:t>
    </w:r>
    <w:r>
      <w:tab/>
    </w:r>
    <w:r w:rsidR="00F50275">
      <w:fldChar w:fldCharType="begin"/>
    </w:r>
    <w:r w:rsidR="00F50275">
      <w:instrText xml:space="preserve"> PAGE  \* MERGEFORMAT </w:instrText>
    </w:r>
    <w:r w:rsidR="00F50275">
      <w:fldChar w:fldCharType="separate"/>
    </w:r>
    <w:r w:rsidR="00F50275">
      <w:rPr>
        <w:noProof/>
      </w:rPr>
      <w:t>1</w:t>
    </w:r>
    <w:r w:rsidR="00F5027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729A" w:rsidRDefault="00FB729A" w:rsidP="009F0C77">
      <w:r>
        <w:separator/>
      </w:r>
    </w:p>
  </w:footnote>
  <w:footnote w:type="continuationSeparator" w:id="0">
    <w:p w:rsidR="00FB729A" w:rsidRDefault="00FB729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037AB10"/>
    <w:docVar w:name="CoverBillType" w:val="c"/>
    <w:docVar w:name="docpath" w:val="L:\Council\bills\RM\1037AB10.DOCX"/>
    <w:docVar w:name="dvBillNumber" w:val="4433"/>
    <w:docVar w:name="dvBillNumberPrefix" w:val="H. "/>
    <w:docVar w:name="dvOriginalBody" w:val="House"/>
    <w:docVar w:name="dvSteno" w:val="RM"/>
    <w:docVar w:name="NameofBody" w:val="h"/>
    <w:docVar w:name="vgroup2" w:val="Council"/>
  </w:docVars>
  <w:rsids>
    <w:rsidRoot w:val="00B22E74"/>
    <w:rsid w:val="00011869"/>
    <w:rsid w:val="00015319"/>
    <w:rsid w:val="00056AC3"/>
    <w:rsid w:val="000E1785"/>
    <w:rsid w:val="000F40FA"/>
    <w:rsid w:val="00103351"/>
    <w:rsid w:val="0010776B"/>
    <w:rsid w:val="00133E66"/>
    <w:rsid w:val="001435A3"/>
    <w:rsid w:val="001645FA"/>
    <w:rsid w:val="001D08F2"/>
    <w:rsid w:val="001D525B"/>
    <w:rsid w:val="001D7F4F"/>
    <w:rsid w:val="002321B6"/>
    <w:rsid w:val="002437D6"/>
    <w:rsid w:val="00250967"/>
    <w:rsid w:val="002543C8"/>
    <w:rsid w:val="00284AAE"/>
    <w:rsid w:val="002A1D66"/>
    <w:rsid w:val="002B5564"/>
    <w:rsid w:val="002E5912"/>
    <w:rsid w:val="002E6115"/>
    <w:rsid w:val="002F4D74"/>
    <w:rsid w:val="00325348"/>
    <w:rsid w:val="0032732C"/>
    <w:rsid w:val="00336AD0"/>
    <w:rsid w:val="0037079A"/>
    <w:rsid w:val="003D01E8"/>
    <w:rsid w:val="003E5288"/>
    <w:rsid w:val="003F6D79"/>
    <w:rsid w:val="0041760A"/>
    <w:rsid w:val="00417C01"/>
    <w:rsid w:val="004270D9"/>
    <w:rsid w:val="004809EE"/>
    <w:rsid w:val="004D7D94"/>
    <w:rsid w:val="004E7D54"/>
    <w:rsid w:val="004F5A85"/>
    <w:rsid w:val="005273C6"/>
    <w:rsid w:val="00530A69"/>
    <w:rsid w:val="00545593"/>
    <w:rsid w:val="00577C6C"/>
    <w:rsid w:val="00592720"/>
    <w:rsid w:val="005C2FE2"/>
    <w:rsid w:val="005E2BC9"/>
    <w:rsid w:val="00605102"/>
    <w:rsid w:val="00611017"/>
    <w:rsid w:val="006215AA"/>
    <w:rsid w:val="006913C9"/>
    <w:rsid w:val="0069470D"/>
    <w:rsid w:val="006D222D"/>
    <w:rsid w:val="00734F00"/>
    <w:rsid w:val="007A70AE"/>
    <w:rsid w:val="007D4C3B"/>
    <w:rsid w:val="008362E8"/>
    <w:rsid w:val="008A1768"/>
    <w:rsid w:val="008B117B"/>
    <w:rsid w:val="008F4429"/>
    <w:rsid w:val="0094021A"/>
    <w:rsid w:val="009C189B"/>
    <w:rsid w:val="009C6A0B"/>
    <w:rsid w:val="009F0C77"/>
    <w:rsid w:val="009F4DD1"/>
    <w:rsid w:val="009F54BA"/>
    <w:rsid w:val="00A41684"/>
    <w:rsid w:val="00A57F9B"/>
    <w:rsid w:val="00A62036"/>
    <w:rsid w:val="00A64E80"/>
    <w:rsid w:val="00A72BCD"/>
    <w:rsid w:val="00A741D9"/>
    <w:rsid w:val="00A76AD4"/>
    <w:rsid w:val="00A833AB"/>
    <w:rsid w:val="00A9741D"/>
    <w:rsid w:val="00AC0F78"/>
    <w:rsid w:val="00AD4B17"/>
    <w:rsid w:val="00B22E74"/>
    <w:rsid w:val="00B412D4"/>
    <w:rsid w:val="00BE3C22"/>
    <w:rsid w:val="00C0345E"/>
    <w:rsid w:val="00C30CE3"/>
    <w:rsid w:val="00C3483A"/>
    <w:rsid w:val="00C64BE8"/>
    <w:rsid w:val="00C74E9D"/>
    <w:rsid w:val="00C82FD3"/>
    <w:rsid w:val="00C92819"/>
    <w:rsid w:val="00CC6B7B"/>
    <w:rsid w:val="00CD2089"/>
    <w:rsid w:val="00D22EE9"/>
    <w:rsid w:val="00D40A07"/>
    <w:rsid w:val="00D73A67"/>
    <w:rsid w:val="00D970A9"/>
    <w:rsid w:val="00DC3C3F"/>
    <w:rsid w:val="00DE4E35"/>
    <w:rsid w:val="00DF3845"/>
    <w:rsid w:val="00E2248B"/>
    <w:rsid w:val="00E41911"/>
    <w:rsid w:val="00E92EEF"/>
    <w:rsid w:val="00F24255"/>
    <w:rsid w:val="00F24442"/>
    <w:rsid w:val="00F50275"/>
    <w:rsid w:val="00F50AE3"/>
    <w:rsid w:val="00F67CF1"/>
    <w:rsid w:val="00F705D3"/>
    <w:rsid w:val="00F840F0"/>
    <w:rsid w:val="00FB0D0D"/>
    <w:rsid w:val="00FB43B4"/>
    <w:rsid w:val="00FB72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F753D53-03FD-4757-8C35-B2C97D86B5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B117B"/>
    <w:rPr>
      <w:rFonts w:ascii="Tahoma" w:hAnsi="Tahoma" w:cs="Tahoma"/>
      <w:sz w:val="16"/>
      <w:szCs w:val="16"/>
    </w:rPr>
  </w:style>
  <w:style w:type="character" w:customStyle="1" w:styleId="BalloonTextChar">
    <w:name w:val="Balloon Text Char"/>
    <w:basedOn w:val="DefaultParagraphFont"/>
    <w:link w:val="BalloonText"/>
    <w:uiPriority w:val="99"/>
    <w:semiHidden/>
    <w:rsid w:val="008B117B"/>
    <w:rPr>
      <w:rFonts w:ascii="Tahoma" w:eastAsia="Times New Roman" w:hAnsi="Tahoma" w:cs="Tahoma"/>
      <w:sz w:val="16"/>
      <w:szCs w:val="16"/>
    </w:rPr>
  </w:style>
  <w:style w:type="character" w:styleId="Hyperlink">
    <w:name w:val="Hyperlink"/>
    <w:basedOn w:val="DefaultParagraphFont"/>
    <w:uiPriority w:val="99"/>
    <w:unhideWhenUsed/>
    <w:rsid w:val="00DC3C3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0\01-27-10.docx" TargetMode="External"/><Relationship Id="rId3" Type="http://schemas.openxmlformats.org/officeDocument/2006/relationships/settings" Target="settings.xml"/><Relationship Id="rId7" Type="http://schemas.openxmlformats.org/officeDocument/2006/relationships/hyperlink" Target="file:///h:\HJ%20Archive\2010\01-27-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433_2010012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9F1431-85F0-4B1A-84A1-D1DA220658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655</Words>
  <Characters>3853</Characters>
  <Application>Microsoft Office Word</Application>
  <DocSecurity>0</DocSecurity>
  <Lines>109</Lines>
  <Paragraphs>28</Paragraphs>
  <ScaleCrop>false</ScaleCrop>
  <Company> </Company>
  <LinksUpToDate>false</LinksUpToDate>
  <CharactersWithSpaces>4482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4433: Boy Scouts of America - South Carolina Legislature Online</dc:title>
  <dc:subject/>
  <dc:creator>RosanneMcDowell</dc:creator>
  <cp:keywords/>
  <dc:description/>
  <cp:lastModifiedBy>N Cumfer</cp:lastModifiedBy>
  <cp:revision>10</cp:revision>
  <cp:lastPrinted>2010-01-21T19:16:00Z</cp:lastPrinted>
  <dcterms:created xsi:type="dcterms:W3CDTF">2010-01-27T15:38:00Z</dcterms:created>
  <dcterms:modified xsi:type="dcterms:W3CDTF">2014-11-24T16:23:00Z</dcterms:modified>
</cp:coreProperties>
</file>