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4D4" w:rsidRDefault="003334D4" w:rsidP="003334D4">
      <w:pPr>
        <w:widowControl w:val="0"/>
        <w:jc w:val="center"/>
      </w:pPr>
      <w:bookmarkStart w:id="0" w:name="_GoBack"/>
      <w:bookmarkEnd w:id="0"/>
      <w:r w:rsidRPr="003334D4">
        <w:rPr>
          <w:b/>
        </w:rPr>
        <w:t>South Carolina General Assembly</w:t>
      </w:r>
    </w:p>
    <w:p w:rsidR="003334D4" w:rsidRDefault="003334D4" w:rsidP="003334D4">
      <w:pPr>
        <w:widowControl w:val="0"/>
        <w:jc w:val="center"/>
      </w:pPr>
      <w:r>
        <w:t>118th Session, 2009-2010</w:t>
      </w:r>
    </w:p>
    <w:p w:rsidR="003334D4" w:rsidRDefault="003334D4" w:rsidP="003334D4">
      <w:pPr>
        <w:widowControl w:val="0"/>
        <w:jc w:val="left"/>
      </w:pPr>
    </w:p>
    <w:p w:rsidR="003334D4" w:rsidRDefault="003334D4" w:rsidP="003334D4">
      <w:pPr>
        <w:widowControl w:val="0"/>
        <w:jc w:val="left"/>
        <w:rPr>
          <w:b/>
        </w:rPr>
      </w:pPr>
      <w:r w:rsidRPr="003334D4">
        <w:rPr>
          <w:b/>
        </w:rPr>
        <w:t>H. 4513</w:t>
      </w:r>
    </w:p>
    <w:p w:rsidR="003334D4" w:rsidRDefault="003334D4" w:rsidP="003334D4">
      <w:pPr>
        <w:widowControl w:val="0"/>
        <w:jc w:val="left"/>
        <w:rPr>
          <w:b/>
        </w:rPr>
      </w:pPr>
    </w:p>
    <w:p w:rsidR="003334D4" w:rsidRDefault="003334D4" w:rsidP="003334D4">
      <w:pPr>
        <w:widowControl w:val="0"/>
        <w:jc w:val="left"/>
      </w:pPr>
      <w:r w:rsidRPr="003334D4">
        <w:rPr>
          <w:b/>
        </w:rPr>
        <w:t>STATUS INFORMATION</w:t>
      </w:r>
    </w:p>
    <w:p w:rsidR="003334D4" w:rsidRDefault="003334D4" w:rsidP="003334D4">
      <w:pPr>
        <w:widowControl w:val="0"/>
        <w:jc w:val="left"/>
      </w:pPr>
    </w:p>
    <w:p w:rsidR="003334D4" w:rsidRDefault="003334D4" w:rsidP="003334D4">
      <w:pPr>
        <w:widowControl w:val="0"/>
        <w:jc w:val="left"/>
      </w:pPr>
      <w:r>
        <w:t>General Bill</w:t>
      </w:r>
    </w:p>
    <w:p w:rsidR="003334D4" w:rsidRDefault="003334D4" w:rsidP="003334D4">
      <w:pPr>
        <w:widowControl w:val="0"/>
        <w:jc w:val="left"/>
      </w:pPr>
      <w:r>
        <w:t>Sponsors: Reps. Norman, Simrill, Parker, Allison, Cole, Crawford, Forrester, Herbkersman, D.C. Moss, G.R. Smith, J.R. Smith and Vick</w:t>
      </w:r>
    </w:p>
    <w:p w:rsidR="003334D4" w:rsidRDefault="003334D4" w:rsidP="003334D4">
      <w:pPr>
        <w:widowControl w:val="0"/>
        <w:jc w:val="left"/>
      </w:pPr>
      <w:r>
        <w:t>Document Path: l:\council\bills\swb\6015cm10.docx</w:t>
      </w:r>
    </w:p>
    <w:p w:rsidR="003334D4" w:rsidRDefault="003334D4" w:rsidP="003334D4">
      <w:pPr>
        <w:widowControl w:val="0"/>
        <w:jc w:val="left"/>
      </w:pPr>
    </w:p>
    <w:p w:rsidR="003334D4" w:rsidRDefault="003334D4" w:rsidP="003334D4">
      <w:pPr>
        <w:widowControl w:val="0"/>
        <w:jc w:val="left"/>
      </w:pPr>
      <w:r>
        <w:t>Introduced in the House on February 3, 2010</w:t>
      </w:r>
    </w:p>
    <w:p w:rsidR="003334D4" w:rsidRDefault="003334D4" w:rsidP="003334D4">
      <w:pPr>
        <w:widowControl w:val="0"/>
        <w:jc w:val="left"/>
      </w:pPr>
      <w:r>
        <w:t xml:space="preserve">Currently residing in the House Committee on </w:t>
      </w:r>
      <w:r w:rsidRPr="003334D4">
        <w:rPr>
          <w:b/>
        </w:rPr>
        <w:t>Education and Public Works</w:t>
      </w:r>
    </w:p>
    <w:p w:rsidR="003334D4" w:rsidRDefault="003334D4" w:rsidP="003334D4">
      <w:pPr>
        <w:widowControl w:val="0"/>
        <w:jc w:val="left"/>
      </w:pPr>
    </w:p>
    <w:p w:rsidR="003334D4" w:rsidRDefault="003334D4" w:rsidP="003334D4">
      <w:pPr>
        <w:widowControl w:val="0"/>
        <w:jc w:val="left"/>
      </w:pPr>
      <w:r>
        <w:t xml:space="preserve">Summary: </w:t>
      </w:r>
      <w:r w:rsidR="005D0E30">
        <w:t>Special license plates</w:t>
      </w:r>
    </w:p>
    <w:p w:rsidR="003334D4" w:rsidRDefault="003334D4" w:rsidP="003334D4">
      <w:pPr>
        <w:widowControl w:val="0"/>
        <w:jc w:val="left"/>
      </w:pPr>
    </w:p>
    <w:p w:rsidR="003334D4" w:rsidRDefault="003334D4" w:rsidP="003334D4">
      <w:pPr>
        <w:widowControl w:val="0"/>
        <w:jc w:val="left"/>
      </w:pPr>
    </w:p>
    <w:p w:rsidR="003334D4" w:rsidRDefault="003334D4" w:rsidP="003334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34D4">
        <w:rPr>
          <w:b/>
        </w:rPr>
        <w:t>HISTORY OF LEGISLATIVE ACTIONS</w:t>
      </w:r>
    </w:p>
    <w:p w:rsidR="003334D4" w:rsidRDefault="003334D4" w:rsidP="003334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34D4" w:rsidRPr="003334D4" w:rsidRDefault="003334D4" w:rsidP="003334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34D4">
        <w:rPr>
          <w:u w:val="single"/>
        </w:rPr>
        <w:tab/>
        <w:t>Date</w:t>
      </w:r>
      <w:r w:rsidRPr="003334D4">
        <w:rPr>
          <w:u w:val="single"/>
        </w:rPr>
        <w:tab/>
        <w:t>Body</w:t>
      </w:r>
      <w:r w:rsidRPr="003334D4">
        <w:rPr>
          <w:u w:val="single"/>
        </w:rPr>
        <w:tab/>
        <w:t>Action Description with journal page number</w:t>
      </w:r>
      <w:r w:rsidRPr="003334D4">
        <w:rPr>
          <w:u w:val="single"/>
        </w:rPr>
        <w:tab/>
      </w:r>
    </w:p>
    <w:p w:rsidR="00191A1A" w:rsidRDefault="00191A1A" w:rsidP="00191A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2/3/2010</w:t>
      </w:r>
      <w:r>
        <w:tab/>
        <w:t>House</w:t>
      </w:r>
      <w:r>
        <w:tab/>
      </w:r>
      <w:r w:rsidRPr="004E4B92">
        <w:t xml:space="preserve">Introduced and read first time </w:t>
      </w:r>
      <w:hyperlink r:id="rId7" w:history="1">
        <w:r w:rsidRPr="009F64A8">
          <w:rPr>
            <w:rStyle w:val="Hyperlink"/>
          </w:rPr>
          <w:t>HJ</w:t>
        </w:r>
      </w:hyperlink>
      <w:r>
        <w:noBreakHyphen/>
      </w:r>
      <w:r w:rsidRPr="004E4B92">
        <w:t>3</w:t>
      </w:r>
    </w:p>
    <w:p w:rsidR="00191A1A" w:rsidRDefault="00191A1A" w:rsidP="00191A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2/3/2010</w:t>
      </w:r>
      <w:r>
        <w:tab/>
        <w:t>House</w:t>
      </w:r>
      <w:r>
        <w:tab/>
      </w:r>
      <w:r w:rsidRPr="004E4B92">
        <w:t>Referred to Co</w:t>
      </w:r>
      <w:r>
        <w:t xml:space="preserve">mmittee on </w:t>
      </w:r>
      <w:r w:rsidRPr="004E4B92">
        <w:rPr>
          <w:b/>
        </w:rPr>
        <w:t>Education and Public Works</w:t>
      </w:r>
      <w:r w:rsidRPr="004E4B92">
        <w:t xml:space="preserve"> </w:t>
      </w:r>
      <w:hyperlink r:id="rId8" w:history="1">
        <w:r w:rsidRPr="009F64A8">
          <w:rPr>
            <w:rStyle w:val="Hyperlink"/>
          </w:rPr>
          <w:t>HJ</w:t>
        </w:r>
      </w:hyperlink>
      <w:r>
        <w:noBreakHyphen/>
      </w:r>
      <w:r w:rsidRPr="004E4B92">
        <w:t>3</w:t>
      </w:r>
    </w:p>
    <w:p w:rsidR="00191A1A" w:rsidRDefault="00191A1A" w:rsidP="00191A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34D4" w:rsidRPr="003334D4" w:rsidRDefault="003334D4" w:rsidP="00333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34D4" w:rsidRDefault="003334D4" w:rsidP="003334D4">
      <w:pPr>
        <w:widowControl w:val="0"/>
        <w:jc w:val="left"/>
      </w:pPr>
      <w:r w:rsidRPr="003334D4">
        <w:rPr>
          <w:b/>
        </w:rPr>
        <w:t>VERSIONS OF THIS BILL</w:t>
      </w:r>
    </w:p>
    <w:p w:rsidR="003334D4" w:rsidRDefault="003334D4" w:rsidP="003334D4">
      <w:pPr>
        <w:widowControl w:val="0"/>
        <w:jc w:val="left"/>
      </w:pPr>
    </w:p>
    <w:p w:rsidR="003334D4" w:rsidRDefault="00593900" w:rsidP="003334D4">
      <w:pPr>
        <w:widowControl w:val="0"/>
        <w:jc w:val="left"/>
      </w:pPr>
      <w:hyperlink r:id="rId9" w:history="1">
        <w:r w:rsidR="003334D4">
          <w:rPr>
            <w:rStyle w:val="Hyperlink"/>
          </w:rPr>
          <w:t>2/3/2010</w:t>
        </w:r>
      </w:hyperlink>
    </w:p>
    <w:p w:rsidR="003334D4" w:rsidRDefault="003334D4" w:rsidP="003334D4"/>
    <w:p w:rsidR="003334D4" w:rsidRDefault="003334D4" w:rsidP="003334D4">
      <w:pPr>
        <w:sectPr w:rsidR="003334D4" w:rsidSect="003334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3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56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57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</w:t>
      </w:r>
      <w:r w:rsidR="00945512">
        <w:t xml:space="preserve">O AMEND THE CODE OF LAWS OF SOUTH CAROLINA, 1976, BY ADDING ARTICLE 108 TO CHAPTER 3, TITLE 56 SO AS TO PROVIDE THAT THE DEPARTMENT OF MOTOR VEHICLES MAY ISSUE </w:t>
      </w:r>
      <w:r w:rsidR="00463767">
        <w:t>RA</w:t>
      </w:r>
      <w:r w:rsidR="00945512">
        <w:t>C</w:t>
      </w:r>
      <w:r w:rsidR="00463767">
        <w:t>C</w:t>
      </w:r>
      <w:r w:rsidR="00945512">
        <w:t>OON HUNTERS LICENSE PLATES.</w:t>
      </w:r>
    </w:p>
    <w:p w:rsidR="006656B7" w:rsidRDefault="00665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56B7" w:rsidRDefault="00665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56B7" w:rsidRDefault="00665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512" w:rsidRDefault="006656B7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45512">
        <w:t>Chapter 3, Title 56 of the 1976 Code is amended by adding:</w:t>
      </w: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108</w:t>
      </w: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945512" w:rsidRDefault="00463767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Raccoon</w:t>
      </w:r>
      <w:r w:rsidR="00945512">
        <w:t xml:space="preserve"> Hunters License Plates</w:t>
      </w: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512" w:rsidRPr="00B0149C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56</w:t>
      </w:r>
      <w:r>
        <w:noBreakHyphen/>
        <w:t>3</w:t>
      </w:r>
      <w:r>
        <w:noBreakHyphen/>
        <w:t>10810.</w:t>
      </w:r>
      <w:r>
        <w:tab/>
      </w:r>
      <w:r>
        <w:tab/>
        <w:t>(A)</w:t>
      </w:r>
      <w:r>
        <w:tab/>
      </w:r>
      <w:r w:rsidRPr="00B0149C">
        <w:t xml:space="preserve">The department may issue a </w:t>
      </w:r>
      <w:r w:rsidRPr="00945512">
        <w:t>‘</w:t>
      </w:r>
      <w:r w:rsidR="00463767">
        <w:t>Raccoon</w:t>
      </w:r>
      <w:r>
        <w:t xml:space="preserve"> Hunters</w:t>
      </w:r>
      <w:r w:rsidRPr="00945512">
        <w:t>’</w:t>
      </w:r>
      <w:r w:rsidRPr="00B0149C">
        <w:t xml:space="preserve"> special motor vehicle license plate for use on a private passenger motor vehicle or motorcycle registered in a person</w:t>
      </w:r>
      <w:r w:rsidRPr="00945512">
        <w:t>’</w:t>
      </w:r>
      <w:r>
        <w:t xml:space="preserve">s name in this State. </w:t>
      </w:r>
    </w:p>
    <w:p w:rsidR="00945512" w:rsidRPr="00B0149C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0149C">
        <w:t>(B)</w:t>
      </w:r>
      <w:r>
        <w:tab/>
      </w:r>
      <w:r w:rsidRPr="00B0149C">
        <w:t>The requirements for production and distribution of the plate are those set forth in Section 56</w:t>
      </w:r>
      <w:r>
        <w:noBreakHyphen/>
      </w:r>
      <w:r w:rsidRPr="00B0149C">
        <w:t>3</w:t>
      </w:r>
      <w:r>
        <w:noBreakHyphen/>
      </w:r>
      <w:r w:rsidRPr="00B0149C">
        <w:t>8100.  The biennial fee for this plate is the regular registration fee set forth in Article 5, Chapter 3</w:t>
      </w:r>
      <w:r>
        <w:t>, and an additional thirty dollars</w:t>
      </w:r>
      <w:r w:rsidRPr="00B0149C">
        <w:t xml:space="preserve">.  </w:t>
      </w:r>
      <w:r>
        <w:t>The portion of this additional fee that exceeds the department</w:t>
      </w:r>
      <w:r w:rsidRPr="00945512">
        <w:t>’</w:t>
      </w:r>
      <w:r>
        <w:t xml:space="preserve">s cost of producing and administering the production and issuance of this license plate must be distributed to the South Carolina State Coon Hunters Association Youth Fund.  </w:t>
      </w:r>
      <w:r w:rsidRPr="00B0149C">
        <w:t xml:space="preserve">The Department of Motor Vehicles shall imprint </w:t>
      </w:r>
      <w:r>
        <w:t xml:space="preserve">on </w:t>
      </w:r>
      <w:r w:rsidRPr="00B0149C">
        <w:t xml:space="preserve">the special license plates </w:t>
      </w:r>
      <w:r>
        <w:t>letters and</w:t>
      </w:r>
      <w:r w:rsidRPr="00B0149C">
        <w:t xml:space="preserve"> numbers the department may determine. </w:t>
      </w: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0149C">
        <w:t>(C)</w:t>
      </w:r>
      <w:r>
        <w:tab/>
      </w:r>
      <w:r w:rsidRPr="00B0149C">
        <w:t xml:space="preserve">A license plate issued pursuant to this article may be transferred to another vehicle of the same weight class owned by </w:t>
      </w:r>
      <w:r w:rsidRPr="00B0149C">
        <w:lastRenderedPageBreak/>
        <w:t>the same person upon application being made and being approved by the Department of Motor Vehicles.  It is unlawful for a person to whom the plate has been issued to knowingly permit it to be displayed on any vehicle except the one authorized by the department.</w:t>
      </w:r>
      <w:r>
        <w:t>”</w:t>
      </w: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C3C0B" w:rsidRDefault="009455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3C0B" w:rsidRDefault="00FC3C0B" w:rsidP="003334D4">
      <w:pPr>
        <w:suppressAutoHyphens/>
      </w:pPr>
    </w:p>
    <w:sectPr w:rsidR="00FC3C0B" w:rsidSect="003334D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6B7" w:rsidRDefault="006656B7" w:rsidP="009F0C77">
      <w:r>
        <w:separator/>
      </w:r>
    </w:p>
  </w:endnote>
  <w:endnote w:type="continuationSeparator" w:id="0">
    <w:p w:rsidR="006656B7" w:rsidRDefault="006656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30C0D2-2E98-465F-A223-55F3730F1C38}"/>
    <w:embedBold r:id="rId2" w:fontKey="{93626E0F-4E8F-43FC-AEC4-0AAC2E1BFC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B2EBA1-0F87-467B-A4CC-A989F72DA2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6226AEC-6AF9-41C2-A434-DF25892141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DE3FCD-2B3E-40FD-AC0C-07315EAA22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4D4" w:rsidRPr="00FC3C0B" w:rsidRDefault="003334D4" w:rsidP="00FC3C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[4513]</w:t>
    </w:r>
    <w:r>
      <w:tab/>
    </w:r>
    <w:r w:rsidR="00593900">
      <w:fldChar w:fldCharType="begin"/>
    </w:r>
    <w:r w:rsidR="00593900">
      <w:instrText xml:space="preserve"> PAGE  \* MERGEFORMAT </w:instrText>
    </w:r>
    <w:r w:rsidR="00593900">
      <w:fldChar w:fldCharType="separate"/>
    </w:r>
    <w:r w:rsidR="00593900">
      <w:rPr>
        <w:noProof/>
      </w:rPr>
      <w:t>1</w:t>
    </w:r>
    <w:r w:rsidR="0059390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6B7" w:rsidRDefault="006656B7" w:rsidP="009F0C77">
      <w:r>
        <w:separator/>
      </w:r>
    </w:p>
  </w:footnote>
  <w:footnote w:type="continuationSeparator" w:id="0">
    <w:p w:rsidR="006656B7" w:rsidRDefault="006656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6015CM10"/>
    <w:docVar w:name="CoverBillType" w:val="b"/>
    <w:docVar w:name="docpath" w:val="L:\Council\bills\SWB\6015CM10.DOCX"/>
    <w:docVar w:name="dvBillNumber" w:val="451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16B7A"/>
    <w:rsid w:val="00011869"/>
    <w:rsid w:val="00016B7A"/>
    <w:rsid w:val="00036DE1"/>
    <w:rsid w:val="000E1785"/>
    <w:rsid w:val="000E47F3"/>
    <w:rsid w:val="000F40FA"/>
    <w:rsid w:val="001045DF"/>
    <w:rsid w:val="0010776B"/>
    <w:rsid w:val="00133E66"/>
    <w:rsid w:val="001435A3"/>
    <w:rsid w:val="00191A1A"/>
    <w:rsid w:val="001D08F2"/>
    <w:rsid w:val="001D4019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34D4"/>
    <w:rsid w:val="00336AD0"/>
    <w:rsid w:val="0037079A"/>
    <w:rsid w:val="003D01E8"/>
    <w:rsid w:val="003E5288"/>
    <w:rsid w:val="003F6D79"/>
    <w:rsid w:val="0041760A"/>
    <w:rsid w:val="00417C01"/>
    <w:rsid w:val="00463767"/>
    <w:rsid w:val="004809EE"/>
    <w:rsid w:val="004E7D54"/>
    <w:rsid w:val="005273C6"/>
    <w:rsid w:val="00530A69"/>
    <w:rsid w:val="00545593"/>
    <w:rsid w:val="00577C6C"/>
    <w:rsid w:val="00593900"/>
    <w:rsid w:val="005C2FE2"/>
    <w:rsid w:val="005D0E30"/>
    <w:rsid w:val="005E2BC9"/>
    <w:rsid w:val="00605102"/>
    <w:rsid w:val="006215AA"/>
    <w:rsid w:val="00623191"/>
    <w:rsid w:val="006656B7"/>
    <w:rsid w:val="006913C9"/>
    <w:rsid w:val="0069470D"/>
    <w:rsid w:val="00734F00"/>
    <w:rsid w:val="007A70AE"/>
    <w:rsid w:val="008362E8"/>
    <w:rsid w:val="008A1768"/>
    <w:rsid w:val="008F4429"/>
    <w:rsid w:val="0094021A"/>
    <w:rsid w:val="00945512"/>
    <w:rsid w:val="009457C3"/>
    <w:rsid w:val="009770CE"/>
    <w:rsid w:val="009C6A0B"/>
    <w:rsid w:val="009F0C77"/>
    <w:rsid w:val="009F4DD1"/>
    <w:rsid w:val="009F64A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1898"/>
    <w:rsid w:val="00C74E9D"/>
    <w:rsid w:val="00C82FD3"/>
    <w:rsid w:val="00C853DF"/>
    <w:rsid w:val="00C92819"/>
    <w:rsid w:val="00CC6B7B"/>
    <w:rsid w:val="00CD2089"/>
    <w:rsid w:val="00CD749F"/>
    <w:rsid w:val="00D73A67"/>
    <w:rsid w:val="00D970A9"/>
    <w:rsid w:val="00DA4830"/>
    <w:rsid w:val="00DF3845"/>
    <w:rsid w:val="00E41911"/>
    <w:rsid w:val="00E92EEF"/>
    <w:rsid w:val="00F002D5"/>
    <w:rsid w:val="00F24442"/>
    <w:rsid w:val="00F50AE3"/>
    <w:rsid w:val="00F67CF1"/>
    <w:rsid w:val="00F840F0"/>
    <w:rsid w:val="00FA5576"/>
    <w:rsid w:val="00FB0D0D"/>
    <w:rsid w:val="00FB43B4"/>
    <w:rsid w:val="00FC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5ABD2A-122E-4AE0-BF82-176AFBD84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55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51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34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0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0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513_2010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C74A8-6057-4BE8-9B4C-580F00BDF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372</Words>
  <Characters>1954</Characters>
  <Application>Microsoft Office Word</Application>
  <DocSecurity>0</DocSecurity>
  <Lines>80</Lines>
  <Paragraphs>27</Paragraphs>
  <ScaleCrop>false</ScaleCrop>
  <Company> </Company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4513: Special license plates - South Carolina Legislature Online</dc:title>
  <dc:subject/>
  <dc:creator>SandyBarden</dc:creator>
  <cp:keywords/>
  <dc:description/>
  <cp:lastModifiedBy>N Cumfer</cp:lastModifiedBy>
  <cp:revision>7</cp:revision>
  <cp:lastPrinted>2010-01-21T16:51:00Z</cp:lastPrinted>
  <dcterms:created xsi:type="dcterms:W3CDTF">2010-02-03T15:38:00Z</dcterms:created>
  <dcterms:modified xsi:type="dcterms:W3CDTF">2014-11-24T16:25:00Z</dcterms:modified>
</cp:coreProperties>
</file>