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671" w:rsidRDefault="00AD6671" w:rsidP="00AD6671">
      <w:pPr>
        <w:widowControl w:val="0"/>
        <w:jc w:val="center"/>
      </w:pPr>
      <w:bookmarkStart w:id="0" w:name="_GoBack"/>
      <w:bookmarkEnd w:id="0"/>
      <w:r w:rsidRPr="00AD6671">
        <w:rPr>
          <w:b/>
        </w:rPr>
        <w:t>South Carolina General Assembly</w:t>
      </w:r>
    </w:p>
    <w:p w:rsidR="00AD6671" w:rsidRDefault="00AD6671" w:rsidP="00AD6671">
      <w:pPr>
        <w:widowControl w:val="0"/>
        <w:jc w:val="center"/>
      </w:pPr>
      <w:r>
        <w:t>118th Session, 2009-2010</w:t>
      </w:r>
    </w:p>
    <w:p w:rsidR="00AD6671" w:rsidRDefault="00AD6671" w:rsidP="00AD6671">
      <w:pPr>
        <w:widowControl w:val="0"/>
        <w:jc w:val="left"/>
      </w:pPr>
    </w:p>
    <w:p w:rsidR="00AD6671" w:rsidRDefault="00AD6671" w:rsidP="00AD6671">
      <w:pPr>
        <w:widowControl w:val="0"/>
        <w:jc w:val="left"/>
        <w:rPr>
          <w:b/>
        </w:rPr>
      </w:pPr>
      <w:r w:rsidRPr="00AD6671">
        <w:rPr>
          <w:b/>
        </w:rPr>
        <w:t>H. 4541</w:t>
      </w:r>
    </w:p>
    <w:p w:rsidR="00AD6671" w:rsidRDefault="00AD6671" w:rsidP="00AD6671">
      <w:pPr>
        <w:widowControl w:val="0"/>
        <w:jc w:val="left"/>
        <w:rPr>
          <w:b/>
        </w:rPr>
      </w:pPr>
    </w:p>
    <w:p w:rsidR="00AD6671" w:rsidRDefault="00AD6671" w:rsidP="00AD6671">
      <w:pPr>
        <w:widowControl w:val="0"/>
        <w:jc w:val="left"/>
      </w:pPr>
      <w:r w:rsidRPr="00AD6671">
        <w:rPr>
          <w:b/>
        </w:rPr>
        <w:t>STATUS INFORMATION</w:t>
      </w:r>
    </w:p>
    <w:p w:rsidR="00AD6671" w:rsidRDefault="00AD6671" w:rsidP="00AD6671">
      <w:pPr>
        <w:widowControl w:val="0"/>
        <w:jc w:val="left"/>
      </w:pPr>
    </w:p>
    <w:p w:rsidR="00AD6671" w:rsidRDefault="00AD6671" w:rsidP="00AD6671">
      <w:pPr>
        <w:widowControl w:val="0"/>
        <w:jc w:val="left"/>
      </w:pPr>
      <w:r>
        <w:t>General Bill</w:t>
      </w:r>
    </w:p>
    <w:p w:rsidR="00AD6671" w:rsidRDefault="00881853" w:rsidP="00AD6671">
      <w:pPr>
        <w:widowControl w:val="0"/>
        <w:jc w:val="left"/>
      </w:pPr>
      <w:r>
        <w:t>Sponsors: Reps. Whipper, Bowen, Brantley, Hodges, Alexander, Gilliard, Frye, Ott, Spires, Jefferson, Anderson, Govan, Bales, Knight, Chalk, Stavrinakis, Cato, Hutto, Erickson, Allen, Dillard, Harrison, Limehouse, Branham, Harrell, Herbkersman, Hosey, Kennedy, Mack, Miller, V.S. Moss, Rutherford, J.E. Smith, Sottile, Umphlett, Weeks and R.L. Brown</w:t>
      </w:r>
    </w:p>
    <w:p w:rsidR="00AD6671" w:rsidRDefault="00AD6671" w:rsidP="00AD6671">
      <w:pPr>
        <w:widowControl w:val="0"/>
        <w:jc w:val="left"/>
      </w:pPr>
      <w:r>
        <w:t>Document Path: l:\council\bills\ggs\22393bh10.docx</w:t>
      </w:r>
    </w:p>
    <w:p w:rsidR="00AD6671" w:rsidRDefault="00AD6671" w:rsidP="00AD6671">
      <w:pPr>
        <w:widowControl w:val="0"/>
        <w:jc w:val="left"/>
      </w:pPr>
    </w:p>
    <w:p w:rsidR="0074190E" w:rsidRDefault="0074190E" w:rsidP="00AD6671">
      <w:pPr>
        <w:widowControl w:val="0"/>
        <w:jc w:val="left"/>
      </w:pPr>
      <w:r>
        <w:t>Introduced in the House on February 16, 2010</w:t>
      </w:r>
    </w:p>
    <w:p w:rsidR="0074190E" w:rsidRDefault="0074190E" w:rsidP="00AD6671">
      <w:pPr>
        <w:widowControl w:val="0"/>
        <w:jc w:val="left"/>
      </w:pPr>
      <w:r>
        <w:t>Introduced in the Senate on March 2, 2010</w:t>
      </w:r>
    </w:p>
    <w:p w:rsidR="0074190E" w:rsidRPr="0074190E" w:rsidRDefault="0074190E" w:rsidP="00AD6671">
      <w:pPr>
        <w:widowControl w:val="0"/>
        <w:jc w:val="left"/>
      </w:pPr>
      <w:r>
        <w:t xml:space="preserve">Currently residing in the Senate Committee on </w:t>
      </w:r>
      <w:r w:rsidRPr="0074190E">
        <w:rPr>
          <w:b/>
        </w:rPr>
        <w:t>Judiciary</w:t>
      </w:r>
    </w:p>
    <w:p w:rsidR="0074190E" w:rsidRDefault="0074190E" w:rsidP="00AD6671">
      <w:pPr>
        <w:widowControl w:val="0"/>
        <w:jc w:val="left"/>
      </w:pPr>
    </w:p>
    <w:p w:rsidR="00AD6671" w:rsidRDefault="00AD6671" w:rsidP="00AD6671">
      <w:pPr>
        <w:widowControl w:val="0"/>
        <w:jc w:val="left"/>
      </w:pPr>
      <w:r>
        <w:t xml:space="preserve">Summary: </w:t>
      </w:r>
      <w:r w:rsidR="00C73D58">
        <w:t>Official state craft grass</w:t>
      </w:r>
    </w:p>
    <w:p w:rsidR="00AD6671" w:rsidRDefault="00AD6671" w:rsidP="00AD6671">
      <w:pPr>
        <w:widowControl w:val="0"/>
        <w:jc w:val="left"/>
      </w:pPr>
    </w:p>
    <w:p w:rsidR="00AD6671" w:rsidRDefault="00AD6671" w:rsidP="00AD6671">
      <w:pPr>
        <w:widowControl w:val="0"/>
        <w:jc w:val="left"/>
      </w:pPr>
    </w:p>
    <w:p w:rsidR="00AD6671" w:rsidRDefault="00AD6671" w:rsidP="00AD66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6671">
        <w:rPr>
          <w:b/>
        </w:rPr>
        <w:t>HISTORY OF LEGISLATIVE ACTIONS</w:t>
      </w:r>
    </w:p>
    <w:p w:rsidR="00AD6671" w:rsidRDefault="00AD6671" w:rsidP="00AD66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6671" w:rsidRPr="00AD6671" w:rsidRDefault="00AD6671" w:rsidP="00AD66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6671">
        <w:rPr>
          <w:u w:val="single"/>
        </w:rPr>
        <w:tab/>
        <w:t>Date</w:t>
      </w:r>
      <w:r w:rsidRPr="00AD6671">
        <w:rPr>
          <w:u w:val="single"/>
        </w:rPr>
        <w:tab/>
        <w:t>Body</w:t>
      </w:r>
      <w:r w:rsidRPr="00AD6671">
        <w:rPr>
          <w:u w:val="single"/>
        </w:rPr>
        <w:tab/>
        <w:t>Action Description with journal page number</w:t>
      </w:r>
      <w:r w:rsidRPr="00AD6671">
        <w:rPr>
          <w:u w:val="single"/>
        </w:rPr>
        <w:tab/>
      </w:r>
    </w:p>
    <w:p w:rsidR="00741C9F" w:rsidRDefault="00741C9F" w:rsidP="00741C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2/16/2010</w:t>
      </w:r>
      <w:r>
        <w:tab/>
        <w:t>House</w:t>
      </w:r>
      <w:r>
        <w:tab/>
      </w:r>
      <w:r w:rsidRPr="00DB254A">
        <w:t xml:space="preserve">Introduced and read first time </w:t>
      </w:r>
      <w:hyperlink r:id="rId7" w:history="1">
        <w:r w:rsidRPr="00786CA8">
          <w:rPr>
            <w:rStyle w:val="Hyperlink"/>
          </w:rPr>
          <w:t>HJ</w:t>
        </w:r>
      </w:hyperlink>
      <w:r>
        <w:noBreakHyphen/>
      </w:r>
      <w:r w:rsidRPr="00DB254A">
        <w:t>2</w:t>
      </w:r>
    </w:p>
    <w:p w:rsidR="00741C9F" w:rsidRDefault="00741C9F" w:rsidP="00741C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2/16/2010</w:t>
      </w:r>
      <w:r>
        <w:tab/>
        <w:t>House</w:t>
      </w:r>
      <w:r>
        <w:tab/>
      </w:r>
      <w:r w:rsidRPr="00DB254A">
        <w:t>Referred to Commit</w:t>
      </w:r>
      <w:r>
        <w:t xml:space="preserve">tee on </w:t>
      </w:r>
      <w:r w:rsidRPr="00DB254A">
        <w:rPr>
          <w:b/>
        </w:rPr>
        <w:t>Invitations and Memorial Resolutions</w:t>
      </w:r>
      <w:r w:rsidRPr="00DB254A">
        <w:t xml:space="preserve"> </w:t>
      </w:r>
      <w:hyperlink r:id="rId8" w:history="1">
        <w:r w:rsidRPr="00786CA8">
          <w:rPr>
            <w:rStyle w:val="Hyperlink"/>
          </w:rPr>
          <w:t>HJ</w:t>
        </w:r>
      </w:hyperlink>
      <w:r>
        <w:noBreakHyphen/>
      </w:r>
      <w:r w:rsidRPr="00DB254A">
        <w:t>2</w:t>
      </w:r>
    </w:p>
    <w:p w:rsidR="00741C9F" w:rsidRDefault="00741C9F" w:rsidP="00741C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2/24/2010</w:t>
      </w:r>
      <w:r>
        <w:tab/>
        <w:t>House</w:t>
      </w:r>
      <w:r>
        <w:tab/>
      </w:r>
      <w:r w:rsidRPr="00DB254A">
        <w:t>Member(s) request name added as sponsor: R.L.Brown</w:t>
      </w:r>
    </w:p>
    <w:p w:rsidR="00741C9F" w:rsidRDefault="00741C9F" w:rsidP="00741C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House</w:t>
      </w:r>
      <w:r>
        <w:tab/>
      </w:r>
      <w:r w:rsidRPr="00DB254A">
        <w:t>Committee re</w:t>
      </w:r>
      <w:r>
        <w:t xml:space="preserve">port: Favorable </w:t>
      </w:r>
      <w:r w:rsidRPr="00DB254A">
        <w:rPr>
          <w:b/>
        </w:rPr>
        <w:t>Invitations and Memorial Resolutions</w:t>
      </w:r>
      <w:r w:rsidRPr="00DB254A">
        <w:t xml:space="preserve"> </w:t>
      </w:r>
      <w:hyperlink r:id="rId9" w:history="1">
        <w:r w:rsidRPr="00786CA8">
          <w:rPr>
            <w:rStyle w:val="Hyperlink"/>
          </w:rPr>
          <w:t>HJ</w:t>
        </w:r>
      </w:hyperlink>
      <w:r>
        <w:noBreakHyphen/>
      </w:r>
      <w:r w:rsidRPr="00DB254A">
        <w:t>204</w:t>
      </w:r>
    </w:p>
    <w:p w:rsidR="00741C9F" w:rsidRDefault="00741C9F" w:rsidP="00741C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2/25/2010</w:t>
      </w:r>
      <w:r>
        <w:tab/>
        <w:t>House</w:t>
      </w:r>
      <w:r>
        <w:tab/>
      </w:r>
      <w:r w:rsidRPr="00DB254A">
        <w:t xml:space="preserve">Read second time </w:t>
      </w:r>
      <w:hyperlink r:id="rId10" w:history="1">
        <w:r w:rsidRPr="00786CA8">
          <w:rPr>
            <w:rStyle w:val="Hyperlink"/>
          </w:rPr>
          <w:t>HJ</w:t>
        </w:r>
      </w:hyperlink>
      <w:r>
        <w:noBreakHyphen/>
      </w:r>
      <w:r w:rsidRPr="00DB254A">
        <w:t>51</w:t>
      </w:r>
    </w:p>
    <w:p w:rsidR="00741C9F" w:rsidRDefault="00741C9F" w:rsidP="00741C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2/25/2010</w:t>
      </w:r>
      <w:r>
        <w:tab/>
        <w:t>House</w:t>
      </w:r>
      <w:r>
        <w:tab/>
      </w:r>
      <w:r w:rsidRPr="00DB254A">
        <w:t>Unanimous co</w:t>
      </w:r>
      <w:r>
        <w:t xml:space="preserve">nsent for third reading on next </w:t>
      </w:r>
      <w:r w:rsidRPr="00DB254A">
        <w:t xml:space="preserve">legislative day </w:t>
      </w:r>
      <w:hyperlink r:id="rId11" w:history="1">
        <w:r w:rsidRPr="00786CA8">
          <w:rPr>
            <w:rStyle w:val="Hyperlink"/>
          </w:rPr>
          <w:t>HJ</w:t>
        </w:r>
      </w:hyperlink>
      <w:r>
        <w:noBreakHyphen/>
      </w:r>
      <w:r w:rsidRPr="00DB254A">
        <w:t>53</w:t>
      </w:r>
    </w:p>
    <w:p w:rsidR="00741C9F" w:rsidRDefault="00741C9F" w:rsidP="00741C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2/26/2010</w:t>
      </w:r>
      <w:r>
        <w:tab/>
        <w:t>House</w:t>
      </w:r>
      <w:r>
        <w:tab/>
      </w:r>
      <w:r w:rsidRPr="00DB254A">
        <w:t xml:space="preserve">Read third time and sent to Senate </w:t>
      </w:r>
      <w:hyperlink r:id="rId12" w:history="1">
        <w:r w:rsidRPr="00786CA8">
          <w:rPr>
            <w:rStyle w:val="Hyperlink"/>
          </w:rPr>
          <w:t>HJ</w:t>
        </w:r>
      </w:hyperlink>
      <w:r>
        <w:noBreakHyphen/>
      </w:r>
      <w:r w:rsidRPr="00DB254A">
        <w:t>5</w:t>
      </w:r>
    </w:p>
    <w:p w:rsidR="00741C9F" w:rsidRDefault="00741C9F" w:rsidP="00741C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3/2/2010</w:t>
      </w:r>
      <w:r>
        <w:tab/>
        <w:t>Senate</w:t>
      </w:r>
      <w:r>
        <w:tab/>
      </w:r>
      <w:r w:rsidRPr="00DB254A">
        <w:t xml:space="preserve">Introduced and read first time </w:t>
      </w:r>
      <w:hyperlink r:id="rId13" w:history="1">
        <w:r w:rsidRPr="00786CA8">
          <w:rPr>
            <w:rStyle w:val="Hyperlink"/>
          </w:rPr>
          <w:t>SJ</w:t>
        </w:r>
      </w:hyperlink>
      <w:r>
        <w:noBreakHyphen/>
      </w:r>
      <w:r w:rsidRPr="00DB254A">
        <w:t>20</w:t>
      </w:r>
    </w:p>
    <w:p w:rsidR="00741C9F" w:rsidRDefault="00741C9F" w:rsidP="00741C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3/2/2010</w:t>
      </w:r>
      <w:r>
        <w:tab/>
        <w:t>Senate</w:t>
      </w:r>
      <w:r>
        <w:tab/>
      </w:r>
      <w:r w:rsidRPr="00DB254A">
        <w:t xml:space="preserve">Referred to Committee on </w:t>
      </w:r>
      <w:r w:rsidRPr="00DB254A">
        <w:rPr>
          <w:b/>
        </w:rPr>
        <w:t>Judiciary</w:t>
      </w:r>
      <w:r w:rsidRPr="00DB254A">
        <w:t xml:space="preserve"> </w:t>
      </w:r>
      <w:hyperlink r:id="rId14" w:history="1">
        <w:r w:rsidRPr="00786CA8">
          <w:rPr>
            <w:rStyle w:val="Hyperlink"/>
          </w:rPr>
          <w:t>SJ</w:t>
        </w:r>
      </w:hyperlink>
      <w:r>
        <w:noBreakHyphen/>
      </w:r>
      <w:r w:rsidRPr="00DB254A">
        <w:t>20</w:t>
      </w:r>
    </w:p>
    <w:p w:rsidR="00741C9F" w:rsidRDefault="00741C9F" w:rsidP="00741C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3/5/2010</w:t>
      </w:r>
      <w:r>
        <w:tab/>
        <w:t>Senate</w:t>
      </w:r>
      <w:r>
        <w:tab/>
      </w:r>
      <w:r w:rsidRPr="00DB254A">
        <w:t>Referred to Subco</w:t>
      </w:r>
      <w:r>
        <w:t xml:space="preserve">mmittee: Campbell (ch), Knotts, </w:t>
      </w:r>
      <w:r w:rsidRPr="00DB254A">
        <w:t>Campsen, Lourie, Massey</w:t>
      </w:r>
    </w:p>
    <w:p w:rsidR="00741C9F" w:rsidRDefault="00741C9F" w:rsidP="00741C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6671" w:rsidRPr="00AD6671" w:rsidRDefault="00AD6671" w:rsidP="00AD66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6671" w:rsidRDefault="00AD6671" w:rsidP="00AD6671">
      <w:pPr>
        <w:widowControl w:val="0"/>
        <w:jc w:val="left"/>
      </w:pPr>
      <w:r w:rsidRPr="00AD6671">
        <w:rPr>
          <w:b/>
        </w:rPr>
        <w:t>VERSIONS OF THIS BILL</w:t>
      </w:r>
    </w:p>
    <w:p w:rsidR="00AD6671" w:rsidRDefault="00AD6671" w:rsidP="00AD6671">
      <w:pPr>
        <w:widowControl w:val="0"/>
        <w:jc w:val="left"/>
      </w:pPr>
    </w:p>
    <w:p w:rsidR="00AD6671" w:rsidRDefault="00CE2E1E" w:rsidP="00AD6671">
      <w:pPr>
        <w:widowControl w:val="0"/>
        <w:jc w:val="left"/>
      </w:pPr>
      <w:hyperlink r:id="rId15" w:history="1">
        <w:r w:rsidR="00AD6671">
          <w:rPr>
            <w:rStyle w:val="Hyperlink"/>
          </w:rPr>
          <w:t>2/16/2010</w:t>
        </w:r>
      </w:hyperlink>
    </w:p>
    <w:p w:rsidR="007122D9" w:rsidRDefault="00CE2E1E" w:rsidP="00AD6671">
      <w:hyperlink r:id="rId16" w:history="1">
        <w:r w:rsidR="007122D9" w:rsidRPr="007122D9">
          <w:rPr>
            <w:rStyle w:val="Hyperlink"/>
          </w:rPr>
          <w:t>2/17/2010</w:t>
        </w:r>
      </w:hyperlink>
    </w:p>
    <w:p w:rsidR="00AD6671" w:rsidRDefault="00AD6671" w:rsidP="00AD6671"/>
    <w:p w:rsidR="00AD6671" w:rsidRDefault="00AD6671" w:rsidP="00AD6671">
      <w:pPr>
        <w:sectPr w:rsidR="00AD6671" w:rsidSect="00AD66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22D9" w:rsidRDefault="007122D9" w:rsidP="001D7F4F">
      <w:pPr>
        <w:pStyle w:val="BillDots"/>
      </w:pPr>
      <w:r>
        <w:lastRenderedPageBreak/>
        <w:t>COMMITTEE REPORT</w:t>
      </w:r>
    </w:p>
    <w:p w:rsidR="007122D9" w:rsidRDefault="007122D9" w:rsidP="001D7F4F">
      <w:pPr>
        <w:pStyle w:val="BillDots"/>
      </w:pPr>
      <w:r>
        <w:t>February 17, 2010</w:t>
      </w:r>
    </w:p>
    <w:p w:rsidR="007122D9" w:rsidRDefault="007122D9" w:rsidP="001D7F4F">
      <w:pPr>
        <w:pStyle w:val="BillDots"/>
      </w:pPr>
    </w:p>
    <w:p w:rsidR="007122D9" w:rsidRPr="00600E12" w:rsidRDefault="007122D9" w:rsidP="00600E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4541</w:t>
      </w:r>
    </w:p>
    <w:p w:rsidR="007122D9" w:rsidRDefault="007122D9" w:rsidP="001D7F4F">
      <w:pPr>
        <w:pStyle w:val="BillDots"/>
      </w:pPr>
    </w:p>
    <w:p w:rsidR="007122D9" w:rsidRDefault="007122D9" w:rsidP="001D7F4F">
      <w:pPr>
        <w:pStyle w:val="BillDots"/>
      </w:pPr>
      <w:r>
        <w:t xml:space="preserve">Introduced by </w:t>
      </w:r>
      <w:r w:rsidRPr="00C01BFA">
        <w:t>Reps. Whipper, Bowen, Brantley, Hodges, Alexander, Gilliard, Frye, Ott, Spires, Jefferson, Anderson, Govan, Bales, Knight, Chalk, Stavrinakis, Cato, Hutto, Erickson, Allen, Dillard, Harrison, Limehouse, Branham, Harrell, Herbkersman, Hosey, Kennedy, Mack, Miller, V.S. Moss, Rutherford, J.E. Smith, Sottile, Umphlett and Weeks</w:t>
      </w:r>
    </w:p>
    <w:p w:rsidR="007122D9" w:rsidRDefault="007122D9" w:rsidP="001D7F4F">
      <w:pPr>
        <w:pStyle w:val="BillDots"/>
      </w:pPr>
    </w:p>
    <w:p w:rsidR="007122D9" w:rsidRDefault="007122D9" w:rsidP="001D7F4F">
      <w:pPr>
        <w:pStyle w:val="BillDots"/>
      </w:pPr>
      <w:r>
        <w:t>S. Printed 2/17/10--H.</w:t>
      </w:r>
    </w:p>
    <w:p w:rsidR="007122D9" w:rsidRDefault="007122D9" w:rsidP="001D7F4F">
      <w:pPr>
        <w:pStyle w:val="BillDots"/>
      </w:pPr>
      <w:r>
        <w:t>Read the first time February 16, 2010.</w:t>
      </w:r>
    </w:p>
    <w:p w:rsidR="007122D9" w:rsidRPr="00600E12" w:rsidRDefault="007122D9" w:rsidP="00600E12">
      <w:pPr>
        <w:pStyle w:val="BillDots"/>
        <w:jc w:val="center"/>
      </w:pPr>
      <w:r>
        <w:rPr>
          <w:u w:val="single"/>
        </w:rPr>
        <w:t>            </w:t>
      </w:r>
    </w:p>
    <w:p w:rsidR="007122D9" w:rsidRDefault="007122D9" w:rsidP="001D7F4F">
      <w:pPr>
        <w:pStyle w:val="BillDots"/>
      </w:pPr>
    </w:p>
    <w:p w:rsidR="007122D9" w:rsidRDefault="007122D9" w:rsidP="00600E12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7122D9" w:rsidRPr="00600E12" w:rsidRDefault="007122D9" w:rsidP="00600E12">
      <w:pPr>
        <w:pStyle w:val="BillDots"/>
        <w:jc w:val="center"/>
      </w:pPr>
      <w:r>
        <w:rPr>
          <w:b/>
        </w:rPr>
        <w:t>INVITATIONS AND MEMORIAL RESOLUTIONS</w:t>
      </w:r>
    </w:p>
    <w:p w:rsidR="007122D9" w:rsidRDefault="007122D9" w:rsidP="001D7F4F">
      <w:pPr>
        <w:pStyle w:val="BillDots"/>
      </w:pPr>
      <w:r>
        <w:tab/>
        <w:t xml:space="preserve">To whom was referred a Bill (H. 4541) </w:t>
      </w:r>
      <w:r w:rsidRPr="00600E12">
        <w:rPr>
          <w:color w:val="000000" w:themeColor="text1"/>
          <w:u w:color="000000" w:themeColor="text1"/>
        </w:rPr>
        <w:t>to amend the Code of Laws of South Carolina, 1976, by adding Section 1</w:t>
      </w:r>
      <w:r w:rsidRPr="00600E12">
        <w:rPr>
          <w:color w:val="000000" w:themeColor="text1"/>
          <w:u w:color="000000" w:themeColor="text1"/>
        </w:rPr>
        <w:noBreakHyphen/>
        <w:t>1</w:t>
      </w:r>
      <w:r w:rsidRPr="00600E12">
        <w:rPr>
          <w:color w:val="000000" w:themeColor="text1"/>
          <w:u w:color="000000" w:themeColor="text1"/>
        </w:rPr>
        <w:noBreakHyphen/>
        <w:t>714 so as to designate Sweetgrass as the official craft grass of the State</w:t>
      </w:r>
      <w:r>
        <w:t>, etc., respectfully</w:t>
      </w:r>
    </w:p>
    <w:p w:rsidR="007122D9" w:rsidRPr="00600E12" w:rsidRDefault="007122D9" w:rsidP="00600E12">
      <w:pPr>
        <w:pStyle w:val="BillDots"/>
        <w:jc w:val="center"/>
      </w:pPr>
      <w:r>
        <w:rPr>
          <w:b/>
        </w:rPr>
        <w:t>REPORT:</w:t>
      </w:r>
    </w:p>
    <w:p w:rsidR="007122D9" w:rsidRDefault="007122D9" w:rsidP="001D7F4F">
      <w:pPr>
        <w:pStyle w:val="BillDots"/>
      </w:pPr>
      <w:r>
        <w:tab/>
        <w:t>That they have duly and carefully considered the same and recommend that the same do pass:</w:t>
      </w:r>
    </w:p>
    <w:p w:rsidR="007122D9" w:rsidRDefault="007122D9" w:rsidP="001D7F4F">
      <w:pPr>
        <w:pStyle w:val="BillDots"/>
      </w:pPr>
    </w:p>
    <w:p w:rsidR="007122D9" w:rsidRDefault="007122D9" w:rsidP="001D7F4F">
      <w:pPr>
        <w:pStyle w:val="BillDots"/>
      </w:pPr>
      <w:r>
        <w:t>HERB KIRSH for Committee.</w:t>
      </w:r>
    </w:p>
    <w:p w:rsidR="007122D9" w:rsidRPr="00600E12" w:rsidRDefault="007122D9" w:rsidP="00600E12">
      <w:pPr>
        <w:pStyle w:val="BillDots"/>
        <w:jc w:val="center"/>
      </w:pPr>
      <w:r>
        <w:rPr>
          <w:u w:val="single"/>
        </w:rPr>
        <w:t>            </w:t>
      </w:r>
    </w:p>
    <w:p w:rsidR="007122D9" w:rsidRDefault="007122D9" w:rsidP="001D7F4F">
      <w:pPr>
        <w:pStyle w:val="BillDots"/>
        <w:sectPr w:rsidR="007122D9" w:rsidSect="00600E12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122D9" w:rsidRDefault="007122D9" w:rsidP="001D7F4F">
      <w:pPr>
        <w:pStyle w:val="BillDots"/>
      </w:pPr>
    </w:p>
    <w:p w:rsidR="007122D9" w:rsidRDefault="007122D9" w:rsidP="003D01E8">
      <w:pPr>
        <w:pStyle w:val="Numbersforbills"/>
      </w:pPr>
    </w:p>
    <w:p w:rsidR="007122D9" w:rsidRDefault="007122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2D9" w:rsidRDefault="007122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2D9" w:rsidRDefault="007122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2D9" w:rsidRDefault="007122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2D9" w:rsidRDefault="007122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2D9" w:rsidRDefault="007122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2D9" w:rsidRPr="00325348" w:rsidRDefault="007122D9" w:rsidP="00EB1C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7122D9" w:rsidRDefault="007122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2D9" w:rsidRPr="006007B7" w:rsidRDefault="007122D9" w:rsidP="00751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007B7">
        <w:rPr>
          <w:color w:val="000000" w:themeColor="text1"/>
          <w:u w:color="000000" w:themeColor="text1"/>
        </w:rPr>
        <w:t>TO AMEND THE CODE OF LAWS OF SOUTH CAROLINA, 1976, BY ADDING SECTION 1</w:t>
      </w:r>
      <w:r>
        <w:rPr>
          <w:color w:val="000000" w:themeColor="text1"/>
          <w:u w:color="000000" w:themeColor="text1"/>
        </w:rPr>
        <w:noBreakHyphen/>
      </w:r>
      <w:r w:rsidRPr="006007B7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6007B7">
        <w:rPr>
          <w:color w:val="000000" w:themeColor="text1"/>
          <w:u w:color="000000" w:themeColor="text1"/>
        </w:rPr>
        <w:t xml:space="preserve">714 SO AS TO DESIGNATE SWEETGRASS AS THE OFFICIAL </w:t>
      </w:r>
      <w:r>
        <w:rPr>
          <w:color w:val="000000" w:themeColor="text1"/>
          <w:u w:color="000000" w:themeColor="text1"/>
        </w:rPr>
        <w:t xml:space="preserve">CRAFT </w:t>
      </w:r>
      <w:r w:rsidRPr="006007B7">
        <w:rPr>
          <w:color w:val="000000" w:themeColor="text1"/>
          <w:u w:color="000000" w:themeColor="text1"/>
        </w:rPr>
        <w:t>GRASS OF THE STATE OF SOUTH CAROLINA.</w:t>
      </w:r>
    </w:p>
    <w:p w:rsidR="007122D9" w:rsidRDefault="007122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22D9" w:rsidRDefault="007122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122D9" w:rsidRDefault="007122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2D9" w:rsidRDefault="007122D9" w:rsidP="00751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9, Chapter 1, Title 1 of the 1976 Code is amended by adding:</w:t>
      </w:r>
    </w:p>
    <w:p w:rsidR="007122D9" w:rsidRDefault="007122D9" w:rsidP="00751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122D9" w:rsidRPr="006007B7" w:rsidRDefault="007122D9" w:rsidP="00751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</w:t>
      </w:r>
      <w:r w:rsidRPr="006007B7">
        <w:rPr>
          <w:color w:val="000000" w:themeColor="text1"/>
          <w:u w:color="000000" w:themeColor="text1"/>
        </w:rPr>
        <w:t>Section 1</w:t>
      </w:r>
      <w:r>
        <w:rPr>
          <w:color w:val="000000" w:themeColor="text1"/>
          <w:u w:color="000000" w:themeColor="text1"/>
        </w:rPr>
        <w:noBreakHyphen/>
      </w:r>
      <w:r w:rsidRPr="006007B7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6007B7">
        <w:rPr>
          <w:color w:val="000000" w:themeColor="text1"/>
          <w:u w:color="000000" w:themeColor="text1"/>
        </w:rPr>
        <w:t>714.</w:t>
      </w:r>
      <w:r w:rsidRPr="006007B7">
        <w:rPr>
          <w:color w:val="000000" w:themeColor="text1"/>
          <w:u w:color="000000" w:themeColor="text1"/>
        </w:rPr>
        <w:tab/>
        <w:t xml:space="preserve">Sweetgrass (Muhlenbergia filipes) is designated as the official state </w:t>
      </w:r>
      <w:r>
        <w:rPr>
          <w:color w:val="000000" w:themeColor="text1"/>
          <w:u w:color="000000" w:themeColor="text1"/>
        </w:rPr>
        <w:t xml:space="preserve">craft </w:t>
      </w:r>
      <w:r w:rsidRPr="006007B7">
        <w:rPr>
          <w:color w:val="000000" w:themeColor="text1"/>
          <w:u w:color="000000" w:themeColor="text1"/>
        </w:rPr>
        <w:t>grass.</w:t>
      </w:r>
      <w:r>
        <w:rPr>
          <w:color w:val="000000" w:themeColor="text1"/>
          <w:u w:color="000000" w:themeColor="text1"/>
        </w:rPr>
        <w:t>”</w:t>
      </w:r>
    </w:p>
    <w:p w:rsidR="007122D9" w:rsidRDefault="007122D9" w:rsidP="00751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2D9" w:rsidRPr="006007B7" w:rsidRDefault="007122D9" w:rsidP="00751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007B7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007B7">
        <w:rPr>
          <w:color w:val="000000" w:themeColor="text1"/>
          <w:u w:color="000000" w:themeColor="text1"/>
        </w:rPr>
        <w:t>2.</w:t>
      </w:r>
      <w:r w:rsidRPr="006007B7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7122D9" w:rsidRDefault="007122D9" w:rsidP="00D67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B1C38" w:rsidRDefault="00EB1C38" w:rsidP="007122D9">
      <w:pPr>
        <w:pStyle w:val="BillDots"/>
      </w:pPr>
    </w:p>
    <w:sectPr w:rsidR="00EB1C38" w:rsidSect="00600E12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7F7" w:rsidRDefault="008577F7" w:rsidP="009F0C77">
      <w:r>
        <w:separator/>
      </w:r>
    </w:p>
  </w:endnote>
  <w:endnote w:type="continuationSeparator" w:id="0">
    <w:p w:rsidR="008577F7" w:rsidRDefault="008577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03BFF5-57C3-46F1-877F-5F8A0A9C7B49}"/>
    <w:embedBold r:id="rId2" w:fontKey="{A2802229-482F-4184-B9A5-63CA8F9826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6731E2-5550-49D6-A9FC-20C0B2845C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ED08744-B1D0-49FE-B7D5-7C8C175336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2D9" w:rsidRPr="00EB1C38" w:rsidRDefault="007122D9" w:rsidP="00EB1C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[4541-</w:t>
    </w:r>
    <w:r w:rsidR="00CE2E1E">
      <w:fldChar w:fldCharType="begin"/>
    </w:r>
    <w:r w:rsidR="00CE2E1E">
      <w:instrText xml:space="preserve"> PAGE  \* MERGEFORMAT </w:instrText>
    </w:r>
    <w:r w:rsidR="00CE2E1E">
      <w:fldChar w:fldCharType="separate"/>
    </w:r>
    <w:r w:rsidR="00CE2E1E">
      <w:rPr>
        <w:noProof/>
      </w:rPr>
      <w:t>1</w:t>
    </w:r>
    <w:r w:rsidR="00CE2E1E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E12" w:rsidRPr="00EB1C38" w:rsidRDefault="007122D9" w:rsidP="00EB1C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[4541]</w:t>
    </w:r>
    <w:r>
      <w:tab/>
    </w:r>
    <w:r w:rsidR="00B9257F">
      <w:fldChar w:fldCharType="begin"/>
    </w:r>
    <w:r>
      <w:instrText xml:space="preserve"> PAGE  \* MERGEFORMAT </w:instrText>
    </w:r>
    <w:r w:rsidR="00B9257F">
      <w:fldChar w:fldCharType="separate"/>
    </w:r>
    <w:r>
      <w:rPr>
        <w:noProof/>
      </w:rPr>
      <w:t>1</w:t>
    </w:r>
    <w:r w:rsidR="00B9257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7F7" w:rsidRDefault="008577F7" w:rsidP="009F0C77">
      <w:r>
        <w:separator/>
      </w:r>
    </w:p>
  </w:footnote>
  <w:footnote w:type="continuationSeparator" w:id="0">
    <w:p w:rsidR="008577F7" w:rsidRDefault="008577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393BH10"/>
    <w:docVar w:name="CoverBillType" w:val="b"/>
    <w:docVar w:name="docpath" w:val="L:\Council\bills\GGS\22393BH10.DOCX"/>
    <w:docVar w:name="dvBillNumber" w:val="454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0039D"/>
    <w:rsid w:val="00011869"/>
    <w:rsid w:val="0002114D"/>
    <w:rsid w:val="00045AA0"/>
    <w:rsid w:val="00045F1E"/>
    <w:rsid w:val="00051463"/>
    <w:rsid w:val="00052ACF"/>
    <w:rsid w:val="000A1E25"/>
    <w:rsid w:val="000E1785"/>
    <w:rsid w:val="000F40FA"/>
    <w:rsid w:val="0010776B"/>
    <w:rsid w:val="00112851"/>
    <w:rsid w:val="00133E66"/>
    <w:rsid w:val="001435A3"/>
    <w:rsid w:val="001D08F2"/>
    <w:rsid w:val="001D525B"/>
    <w:rsid w:val="001D7F4F"/>
    <w:rsid w:val="001E0809"/>
    <w:rsid w:val="00224EF7"/>
    <w:rsid w:val="002321B6"/>
    <w:rsid w:val="00250967"/>
    <w:rsid w:val="002543C8"/>
    <w:rsid w:val="00284AAE"/>
    <w:rsid w:val="0028791E"/>
    <w:rsid w:val="002A14C3"/>
    <w:rsid w:val="002D000A"/>
    <w:rsid w:val="002E5912"/>
    <w:rsid w:val="00325348"/>
    <w:rsid w:val="0032732C"/>
    <w:rsid w:val="00336AD0"/>
    <w:rsid w:val="0037079A"/>
    <w:rsid w:val="003C3AEE"/>
    <w:rsid w:val="003D01E8"/>
    <w:rsid w:val="003E5288"/>
    <w:rsid w:val="003F163B"/>
    <w:rsid w:val="003F6D79"/>
    <w:rsid w:val="0041760A"/>
    <w:rsid w:val="00417C01"/>
    <w:rsid w:val="004460E3"/>
    <w:rsid w:val="004809EE"/>
    <w:rsid w:val="004E7D54"/>
    <w:rsid w:val="005273C6"/>
    <w:rsid w:val="00530A69"/>
    <w:rsid w:val="00545593"/>
    <w:rsid w:val="00577C6C"/>
    <w:rsid w:val="00590922"/>
    <w:rsid w:val="005C2361"/>
    <w:rsid w:val="005C2FE2"/>
    <w:rsid w:val="005E2BC9"/>
    <w:rsid w:val="00605102"/>
    <w:rsid w:val="006215AA"/>
    <w:rsid w:val="00636E6B"/>
    <w:rsid w:val="006913C9"/>
    <w:rsid w:val="00691FB2"/>
    <w:rsid w:val="0069470D"/>
    <w:rsid w:val="0070039D"/>
    <w:rsid w:val="007122D9"/>
    <w:rsid w:val="00734F00"/>
    <w:rsid w:val="0074190E"/>
    <w:rsid w:val="00741C9F"/>
    <w:rsid w:val="00751034"/>
    <w:rsid w:val="00786CA8"/>
    <w:rsid w:val="007A70AE"/>
    <w:rsid w:val="007F515A"/>
    <w:rsid w:val="008362E8"/>
    <w:rsid w:val="008577F7"/>
    <w:rsid w:val="00881853"/>
    <w:rsid w:val="008A1768"/>
    <w:rsid w:val="008D1DB2"/>
    <w:rsid w:val="008F4429"/>
    <w:rsid w:val="0094021A"/>
    <w:rsid w:val="009B13C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6671"/>
    <w:rsid w:val="00B412D4"/>
    <w:rsid w:val="00B9257F"/>
    <w:rsid w:val="00BE3C22"/>
    <w:rsid w:val="00C0345E"/>
    <w:rsid w:val="00C3483A"/>
    <w:rsid w:val="00C4209C"/>
    <w:rsid w:val="00C73D58"/>
    <w:rsid w:val="00C74E9D"/>
    <w:rsid w:val="00C82FD3"/>
    <w:rsid w:val="00C83656"/>
    <w:rsid w:val="00C92819"/>
    <w:rsid w:val="00CC6B7B"/>
    <w:rsid w:val="00CD2089"/>
    <w:rsid w:val="00CE2E1E"/>
    <w:rsid w:val="00D00ECA"/>
    <w:rsid w:val="00D42E5D"/>
    <w:rsid w:val="00D67B71"/>
    <w:rsid w:val="00D73A67"/>
    <w:rsid w:val="00D837D8"/>
    <w:rsid w:val="00D970A9"/>
    <w:rsid w:val="00DF3845"/>
    <w:rsid w:val="00E225BF"/>
    <w:rsid w:val="00E41911"/>
    <w:rsid w:val="00E92EEF"/>
    <w:rsid w:val="00EA3CA9"/>
    <w:rsid w:val="00EB1C38"/>
    <w:rsid w:val="00EB5288"/>
    <w:rsid w:val="00F15989"/>
    <w:rsid w:val="00F24442"/>
    <w:rsid w:val="00F5008A"/>
    <w:rsid w:val="00F50AE3"/>
    <w:rsid w:val="00F67CF1"/>
    <w:rsid w:val="00F840F0"/>
    <w:rsid w:val="00FB0D0D"/>
    <w:rsid w:val="00FB43B4"/>
    <w:rsid w:val="00FF09B6"/>
    <w:rsid w:val="00FF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D26AD4A-F8EB-4F83-80A6-06B8C687D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D66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2-16-10.docx" TargetMode="External"/><Relationship Id="rId13" Type="http://schemas.openxmlformats.org/officeDocument/2006/relationships/hyperlink" Target="file:///h:\SJ%20Archive\2010\03-02-10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16-10.docx" TargetMode="External"/><Relationship Id="rId12" Type="http://schemas.openxmlformats.org/officeDocument/2006/relationships/hyperlink" Target="file:///h:\HJ%20Archive\2010\02-26-10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09-10\4541_20100217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0\02-25-10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09-10\4541_20100216.docx" TargetMode="External"/><Relationship Id="rId10" Type="http://schemas.openxmlformats.org/officeDocument/2006/relationships/hyperlink" Target="file:///h:\HJ%20Archive\2010\02-25-10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0\02-17-10.docx" TargetMode="External"/><Relationship Id="rId14" Type="http://schemas.openxmlformats.org/officeDocument/2006/relationships/hyperlink" Target="file:///h:\SJ%20Archive\2010\03-02-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CBD0D-FF42-4C0C-BB89-D330507A4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411</Words>
  <Characters>2392</Characters>
  <Application>Microsoft Office Word</Application>
  <DocSecurity>0</DocSecurity>
  <Lines>97</Lines>
  <Paragraphs>45</Paragraphs>
  <ScaleCrop>false</ScaleCrop>
  <Company> </Company>
  <LinksUpToDate>false</LinksUpToDate>
  <CharactersWithSpaces>2794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4541: Official state craft grass - South Carolina Legislature Online</dc:title>
  <dc:subject/>
  <dc:creator>GloriaShackelford</dc:creator>
  <cp:keywords/>
  <dc:description/>
  <cp:lastModifiedBy>N Cumfer</cp:lastModifiedBy>
  <cp:revision>14</cp:revision>
  <cp:lastPrinted>2010-01-19T16:13:00Z</cp:lastPrinted>
  <dcterms:created xsi:type="dcterms:W3CDTF">2010-02-18T00:39:00Z</dcterms:created>
  <dcterms:modified xsi:type="dcterms:W3CDTF">2014-11-24T16:25:00Z</dcterms:modified>
</cp:coreProperties>
</file>