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7881" w:rsidRDefault="00327881" w:rsidP="00327881">
      <w:pPr>
        <w:widowControl w:val="0"/>
        <w:jc w:val="center"/>
      </w:pPr>
      <w:bookmarkStart w:id="0" w:name="_GoBack"/>
      <w:bookmarkEnd w:id="0"/>
      <w:r w:rsidRPr="00327881">
        <w:rPr>
          <w:b/>
        </w:rPr>
        <w:t>South Carolina General Assembly</w:t>
      </w:r>
    </w:p>
    <w:p w:rsidR="00327881" w:rsidRDefault="00327881" w:rsidP="00327881">
      <w:pPr>
        <w:widowControl w:val="0"/>
        <w:jc w:val="center"/>
      </w:pPr>
      <w:r>
        <w:t>118th Session, 2009-2010</w:t>
      </w:r>
    </w:p>
    <w:p w:rsidR="00327881" w:rsidRDefault="00327881" w:rsidP="00327881">
      <w:pPr>
        <w:widowControl w:val="0"/>
        <w:jc w:val="left"/>
      </w:pPr>
    </w:p>
    <w:p w:rsidR="00327881" w:rsidRDefault="00327881" w:rsidP="00327881">
      <w:pPr>
        <w:widowControl w:val="0"/>
        <w:jc w:val="left"/>
        <w:rPr>
          <w:b/>
        </w:rPr>
      </w:pPr>
      <w:r w:rsidRPr="00327881">
        <w:rPr>
          <w:b/>
        </w:rPr>
        <w:t>H. 4561</w:t>
      </w:r>
    </w:p>
    <w:p w:rsidR="00327881" w:rsidRDefault="00327881" w:rsidP="00327881">
      <w:pPr>
        <w:widowControl w:val="0"/>
        <w:jc w:val="left"/>
        <w:rPr>
          <w:b/>
        </w:rPr>
      </w:pPr>
    </w:p>
    <w:p w:rsidR="00327881" w:rsidRDefault="00327881" w:rsidP="00327881">
      <w:pPr>
        <w:widowControl w:val="0"/>
        <w:jc w:val="left"/>
      </w:pPr>
      <w:r w:rsidRPr="00327881">
        <w:rPr>
          <w:b/>
        </w:rPr>
        <w:t>STATUS INFORMATION</w:t>
      </w:r>
    </w:p>
    <w:p w:rsidR="00327881" w:rsidRDefault="00327881" w:rsidP="00327881">
      <w:pPr>
        <w:widowControl w:val="0"/>
        <w:jc w:val="left"/>
      </w:pPr>
    </w:p>
    <w:p w:rsidR="00327881" w:rsidRDefault="00327881" w:rsidP="00327881">
      <w:pPr>
        <w:widowControl w:val="0"/>
        <w:jc w:val="left"/>
      </w:pPr>
      <w:r>
        <w:t>General Bill</w:t>
      </w:r>
    </w:p>
    <w:p w:rsidR="00327881" w:rsidRDefault="00327881" w:rsidP="00327881">
      <w:pPr>
        <w:widowControl w:val="0"/>
        <w:jc w:val="left"/>
      </w:pPr>
      <w:r>
        <w:t>Sponsors: Rep. Bales</w:t>
      </w:r>
    </w:p>
    <w:p w:rsidR="00327881" w:rsidRDefault="00327881" w:rsidP="00327881">
      <w:pPr>
        <w:widowControl w:val="0"/>
        <w:jc w:val="left"/>
      </w:pPr>
      <w:r>
        <w:t>Document Path: l:\council\bills\swb\7043cm10.docx</w:t>
      </w:r>
    </w:p>
    <w:p w:rsidR="00327881" w:rsidRDefault="00327881" w:rsidP="00327881">
      <w:pPr>
        <w:widowControl w:val="0"/>
        <w:jc w:val="left"/>
      </w:pPr>
    </w:p>
    <w:p w:rsidR="00327881" w:rsidRDefault="00327881" w:rsidP="00327881">
      <w:pPr>
        <w:widowControl w:val="0"/>
        <w:jc w:val="left"/>
      </w:pPr>
      <w:r>
        <w:t>Introduced in the House on February 17, 2010</w:t>
      </w:r>
    </w:p>
    <w:p w:rsidR="00327881" w:rsidRDefault="00327881" w:rsidP="00327881">
      <w:pPr>
        <w:widowControl w:val="0"/>
        <w:jc w:val="left"/>
      </w:pPr>
      <w:r>
        <w:t xml:space="preserve">Currently residing in the House Committee on </w:t>
      </w:r>
      <w:r w:rsidRPr="00327881">
        <w:rPr>
          <w:b/>
        </w:rPr>
        <w:t>Labor, Commerce and Industry</w:t>
      </w:r>
    </w:p>
    <w:p w:rsidR="00327881" w:rsidRDefault="00327881" w:rsidP="00327881">
      <w:pPr>
        <w:widowControl w:val="0"/>
        <w:jc w:val="left"/>
      </w:pPr>
    </w:p>
    <w:p w:rsidR="00327881" w:rsidRDefault="00327881" w:rsidP="00327881">
      <w:pPr>
        <w:widowControl w:val="0"/>
        <w:jc w:val="left"/>
      </w:pPr>
      <w:r>
        <w:t xml:space="preserve">Summary: </w:t>
      </w:r>
      <w:r w:rsidR="002B55E5">
        <w:t>Warranties</w:t>
      </w:r>
    </w:p>
    <w:p w:rsidR="00327881" w:rsidRDefault="00327881" w:rsidP="00327881">
      <w:pPr>
        <w:widowControl w:val="0"/>
        <w:jc w:val="left"/>
      </w:pPr>
    </w:p>
    <w:p w:rsidR="00327881" w:rsidRDefault="00327881" w:rsidP="00327881">
      <w:pPr>
        <w:widowControl w:val="0"/>
        <w:jc w:val="left"/>
      </w:pPr>
    </w:p>
    <w:p w:rsidR="00327881" w:rsidRDefault="00327881" w:rsidP="00327881">
      <w:pPr>
        <w:widowControl w:val="0"/>
        <w:tabs>
          <w:tab w:val="center" w:pos="590"/>
          <w:tab w:val="center" w:pos="1440"/>
          <w:tab w:val="left" w:pos="1872"/>
          <w:tab w:val="left" w:pos="9187"/>
        </w:tabs>
        <w:jc w:val="left"/>
      </w:pPr>
      <w:r w:rsidRPr="00327881">
        <w:rPr>
          <w:b/>
        </w:rPr>
        <w:t>HISTORY OF LEGISLATIVE ACTIONS</w:t>
      </w:r>
    </w:p>
    <w:p w:rsidR="00327881" w:rsidRDefault="00327881" w:rsidP="00327881">
      <w:pPr>
        <w:widowControl w:val="0"/>
        <w:tabs>
          <w:tab w:val="center" w:pos="590"/>
          <w:tab w:val="center" w:pos="1440"/>
          <w:tab w:val="left" w:pos="1872"/>
          <w:tab w:val="left" w:pos="9187"/>
        </w:tabs>
        <w:jc w:val="left"/>
      </w:pPr>
    </w:p>
    <w:p w:rsidR="00327881" w:rsidRPr="00327881" w:rsidRDefault="00327881" w:rsidP="00327881">
      <w:pPr>
        <w:widowControl w:val="0"/>
        <w:tabs>
          <w:tab w:val="center" w:pos="590"/>
          <w:tab w:val="center" w:pos="1440"/>
          <w:tab w:val="left" w:pos="1872"/>
          <w:tab w:val="left" w:pos="9187"/>
        </w:tabs>
        <w:jc w:val="left"/>
      </w:pPr>
      <w:r w:rsidRPr="00327881">
        <w:rPr>
          <w:u w:val="single"/>
        </w:rPr>
        <w:tab/>
        <w:t>Date</w:t>
      </w:r>
      <w:r w:rsidRPr="00327881">
        <w:rPr>
          <w:u w:val="single"/>
        </w:rPr>
        <w:tab/>
        <w:t>Body</w:t>
      </w:r>
      <w:r w:rsidRPr="00327881">
        <w:rPr>
          <w:u w:val="single"/>
        </w:rPr>
        <w:tab/>
        <w:t>Action Description with journal page number</w:t>
      </w:r>
      <w:r w:rsidRPr="00327881">
        <w:rPr>
          <w:u w:val="single"/>
        </w:rPr>
        <w:tab/>
      </w:r>
    </w:p>
    <w:p w:rsidR="00843CC5" w:rsidRDefault="00843CC5" w:rsidP="00843CC5">
      <w:pPr>
        <w:widowControl w:val="0"/>
        <w:tabs>
          <w:tab w:val="right" w:pos="1008"/>
          <w:tab w:val="left" w:pos="1152"/>
          <w:tab w:val="left" w:pos="1872"/>
          <w:tab w:val="left" w:pos="9187"/>
        </w:tabs>
        <w:ind w:left="2088" w:hanging="2088"/>
        <w:jc w:val="left"/>
      </w:pPr>
      <w:r>
        <w:tab/>
        <w:t>2/17/2010</w:t>
      </w:r>
      <w:r>
        <w:tab/>
        <w:t>House</w:t>
      </w:r>
      <w:r>
        <w:tab/>
      </w:r>
      <w:r w:rsidRPr="008B176F">
        <w:t xml:space="preserve">Introduced and read first time </w:t>
      </w:r>
      <w:hyperlink r:id="rId7" w:history="1">
        <w:r w:rsidRPr="0057521B">
          <w:rPr>
            <w:rStyle w:val="Hyperlink"/>
          </w:rPr>
          <w:t>HJ</w:t>
        </w:r>
      </w:hyperlink>
      <w:r>
        <w:noBreakHyphen/>
      </w:r>
      <w:r w:rsidRPr="008B176F">
        <w:t>6</w:t>
      </w:r>
    </w:p>
    <w:p w:rsidR="00843CC5" w:rsidRDefault="00843CC5" w:rsidP="00843CC5">
      <w:pPr>
        <w:widowControl w:val="0"/>
        <w:tabs>
          <w:tab w:val="right" w:pos="1008"/>
          <w:tab w:val="left" w:pos="1152"/>
          <w:tab w:val="left" w:pos="1872"/>
          <w:tab w:val="left" w:pos="9187"/>
        </w:tabs>
        <w:ind w:left="2088" w:hanging="2088"/>
        <w:jc w:val="left"/>
      </w:pPr>
      <w:r>
        <w:tab/>
        <w:t>2/17/2010</w:t>
      </w:r>
      <w:r>
        <w:tab/>
        <w:t>House</w:t>
      </w:r>
      <w:r>
        <w:tab/>
      </w:r>
      <w:r w:rsidRPr="008B176F">
        <w:t>Referred to C</w:t>
      </w:r>
      <w:r>
        <w:t xml:space="preserve">ommittee on </w:t>
      </w:r>
      <w:r w:rsidRPr="008B176F">
        <w:rPr>
          <w:b/>
        </w:rPr>
        <w:t>Labor, Commerce and Industry</w:t>
      </w:r>
      <w:r w:rsidRPr="008B176F">
        <w:t xml:space="preserve"> </w:t>
      </w:r>
      <w:hyperlink r:id="rId8" w:history="1">
        <w:r w:rsidRPr="0057521B">
          <w:rPr>
            <w:rStyle w:val="Hyperlink"/>
          </w:rPr>
          <w:t>HJ</w:t>
        </w:r>
      </w:hyperlink>
      <w:r>
        <w:noBreakHyphen/>
      </w:r>
      <w:r w:rsidRPr="008B176F">
        <w:t>6</w:t>
      </w:r>
    </w:p>
    <w:p w:rsidR="00843CC5" w:rsidRDefault="00843CC5" w:rsidP="00843CC5">
      <w:pPr>
        <w:widowControl w:val="0"/>
        <w:tabs>
          <w:tab w:val="right" w:pos="1008"/>
          <w:tab w:val="left" w:pos="1152"/>
          <w:tab w:val="left" w:pos="1872"/>
          <w:tab w:val="left" w:pos="9187"/>
        </w:tabs>
        <w:ind w:left="2088" w:hanging="2088"/>
        <w:jc w:val="left"/>
      </w:pPr>
    </w:p>
    <w:p w:rsidR="00327881" w:rsidRPr="00327881" w:rsidRDefault="00327881" w:rsidP="00327881">
      <w:pPr>
        <w:widowControl w:val="0"/>
        <w:tabs>
          <w:tab w:val="right" w:pos="1008"/>
          <w:tab w:val="left" w:pos="1152"/>
          <w:tab w:val="left" w:pos="1872"/>
          <w:tab w:val="left" w:pos="9187"/>
        </w:tabs>
        <w:ind w:left="2088" w:hanging="2088"/>
        <w:jc w:val="left"/>
      </w:pPr>
    </w:p>
    <w:p w:rsidR="00327881" w:rsidRDefault="00327881" w:rsidP="00327881">
      <w:pPr>
        <w:widowControl w:val="0"/>
        <w:jc w:val="left"/>
      </w:pPr>
      <w:r w:rsidRPr="00327881">
        <w:rPr>
          <w:b/>
        </w:rPr>
        <w:t>VERSIONS OF THIS BILL</w:t>
      </w:r>
    </w:p>
    <w:p w:rsidR="00327881" w:rsidRDefault="00327881" w:rsidP="00327881">
      <w:pPr>
        <w:widowControl w:val="0"/>
        <w:jc w:val="left"/>
      </w:pPr>
    </w:p>
    <w:p w:rsidR="00327881" w:rsidRDefault="00101B2A" w:rsidP="00327881">
      <w:pPr>
        <w:widowControl w:val="0"/>
        <w:jc w:val="left"/>
      </w:pPr>
      <w:hyperlink r:id="rId9" w:history="1">
        <w:r w:rsidR="00327881">
          <w:rPr>
            <w:rStyle w:val="Hyperlink"/>
          </w:rPr>
          <w:t>2/17/2010</w:t>
        </w:r>
      </w:hyperlink>
    </w:p>
    <w:p w:rsidR="00327881" w:rsidRDefault="00327881" w:rsidP="00327881"/>
    <w:p w:rsidR="00327881" w:rsidRDefault="00327881" w:rsidP="00327881">
      <w:pPr>
        <w:sectPr w:rsidR="00327881" w:rsidSect="0032788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32F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3B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rsidR="005E695F">
        <w:noBreakHyphen/>
      </w:r>
      <w:r>
        <w:t>28</w:t>
      </w:r>
      <w:r w:rsidR="005E695F">
        <w:noBreakHyphen/>
      </w:r>
      <w:r>
        <w:t>10, CODE OF LAWS OF SOUTH CAROLINA, 1976, RELATING TO THE DEFINITION OF TERMS CONTAINED IN PROVISIONS THAT RELATE TO THE ENFORCEMENT OF MOTOR VEHICLE EXPRESS WARRANTIES, SO AS TO PROVIDE THAT THESE PROVISIONS APPLY TO BOTH PRIVATE PASSENGER MOTOR VEHICLES AND MOTORCYCLES.</w:t>
      </w:r>
    </w:p>
    <w:p w:rsidR="005332F5" w:rsidRDefault="005332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32F5" w:rsidRDefault="005332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32F5" w:rsidRDefault="005332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2F5" w:rsidRDefault="005332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0067F">
        <w:t>Section 56</w:t>
      </w:r>
      <w:r w:rsidR="005E695F">
        <w:noBreakHyphen/>
      </w:r>
      <w:r w:rsidR="00A0067F">
        <w:t>28</w:t>
      </w:r>
      <w:r w:rsidR="005E695F">
        <w:noBreakHyphen/>
      </w:r>
      <w:r w:rsidR="00A0067F">
        <w:t>10 of the 1976 Code is amended to read:</w:t>
      </w:r>
    </w:p>
    <w:p w:rsidR="00A0067F" w:rsidRDefault="00A006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67F" w:rsidRPr="00AE6BD0" w:rsidRDefault="00A0067F" w:rsidP="00A00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5E695F">
        <w:noBreakHyphen/>
      </w:r>
      <w:r>
        <w:t>28</w:t>
      </w:r>
      <w:r w:rsidR="005E695F">
        <w:noBreakHyphen/>
      </w:r>
      <w:r>
        <w:t>10.</w:t>
      </w:r>
      <w:r>
        <w:tab/>
      </w:r>
      <w:r w:rsidRPr="00AE6BD0">
        <w:t xml:space="preserve">As used in this chapter: </w:t>
      </w:r>
    </w:p>
    <w:p w:rsidR="00A0067F" w:rsidRPr="00AE6BD0" w:rsidRDefault="00A0067F" w:rsidP="00A00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E6BD0">
        <w:t>(1)</w:t>
      </w:r>
      <w:r>
        <w:tab/>
      </w:r>
      <w:r w:rsidR="005E695F" w:rsidRPr="005E695F">
        <w:t>‘</w:t>
      </w:r>
      <w:r w:rsidRPr="00AE6BD0">
        <w:t>Consumer</w:t>
      </w:r>
      <w:r w:rsidR="005E695F" w:rsidRPr="005E695F">
        <w:t>’</w:t>
      </w:r>
      <w:r w:rsidRPr="00AE6BD0">
        <w:t xml:space="preserve"> means the purchaser or lessor, other than for purposes of resale, of a motor vehicle normally used for personal, family, or household purposes and subject to the manufacturer</w:t>
      </w:r>
      <w:r w:rsidR="005E695F" w:rsidRPr="005E695F">
        <w:t>’</w:t>
      </w:r>
      <w:r w:rsidRPr="00AE6BD0">
        <w:t xml:space="preserve">s express warranty, and any other person entitled by the warranty to enforce the obligations of the warranty. </w:t>
      </w:r>
    </w:p>
    <w:p w:rsidR="00A0067F" w:rsidRPr="00AE6BD0" w:rsidRDefault="00A0067F" w:rsidP="00A00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E6BD0">
        <w:t>(2)</w:t>
      </w:r>
      <w:r>
        <w:tab/>
      </w:r>
      <w:r w:rsidR="005E695F" w:rsidRPr="005E695F">
        <w:t>‘</w:t>
      </w:r>
      <w:r w:rsidRPr="00AE6BD0">
        <w:t>Manufacturer</w:t>
      </w:r>
      <w:r w:rsidR="005E695F" w:rsidRPr="005E695F">
        <w:t>’</w:t>
      </w:r>
      <w:r w:rsidRPr="00AE6BD0">
        <w:t xml:space="preserve"> means any person, resident, or nonresident, who manufactures or assembles or imports or distributes new motor vehicles which are to be sold in the State. </w:t>
      </w:r>
    </w:p>
    <w:p w:rsidR="00A0067F" w:rsidRPr="00AE6BD0" w:rsidRDefault="00A0067F" w:rsidP="00A00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E6BD0">
        <w:t>(3)</w:t>
      </w:r>
      <w:r>
        <w:tab/>
      </w:r>
      <w:r w:rsidR="005E695F" w:rsidRPr="005E695F">
        <w:t>‘</w:t>
      </w:r>
      <w:r w:rsidRPr="00AE6BD0">
        <w:t>Manufacturer</w:t>
      </w:r>
      <w:r w:rsidR="005E695F" w:rsidRPr="005E695F">
        <w:t>’</w:t>
      </w:r>
      <w:r w:rsidRPr="00AE6BD0">
        <w:t>s express warranty</w:t>
      </w:r>
      <w:r w:rsidR="005E695F" w:rsidRPr="005E695F">
        <w:t>’</w:t>
      </w:r>
      <w:r w:rsidRPr="00AE6BD0">
        <w:t xml:space="preserve"> or “warranty” means the written warranty, so labeled, of the manufacturer of a new motor vehicle, including any terms or conditions precedent to the enforcement of obligations under that warranty. </w:t>
      </w:r>
    </w:p>
    <w:p w:rsidR="00A0067F" w:rsidRPr="00AE6BD0" w:rsidRDefault="00A0067F" w:rsidP="00A00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E6BD0">
        <w:t>(4)</w:t>
      </w:r>
      <w:r>
        <w:tab/>
      </w:r>
      <w:r w:rsidR="005E695F" w:rsidRPr="005E695F">
        <w:t>‘</w:t>
      </w:r>
      <w:r w:rsidRPr="00AE6BD0">
        <w:t>Motor vehicle</w:t>
      </w:r>
      <w:r w:rsidR="005E695F" w:rsidRPr="005E695F">
        <w:t>’</w:t>
      </w:r>
      <w:r w:rsidRPr="00AE6BD0">
        <w:t xml:space="preserve"> means a private passenger motor vehicle, as classified by Section 56</w:t>
      </w:r>
      <w:r w:rsidR="005E695F">
        <w:noBreakHyphen/>
      </w:r>
      <w:r w:rsidRPr="00AE6BD0">
        <w:t>3</w:t>
      </w:r>
      <w:r w:rsidR="005E695F">
        <w:noBreakHyphen/>
      </w:r>
      <w:r w:rsidRPr="00AE6BD0">
        <w:t xml:space="preserve">630, </w:t>
      </w:r>
      <w:r>
        <w:rPr>
          <w:u w:val="single"/>
        </w:rPr>
        <w:t>and a motorcycle,</w:t>
      </w:r>
      <w:r>
        <w:t xml:space="preserve"> </w:t>
      </w:r>
      <w:r w:rsidRPr="00AE6BD0">
        <w:t xml:space="preserve">but </w:t>
      </w:r>
      <w:r w:rsidRPr="00A0067F">
        <w:rPr>
          <w:strike/>
        </w:rPr>
        <w:t>excluding</w:t>
      </w:r>
      <w:r w:rsidRPr="00AE6BD0">
        <w:t xml:space="preserve"> </w:t>
      </w:r>
      <w:r w:rsidR="003A43A0" w:rsidRPr="003A43A0">
        <w:rPr>
          <w:u w:val="single"/>
        </w:rPr>
        <w:t>ex</w:t>
      </w:r>
      <w:r>
        <w:rPr>
          <w:u w:val="single"/>
        </w:rPr>
        <w:t>cludes</w:t>
      </w:r>
      <w:r>
        <w:t xml:space="preserve"> </w:t>
      </w:r>
      <w:r w:rsidRPr="00AE6BD0">
        <w:t>the living portion of recreational vehicles and off</w:t>
      </w:r>
      <w:r w:rsidR="005E695F">
        <w:noBreakHyphen/>
      </w:r>
      <w:r w:rsidRPr="00AE6BD0">
        <w:t xml:space="preserve">road vehicles, which </w:t>
      </w:r>
      <w:r w:rsidRPr="00A0067F">
        <w:rPr>
          <w:strike/>
        </w:rPr>
        <w:t>is</w:t>
      </w:r>
      <w:r w:rsidRPr="00AE6BD0">
        <w:t xml:space="preserve"> </w:t>
      </w:r>
      <w:r w:rsidRPr="00A0067F">
        <w:rPr>
          <w:u w:val="single"/>
        </w:rPr>
        <w:t>are</w:t>
      </w:r>
      <w:r>
        <w:t xml:space="preserve"> </w:t>
      </w:r>
      <w:r w:rsidRPr="00AE6BD0">
        <w:t xml:space="preserve">sold and registered in this State. </w:t>
      </w:r>
    </w:p>
    <w:p w:rsidR="00A0067F" w:rsidRPr="00AE6BD0" w:rsidRDefault="00A0067F" w:rsidP="00A00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AE6BD0">
        <w:t>(5)</w:t>
      </w:r>
      <w:r>
        <w:tab/>
      </w:r>
      <w:r w:rsidRPr="00AE6BD0">
        <w:t xml:space="preserve">A </w:t>
      </w:r>
      <w:r w:rsidR="005E695F" w:rsidRPr="005E695F">
        <w:t>‘</w:t>
      </w:r>
      <w:r w:rsidRPr="00AE6BD0">
        <w:t>new motor vehicle</w:t>
      </w:r>
      <w:r w:rsidR="005E695F" w:rsidRPr="005E695F">
        <w:t>’</w:t>
      </w:r>
      <w:r w:rsidRPr="00AE6BD0">
        <w:t xml:space="preserve"> means a private passenger motor vehicle </w:t>
      </w:r>
      <w:r w:rsidR="00EE2DB7" w:rsidRPr="00EE2DB7">
        <w:rPr>
          <w:u w:val="single"/>
        </w:rPr>
        <w:t>or a motorcycle</w:t>
      </w:r>
      <w:r w:rsidR="00EE2DB7">
        <w:t xml:space="preserve"> </w:t>
      </w:r>
      <w:r w:rsidRPr="00AE6BD0">
        <w:t xml:space="preserve">which has been sold to a new motor vehicle </w:t>
      </w:r>
      <w:r>
        <w:rPr>
          <w:u w:val="single"/>
        </w:rPr>
        <w:t>or motorcycle</w:t>
      </w:r>
      <w:r>
        <w:t xml:space="preserve"> </w:t>
      </w:r>
      <w:r w:rsidRPr="00AE6BD0">
        <w:t xml:space="preserve">dealer by a manufacturer and which has not been used for other than demonstration purposes and on which the original title has not been issued from the new motor vehicle </w:t>
      </w:r>
      <w:r>
        <w:rPr>
          <w:u w:val="single"/>
        </w:rPr>
        <w:t>or motorcycle</w:t>
      </w:r>
      <w:r w:rsidRPr="005E695F">
        <w:t xml:space="preserve"> </w:t>
      </w:r>
      <w:r w:rsidR="005E695F">
        <w:t>d</w:t>
      </w:r>
      <w:r w:rsidRPr="005E695F">
        <w:t>e</w:t>
      </w:r>
      <w:r w:rsidRPr="00AE6BD0">
        <w:t xml:space="preserve">aler. </w:t>
      </w:r>
    </w:p>
    <w:p w:rsidR="00A0067F" w:rsidRPr="00AE6BD0" w:rsidRDefault="00A0067F" w:rsidP="00A00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E6BD0">
        <w:t>(6)</w:t>
      </w:r>
      <w:r>
        <w:tab/>
      </w:r>
      <w:r w:rsidR="005E695F" w:rsidRPr="005E695F">
        <w:t>‘</w:t>
      </w:r>
      <w:r w:rsidRPr="00AE6BD0">
        <w:t>Nonconformity</w:t>
      </w:r>
      <w:r w:rsidR="005E695F" w:rsidRPr="005E695F">
        <w:t>’</w:t>
      </w:r>
      <w:r w:rsidRPr="00AE6BD0">
        <w:t xml:space="preserve"> means a defect or condition that substantially impairs the use, value, or safety of a motor vehicle, but does not include a defect or condition that results from an accident, modification, or alteration of the motor vehicle by persons other than the manufacturer or its authorized service agent.</w:t>
      </w:r>
      <w:r w:rsidR="005E695F">
        <w:t>”</w:t>
      </w:r>
      <w:r w:rsidRPr="00AE6BD0">
        <w:t xml:space="preserve"> </w:t>
      </w:r>
    </w:p>
    <w:p w:rsidR="005332F5" w:rsidRDefault="005332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32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0067F">
        <w:t>2</w:t>
      </w:r>
      <w:r>
        <w:t>.</w:t>
      </w:r>
      <w:r>
        <w:tab/>
        <w:t>This act takes effect upon approval by the Governor.</w:t>
      </w:r>
    </w:p>
    <w:p w:rsidR="004A489D" w:rsidRDefault="005E695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489D" w:rsidRDefault="004A489D" w:rsidP="00327881">
      <w:pPr>
        <w:suppressAutoHyphens/>
      </w:pPr>
    </w:p>
    <w:sectPr w:rsidR="004A489D" w:rsidSect="0032788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067F" w:rsidRDefault="00A0067F" w:rsidP="009F0C77">
      <w:r>
        <w:separator/>
      </w:r>
    </w:p>
  </w:endnote>
  <w:endnote w:type="continuationSeparator" w:id="0">
    <w:p w:rsidR="00A0067F" w:rsidRDefault="00A006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8C9C460-D811-41AC-A8A3-489DF9B6C405}"/>
    <w:embedBold r:id="rId2" w:fontKey="{CB628465-4C35-46C0-AFED-969AC2B05917}"/>
  </w:font>
  <w:font w:name="Calibri">
    <w:panose1 w:val="020F0502020204030204"/>
    <w:charset w:val="00"/>
    <w:family w:val="swiss"/>
    <w:pitch w:val="variable"/>
    <w:sig w:usb0="E10002FF" w:usb1="4000ACFF" w:usb2="00000009" w:usb3="00000000" w:csb0="0000019F" w:csb1="00000000"/>
    <w:embedRegular r:id="rId3" w:fontKey="{6CFD45DC-D51A-4237-A182-133F9A8DF469}"/>
  </w:font>
  <w:font w:name="Tahoma">
    <w:panose1 w:val="020B0604030504040204"/>
    <w:charset w:val="00"/>
    <w:family w:val="swiss"/>
    <w:pitch w:val="variable"/>
    <w:sig w:usb0="21002A87" w:usb1="80000000" w:usb2="00000008" w:usb3="00000000" w:csb0="000101FF" w:csb1="00000000"/>
    <w:embedRegular r:id="rId4" w:fontKey="{0E717168-C3BF-4F19-A83B-C08AB44A1FCA}"/>
  </w:font>
  <w:font w:name="Cambria">
    <w:panose1 w:val="02040503050406030204"/>
    <w:charset w:val="00"/>
    <w:family w:val="roman"/>
    <w:pitch w:val="variable"/>
    <w:sig w:usb0="E00002FF" w:usb1="400004FF" w:usb2="00000000" w:usb3="00000000" w:csb0="0000019F" w:csb1="00000000"/>
    <w:embedRegular r:id="rId5" w:fontKey="{E430DE50-8124-4366-831D-0DA5F9D8AF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881" w:rsidRPr="004A489D" w:rsidRDefault="00327881" w:rsidP="004A489D">
    <w:pPr>
      <w:pStyle w:val="Footer"/>
      <w:tabs>
        <w:tab w:val="clear" w:pos="4680"/>
        <w:tab w:val="clear" w:pos="9360"/>
        <w:tab w:val="center" w:pos="2995"/>
      </w:tabs>
      <w:spacing w:before="120"/>
    </w:pPr>
    <w:r>
      <w:t>[4561]</w:t>
    </w:r>
    <w:r>
      <w:tab/>
    </w:r>
    <w:r w:rsidR="00101B2A">
      <w:fldChar w:fldCharType="begin"/>
    </w:r>
    <w:r w:rsidR="00101B2A">
      <w:instrText xml:space="preserve"> PAGE  \* MERGEFORMAT </w:instrText>
    </w:r>
    <w:r w:rsidR="00101B2A">
      <w:fldChar w:fldCharType="separate"/>
    </w:r>
    <w:r w:rsidR="00101B2A">
      <w:rPr>
        <w:noProof/>
      </w:rPr>
      <w:t>1</w:t>
    </w:r>
    <w:r w:rsidR="00101B2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067F" w:rsidRDefault="00A0067F" w:rsidP="009F0C77">
      <w:r>
        <w:separator/>
      </w:r>
    </w:p>
  </w:footnote>
  <w:footnote w:type="continuationSeparator" w:id="0">
    <w:p w:rsidR="00A0067F" w:rsidRDefault="00A006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43CM10"/>
    <w:docVar w:name="CoverBillType" w:val="b"/>
    <w:docVar w:name="docpath" w:val="L:\Council\bills\SWB\7043CM10.DOCX"/>
    <w:docVar w:name="dvBillNumber" w:val="4561"/>
    <w:docVar w:name="dvBillNumberPrefix" w:val="H. "/>
    <w:docVar w:name="dvOriginalBody" w:val="House"/>
    <w:docVar w:name="dvSteno" w:val="SWB"/>
    <w:docVar w:name="NameofBody" w:val="h"/>
    <w:docVar w:name="vgroup2" w:val="Council"/>
  </w:docVars>
  <w:rsids>
    <w:rsidRoot w:val="007F33FD"/>
    <w:rsid w:val="00011869"/>
    <w:rsid w:val="00016D9C"/>
    <w:rsid w:val="000E1785"/>
    <w:rsid w:val="000F40FA"/>
    <w:rsid w:val="00101B2A"/>
    <w:rsid w:val="0010776B"/>
    <w:rsid w:val="00133E66"/>
    <w:rsid w:val="001435A3"/>
    <w:rsid w:val="001D08F2"/>
    <w:rsid w:val="001D525B"/>
    <w:rsid w:val="001D7F4F"/>
    <w:rsid w:val="001E3BAF"/>
    <w:rsid w:val="002321B6"/>
    <w:rsid w:val="00250967"/>
    <w:rsid w:val="002543C8"/>
    <w:rsid w:val="002701B2"/>
    <w:rsid w:val="00284AAE"/>
    <w:rsid w:val="002B55E5"/>
    <w:rsid w:val="002C081C"/>
    <w:rsid w:val="002D656D"/>
    <w:rsid w:val="002E5912"/>
    <w:rsid w:val="00325348"/>
    <w:rsid w:val="0032732C"/>
    <w:rsid w:val="00327881"/>
    <w:rsid w:val="00336AD0"/>
    <w:rsid w:val="0037079A"/>
    <w:rsid w:val="003A43A0"/>
    <w:rsid w:val="003A65ED"/>
    <w:rsid w:val="003D01E8"/>
    <w:rsid w:val="003E5288"/>
    <w:rsid w:val="003F6D79"/>
    <w:rsid w:val="0041760A"/>
    <w:rsid w:val="00417C01"/>
    <w:rsid w:val="00455E12"/>
    <w:rsid w:val="004809EE"/>
    <w:rsid w:val="004A489D"/>
    <w:rsid w:val="004E7D54"/>
    <w:rsid w:val="005273C6"/>
    <w:rsid w:val="00530A69"/>
    <w:rsid w:val="005332F5"/>
    <w:rsid w:val="00545593"/>
    <w:rsid w:val="0057521B"/>
    <w:rsid w:val="00577C6C"/>
    <w:rsid w:val="005C2FE2"/>
    <w:rsid w:val="005E2BC9"/>
    <w:rsid w:val="005E695F"/>
    <w:rsid w:val="00605102"/>
    <w:rsid w:val="006215AA"/>
    <w:rsid w:val="006913C9"/>
    <w:rsid w:val="0069470D"/>
    <w:rsid w:val="006B1DC7"/>
    <w:rsid w:val="006E290A"/>
    <w:rsid w:val="00734F00"/>
    <w:rsid w:val="007A70AE"/>
    <w:rsid w:val="007F33FD"/>
    <w:rsid w:val="008362E8"/>
    <w:rsid w:val="00843CC5"/>
    <w:rsid w:val="008A1768"/>
    <w:rsid w:val="008E7230"/>
    <w:rsid w:val="008F4429"/>
    <w:rsid w:val="00925880"/>
    <w:rsid w:val="0094021A"/>
    <w:rsid w:val="009C6A0B"/>
    <w:rsid w:val="009F0C77"/>
    <w:rsid w:val="009F4DD1"/>
    <w:rsid w:val="00A0067F"/>
    <w:rsid w:val="00A41684"/>
    <w:rsid w:val="00A64E80"/>
    <w:rsid w:val="00A72BCD"/>
    <w:rsid w:val="00A741D9"/>
    <w:rsid w:val="00A833AB"/>
    <w:rsid w:val="00A9741D"/>
    <w:rsid w:val="00AD4B17"/>
    <w:rsid w:val="00AF7B89"/>
    <w:rsid w:val="00B412D4"/>
    <w:rsid w:val="00BE3C22"/>
    <w:rsid w:val="00C0345E"/>
    <w:rsid w:val="00C3483A"/>
    <w:rsid w:val="00C74E9D"/>
    <w:rsid w:val="00C82FD3"/>
    <w:rsid w:val="00C92819"/>
    <w:rsid w:val="00CC6B7B"/>
    <w:rsid w:val="00CD1D83"/>
    <w:rsid w:val="00CD2089"/>
    <w:rsid w:val="00D736E1"/>
    <w:rsid w:val="00D73A67"/>
    <w:rsid w:val="00D970A9"/>
    <w:rsid w:val="00DF3845"/>
    <w:rsid w:val="00E41911"/>
    <w:rsid w:val="00E92EEF"/>
    <w:rsid w:val="00EE2DB7"/>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014FCBD-38D6-4A24-8540-80DB3ACD7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E695F"/>
    <w:rPr>
      <w:rFonts w:ascii="Tahoma" w:hAnsi="Tahoma" w:cs="Tahoma"/>
      <w:sz w:val="16"/>
      <w:szCs w:val="16"/>
    </w:rPr>
  </w:style>
  <w:style w:type="character" w:customStyle="1" w:styleId="BalloonTextChar">
    <w:name w:val="Balloon Text Char"/>
    <w:basedOn w:val="DefaultParagraphFont"/>
    <w:link w:val="BalloonText"/>
    <w:uiPriority w:val="99"/>
    <w:semiHidden/>
    <w:rsid w:val="005E695F"/>
    <w:rPr>
      <w:rFonts w:ascii="Tahoma" w:eastAsia="Times New Roman" w:hAnsi="Tahoma" w:cs="Tahoma"/>
      <w:sz w:val="16"/>
      <w:szCs w:val="16"/>
    </w:rPr>
  </w:style>
  <w:style w:type="character" w:styleId="Hyperlink">
    <w:name w:val="Hyperlink"/>
    <w:basedOn w:val="DefaultParagraphFont"/>
    <w:uiPriority w:val="99"/>
    <w:unhideWhenUsed/>
    <w:rsid w:val="003278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17-10.docx" TargetMode="External"/><Relationship Id="rId3" Type="http://schemas.openxmlformats.org/officeDocument/2006/relationships/settings" Target="settings.xml"/><Relationship Id="rId7" Type="http://schemas.openxmlformats.org/officeDocument/2006/relationships/hyperlink" Target="file:///h:\HJ%20Archive\2010\02-17-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561_201002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254745-4A51-48A0-9CCA-3DD368BAF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423</Words>
  <Characters>2294</Characters>
  <Application>Microsoft Office Word</Application>
  <DocSecurity>0</DocSecurity>
  <Lines>85</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4561: Warranties - South Carolina Legislature Online</dc:title>
  <dc:subject/>
  <dc:creator>SandyBarden</dc:creator>
  <cp:keywords/>
  <dc:description/>
  <cp:lastModifiedBy>N Cumfer</cp:lastModifiedBy>
  <cp:revision>7</cp:revision>
  <cp:lastPrinted>2010-02-08T15:24:00Z</cp:lastPrinted>
  <dcterms:created xsi:type="dcterms:W3CDTF">2010-02-17T15:34:00Z</dcterms:created>
  <dcterms:modified xsi:type="dcterms:W3CDTF">2014-11-24T16:26:00Z</dcterms:modified>
</cp:coreProperties>
</file>