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30E" w:rsidRDefault="00B8530E" w:rsidP="00B8530E">
      <w:pPr>
        <w:widowControl w:val="0"/>
        <w:jc w:val="center"/>
      </w:pPr>
      <w:bookmarkStart w:id="0" w:name="_GoBack"/>
      <w:bookmarkEnd w:id="0"/>
      <w:r w:rsidRPr="00B8530E">
        <w:rPr>
          <w:b/>
        </w:rPr>
        <w:t>South Carolina General Assembly</w:t>
      </w:r>
    </w:p>
    <w:p w:rsidR="00B8530E" w:rsidRDefault="00B8530E" w:rsidP="00B8530E">
      <w:pPr>
        <w:widowControl w:val="0"/>
        <w:jc w:val="center"/>
      </w:pPr>
      <w:r>
        <w:t>118th Session, 2009-2010</w:t>
      </w:r>
    </w:p>
    <w:p w:rsidR="00B8530E" w:rsidRDefault="00B8530E" w:rsidP="00B8530E">
      <w:pPr>
        <w:widowControl w:val="0"/>
        <w:jc w:val="left"/>
      </w:pPr>
    </w:p>
    <w:p w:rsidR="00B8530E" w:rsidRDefault="00B8530E" w:rsidP="00B8530E">
      <w:pPr>
        <w:widowControl w:val="0"/>
        <w:jc w:val="left"/>
        <w:rPr>
          <w:b/>
        </w:rPr>
      </w:pPr>
      <w:r w:rsidRPr="00B8530E">
        <w:rPr>
          <w:b/>
        </w:rPr>
        <w:t>H. 4595</w:t>
      </w:r>
    </w:p>
    <w:p w:rsidR="00B8530E" w:rsidRDefault="00B8530E" w:rsidP="00B8530E">
      <w:pPr>
        <w:widowControl w:val="0"/>
        <w:jc w:val="left"/>
        <w:rPr>
          <w:b/>
        </w:rPr>
      </w:pPr>
    </w:p>
    <w:p w:rsidR="00B8530E" w:rsidRDefault="00B8530E" w:rsidP="00B8530E">
      <w:pPr>
        <w:widowControl w:val="0"/>
        <w:jc w:val="left"/>
      </w:pPr>
      <w:r w:rsidRPr="00B8530E">
        <w:rPr>
          <w:b/>
        </w:rPr>
        <w:t>STATUS INFORMATION</w:t>
      </w:r>
    </w:p>
    <w:p w:rsidR="00B8530E" w:rsidRDefault="00B8530E" w:rsidP="00B8530E">
      <w:pPr>
        <w:widowControl w:val="0"/>
        <w:jc w:val="left"/>
      </w:pPr>
    </w:p>
    <w:p w:rsidR="00B8530E" w:rsidRDefault="00B8530E" w:rsidP="00B8530E">
      <w:pPr>
        <w:widowControl w:val="0"/>
        <w:jc w:val="left"/>
      </w:pPr>
      <w:r>
        <w:t>General Bill</w:t>
      </w:r>
    </w:p>
    <w:p w:rsidR="00B8530E" w:rsidRDefault="00B8530E" w:rsidP="00B8530E">
      <w:pPr>
        <w:widowControl w:val="0"/>
        <w:jc w:val="left"/>
      </w:pPr>
      <w:r>
        <w:t>Sponsors: Rep. Harrison</w:t>
      </w:r>
    </w:p>
    <w:p w:rsidR="00B8530E" w:rsidRDefault="00B8530E" w:rsidP="00B8530E">
      <w:pPr>
        <w:widowControl w:val="0"/>
        <w:jc w:val="left"/>
      </w:pPr>
      <w:r>
        <w:t>Document Path: l:\council\bills\ms\7683ahb10.docx</w:t>
      </w:r>
    </w:p>
    <w:p w:rsidR="00AA1433" w:rsidRDefault="00AA1433" w:rsidP="00B8530E">
      <w:pPr>
        <w:widowControl w:val="0"/>
        <w:jc w:val="left"/>
      </w:pPr>
      <w:r>
        <w:t>Companion/Similar bill(s): 3161</w:t>
      </w:r>
    </w:p>
    <w:p w:rsidR="00B8530E" w:rsidRDefault="00B8530E" w:rsidP="00B8530E">
      <w:pPr>
        <w:widowControl w:val="0"/>
        <w:jc w:val="left"/>
      </w:pPr>
    </w:p>
    <w:p w:rsidR="00B8530E" w:rsidRDefault="00B8530E" w:rsidP="00B8530E">
      <w:pPr>
        <w:widowControl w:val="0"/>
        <w:jc w:val="left"/>
      </w:pPr>
      <w:r>
        <w:t>Introduced in the House on February 18, 2010</w:t>
      </w:r>
    </w:p>
    <w:p w:rsidR="00B8530E" w:rsidRDefault="00B8530E" w:rsidP="00B8530E">
      <w:pPr>
        <w:widowControl w:val="0"/>
        <w:jc w:val="left"/>
      </w:pPr>
      <w:r>
        <w:t xml:space="preserve">Currently residing in the House Committee on </w:t>
      </w:r>
      <w:r w:rsidRPr="00B8530E">
        <w:rPr>
          <w:b/>
        </w:rPr>
        <w:t>Ways and Means</w:t>
      </w:r>
    </w:p>
    <w:p w:rsidR="00B8530E" w:rsidRDefault="00B8530E" w:rsidP="00B8530E">
      <w:pPr>
        <w:widowControl w:val="0"/>
        <w:jc w:val="left"/>
      </w:pPr>
    </w:p>
    <w:p w:rsidR="00B8530E" w:rsidRDefault="00B8530E" w:rsidP="00B8530E">
      <w:pPr>
        <w:widowControl w:val="0"/>
        <w:jc w:val="left"/>
      </w:pPr>
      <w:r>
        <w:t xml:space="preserve">Summary: </w:t>
      </w:r>
      <w:r w:rsidR="000F3C19">
        <w:t>Family Court</w:t>
      </w:r>
    </w:p>
    <w:p w:rsidR="00B8530E" w:rsidRDefault="00B8530E" w:rsidP="00B8530E">
      <w:pPr>
        <w:widowControl w:val="0"/>
        <w:jc w:val="left"/>
      </w:pPr>
    </w:p>
    <w:p w:rsidR="00B8530E" w:rsidRDefault="00B8530E" w:rsidP="00B8530E">
      <w:pPr>
        <w:widowControl w:val="0"/>
        <w:jc w:val="left"/>
      </w:pPr>
    </w:p>
    <w:p w:rsidR="00B8530E" w:rsidRDefault="00B8530E" w:rsidP="00B8530E">
      <w:pPr>
        <w:widowControl w:val="0"/>
        <w:tabs>
          <w:tab w:val="center" w:pos="590"/>
          <w:tab w:val="center" w:pos="1440"/>
          <w:tab w:val="left" w:pos="1872"/>
          <w:tab w:val="left" w:pos="9187"/>
        </w:tabs>
        <w:jc w:val="left"/>
      </w:pPr>
      <w:r w:rsidRPr="00B8530E">
        <w:rPr>
          <w:b/>
        </w:rPr>
        <w:t>HISTORY OF LEGISLATIVE ACTIONS</w:t>
      </w:r>
    </w:p>
    <w:p w:rsidR="00B8530E" w:rsidRDefault="00B8530E" w:rsidP="00B8530E">
      <w:pPr>
        <w:widowControl w:val="0"/>
        <w:tabs>
          <w:tab w:val="center" w:pos="590"/>
          <w:tab w:val="center" w:pos="1440"/>
          <w:tab w:val="left" w:pos="1872"/>
          <w:tab w:val="left" w:pos="9187"/>
        </w:tabs>
        <w:jc w:val="left"/>
      </w:pPr>
    </w:p>
    <w:p w:rsidR="00B8530E" w:rsidRPr="00B8530E" w:rsidRDefault="00B8530E" w:rsidP="00B8530E">
      <w:pPr>
        <w:widowControl w:val="0"/>
        <w:tabs>
          <w:tab w:val="center" w:pos="590"/>
          <w:tab w:val="center" w:pos="1440"/>
          <w:tab w:val="left" w:pos="1872"/>
          <w:tab w:val="left" w:pos="9187"/>
        </w:tabs>
        <w:jc w:val="left"/>
      </w:pPr>
      <w:r w:rsidRPr="00B8530E">
        <w:rPr>
          <w:u w:val="single"/>
        </w:rPr>
        <w:tab/>
        <w:t>Date</w:t>
      </w:r>
      <w:r w:rsidRPr="00B8530E">
        <w:rPr>
          <w:u w:val="single"/>
        </w:rPr>
        <w:tab/>
        <w:t>Body</w:t>
      </w:r>
      <w:r w:rsidRPr="00B8530E">
        <w:rPr>
          <w:u w:val="single"/>
        </w:rPr>
        <w:tab/>
        <w:t>Action Description with journal page number</w:t>
      </w:r>
      <w:r w:rsidRPr="00B8530E">
        <w:rPr>
          <w:u w:val="single"/>
        </w:rPr>
        <w:tab/>
      </w:r>
    </w:p>
    <w:p w:rsidR="00655A9E" w:rsidRDefault="00655A9E" w:rsidP="00655A9E">
      <w:pPr>
        <w:widowControl w:val="0"/>
        <w:tabs>
          <w:tab w:val="right" w:pos="1008"/>
          <w:tab w:val="left" w:pos="1152"/>
          <w:tab w:val="left" w:pos="1872"/>
          <w:tab w:val="left" w:pos="9187"/>
        </w:tabs>
        <w:ind w:left="2088" w:hanging="2088"/>
        <w:jc w:val="left"/>
      </w:pPr>
      <w:r>
        <w:tab/>
        <w:t>2/18/2010</w:t>
      </w:r>
      <w:r>
        <w:tab/>
        <w:t>House</w:t>
      </w:r>
      <w:r>
        <w:tab/>
      </w:r>
      <w:r w:rsidRPr="00252117">
        <w:t xml:space="preserve">Introduced and read first time </w:t>
      </w:r>
      <w:hyperlink r:id="rId7" w:history="1">
        <w:r w:rsidRPr="009B6E97">
          <w:rPr>
            <w:rStyle w:val="Hyperlink"/>
          </w:rPr>
          <w:t>HJ</w:t>
        </w:r>
      </w:hyperlink>
      <w:r>
        <w:noBreakHyphen/>
      </w:r>
      <w:r w:rsidRPr="00252117">
        <w:t>16</w:t>
      </w:r>
    </w:p>
    <w:p w:rsidR="00655A9E" w:rsidRDefault="00655A9E" w:rsidP="00655A9E">
      <w:pPr>
        <w:widowControl w:val="0"/>
        <w:tabs>
          <w:tab w:val="right" w:pos="1008"/>
          <w:tab w:val="left" w:pos="1152"/>
          <w:tab w:val="left" w:pos="1872"/>
          <w:tab w:val="left" w:pos="9187"/>
        </w:tabs>
        <w:ind w:left="2088" w:hanging="2088"/>
        <w:jc w:val="left"/>
      </w:pPr>
      <w:r>
        <w:tab/>
        <w:t>2/18/2010</w:t>
      </w:r>
      <w:r>
        <w:tab/>
        <w:t>House</w:t>
      </w:r>
      <w:r>
        <w:tab/>
      </w:r>
      <w:r w:rsidRPr="00252117">
        <w:t xml:space="preserve">Referred to Committee on </w:t>
      </w:r>
      <w:r w:rsidRPr="00252117">
        <w:rPr>
          <w:b/>
        </w:rPr>
        <w:t>Ways and Means</w:t>
      </w:r>
      <w:r w:rsidRPr="00252117">
        <w:t xml:space="preserve"> </w:t>
      </w:r>
      <w:hyperlink r:id="rId8" w:history="1">
        <w:r w:rsidRPr="009B6E97">
          <w:rPr>
            <w:rStyle w:val="Hyperlink"/>
          </w:rPr>
          <w:t>HJ</w:t>
        </w:r>
      </w:hyperlink>
      <w:r>
        <w:noBreakHyphen/>
      </w:r>
      <w:r w:rsidRPr="00252117">
        <w:t>16</w:t>
      </w:r>
    </w:p>
    <w:p w:rsidR="00655A9E" w:rsidRDefault="00655A9E" w:rsidP="00655A9E">
      <w:pPr>
        <w:widowControl w:val="0"/>
        <w:tabs>
          <w:tab w:val="right" w:pos="1008"/>
          <w:tab w:val="left" w:pos="1152"/>
          <w:tab w:val="left" w:pos="1872"/>
          <w:tab w:val="left" w:pos="9187"/>
        </w:tabs>
        <w:ind w:left="2088" w:hanging="2088"/>
        <w:jc w:val="left"/>
      </w:pPr>
    </w:p>
    <w:p w:rsidR="00B8530E" w:rsidRPr="00B8530E" w:rsidRDefault="00B8530E" w:rsidP="00B8530E">
      <w:pPr>
        <w:widowControl w:val="0"/>
        <w:tabs>
          <w:tab w:val="right" w:pos="1008"/>
          <w:tab w:val="left" w:pos="1152"/>
          <w:tab w:val="left" w:pos="1872"/>
          <w:tab w:val="left" w:pos="9187"/>
        </w:tabs>
        <w:ind w:left="2088" w:hanging="2088"/>
        <w:jc w:val="left"/>
      </w:pPr>
    </w:p>
    <w:p w:rsidR="00B8530E" w:rsidRDefault="00B8530E" w:rsidP="00B8530E">
      <w:pPr>
        <w:widowControl w:val="0"/>
        <w:jc w:val="left"/>
      </w:pPr>
      <w:r w:rsidRPr="00B8530E">
        <w:rPr>
          <w:b/>
        </w:rPr>
        <w:t>VERSIONS OF THIS BILL</w:t>
      </w:r>
    </w:p>
    <w:p w:rsidR="00B8530E" w:rsidRDefault="00B8530E" w:rsidP="00B8530E">
      <w:pPr>
        <w:widowControl w:val="0"/>
        <w:jc w:val="left"/>
      </w:pPr>
    </w:p>
    <w:p w:rsidR="00B8530E" w:rsidRDefault="00804287" w:rsidP="00B8530E">
      <w:pPr>
        <w:widowControl w:val="0"/>
        <w:jc w:val="left"/>
      </w:pPr>
      <w:hyperlink r:id="rId9" w:history="1">
        <w:r w:rsidR="00B8530E">
          <w:rPr>
            <w:rStyle w:val="Hyperlink"/>
          </w:rPr>
          <w:t>2/18/2010</w:t>
        </w:r>
      </w:hyperlink>
    </w:p>
    <w:p w:rsidR="00B8530E" w:rsidRDefault="00B8530E" w:rsidP="00B8530E"/>
    <w:p w:rsidR="00B8530E" w:rsidRDefault="00B8530E" w:rsidP="00B8530E">
      <w:pPr>
        <w:sectPr w:rsidR="00B8530E" w:rsidSect="00B8530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24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Default="00CA24E1" w:rsidP="00C60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8</w:t>
      </w:r>
      <w:r w:rsidR="008743C1">
        <w:noBreakHyphen/>
      </w:r>
      <w:r>
        <w:t>21</w:t>
      </w:r>
      <w:r w:rsidR="008743C1">
        <w:noBreakHyphen/>
      </w:r>
      <w:r>
        <w:t>320, AS AMENDED, CODE OF LAWS OF SOUTH CAROLINA, 1976, RELATING TO MOTION FEES IN THE COURT OF COMMON PLEAS AND FAMILY COURT, SO AS TO INCREASE THE MOTION FEE FROM TWENTY</w:t>
      </w:r>
      <w:r w:rsidR="008743C1">
        <w:noBreakHyphen/>
      </w:r>
      <w:r>
        <w:t>FIVE DOLLARS TO SEVENTY</w:t>
      </w:r>
      <w:r w:rsidR="008743C1">
        <w:noBreakHyphen/>
      </w:r>
      <w:r>
        <w:t>FIVE DOLLARS; TO AMEND SECTION 14</w:t>
      </w:r>
      <w:r w:rsidR="008743C1">
        <w:noBreakHyphen/>
      </w:r>
      <w:r>
        <w:t>1</w:t>
      </w:r>
      <w:r w:rsidR="008743C1">
        <w:noBreakHyphen/>
      </w:r>
      <w:r>
        <w:t>204, AS AMENDED, RELATING TO FILING FEES FOR COMPLAINTS OR PETITIONS IN CIVIL ACTIONS</w:t>
      </w:r>
      <w:r w:rsidR="00384D43">
        <w:t>,</w:t>
      </w:r>
      <w:r>
        <w:t xml:space="preserve"> SO AS TO CREATE A SECOND ADDITIONAL FEE OF ONE HUNDRED FIFTY DOLLARS TO BE ALLOCATED TO THE JUDICIAL DEPARTMENT; AND TO AMEND SECTION 22</w:t>
      </w:r>
      <w:r w:rsidR="008743C1">
        <w:noBreakHyphen/>
      </w:r>
      <w:r>
        <w:t>3</w:t>
      </w:r>
      <w:r w:rsidR="008743C1">
        <w:noBreakHyphen/>
      </w:r>
      <w:r>
        <w:t>340, RELATING TO ASSESSMENTS ON FILINGS IN MAGISTRATES COURT, SO AS TO INCREASE THE FILING FEE ON SUMMONS AND COMPLAINT FILINGS AND ALL OTHER CIVIL FILINGS IN MAGISTRATES COURT.</w:t>
      </w:r>
    </w:p>
    <w:p w:rsidR="004224BC" w:rsidRDefault="004224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4BC" w:rsidRDefault="004224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4BC" w:rsidRDefault="004224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Default="004224BC"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24E1">
        <w:t>Section 8</w:t>
      </w:r>
      <w:r w:rsidR="008743C1">
        <w:noBreakHyphen/>
      </w:r>
      <w:r w:rsidR="00CA24E1">
        <w:t>21</w:t>
      </w:r>
      <w:r w:rsidR="008743C1">
        <w:noBreakHyphen/>
      </w:r>
      <w:r w:rsidR="00CA24E1">
        <w:t>320 of the 1976 Code, as last amended by Act 353 of 2008, is further amended to read:</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Pr="005F03DF"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8743C1">
        <w:noBreakHyphen/>
      </w:r>
      <w:r>
        <w:t>21</w:t>
      </w:r>
      <w:r w:rsidR="008743C1">
        <w:noBreakHyphen/>
      </w:r>
      <w:r>
        <w:t>320.</w:t>
      </w:r>
      <w:r>
        <w:tab/>
      </w:r>
      <w:r w:rsidRPr="005F03DF">
        <w:t>There is assessed for every motion made in the court of common pleas and family court, not including motions made in family court juvenile delinquency proceedings, a fee of</w:t>
      </w:r>
      <w:r w:rsidRPr="00CA24E1">
        <w:rPr>
          <w:strike/>
        </w:rPr>
        <w:t xml:space="preserve"> twenty</w:t>
      </w:r>
      <w:r w:rsidR="008743C1">
        <w:rPr>
          <w:strike/>
        </w:rPr>
        <w:noBreakHyphen/>
      </w:r>
      <w:r w:rsidRPr="00CA24E1">
        <w:rPr>
          <w:strike/>
        </w:rPr>
        <w:t>five</w:t>
      </w:r>
      <w:r>
        <w:t xml:space="preserve"> </w:t>
      </w:r>
      <w:r>
        <w:rPr>
          <w:u w:val="single"/>
        </w:rPr>
        <w:t>seventy</w:t>
      </w:r>
      <w:r w:rsidR="008743C1">
        <w:rPr>
          <w:u w:val="single"/>
        </w:rPr>
        <w:noBreakHyphen/>
      </w:r>
      <w:r>
        <w:rPr>
          <w:u w:val="single"/>
        </w:rPr>
        <w:t>five</w:t>
      </w:r>
      <w:r w:rsidRPr="005F03DF">
        <w:t xml:space="preser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w:t>
      </w:r>
      <w:r w:rsidRPr="005F03DF">
        <w:lastRenderedPageBreak/>
        <w:t xml:space="preserve">each court and remitted to the State Treasurer and credited to a separate judicial department support fund for the exclusive use of the judicial department. </w:t>
      </w:r>
    </w:p>
    <w:p w:rsidR="00CA24E1" w:rsidRPr="005F03DF"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03DF">
        <w:t xml:space="preserve">The revenue collected pursuant to this section </w:t>
      </w:r>
      <w:r w:rsidRPr="00CA24E1">
        <w:rPr>
          <w:strike/>
        </w:rPr>
        <w:t>shall</w:t>
      </w:r>
      <w:r>
        <w:t xml:space="preserve"> </w:t>
      </w:r>
      <w:r>
        <w:rPr>
          <w:u w:val="single"/>
        </w:rPr>
        <w:t>must</w:t>
      </w:r>
      <w:r w:rsidRPr="005F03DF">
        <w:t xml:space="preserve"> be distributed by the State Treasurer in the following manner: </w:t>
      </w:r>
    </w:p>
    <w:p w:rsidR="00CA24E1" w:rsidRPr="005F03DF"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03DF">
        <w:t>(1)</w:t>
      </w:r>
      <w:r>
        <w:tab/>
        <w:t>t</w:t>
      </w:r>
      <w:r w:rsidRPr="005F03DF">
        <w:t xml:space="preserve">he first four hundred fifty thousand dollars of these funds must be transferred to the Prosecution Coordination Commission.  The funds </w:t>
      </w:r>
      <w:r w:rsidRPr="00CA24E1">
        <w:rPr>
          <w:strike/>
        </w:rPr>
        <w:t>shall</w:t>
      </w:r>
      <w:r>
        <w:t xml:space="preserve"> </w:t>
      </w:r>
      <w:r>
        <w:rPr>
          <w:u w:val="single"/>
        </w:rPr>
        <w:t>must</w:t>
      </w:r>
      <w:r w:rsidRPr="005F03DF">
        <w:t xml:space="preserve"> be distributed equally to the third, fourth, and eleventh judicial circuits to fund drug courts</w:t>
      </w:r>
      <w:r w:rsidR="00384D43">
        <w:t>; and</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03DF">
        <w:t>(2)</w:t>
      </w:r>
      <w:r>
        <w:tab/>
        <w:t>an</w:t>
      </w:r>
      <w:r w:rsidRPr="005F03DF">
        <w:t xml:space="preserve">y remaining funds must be transferred to the </w:t>
      </w:r>
      <w:r>
        <w:t>j</w:t>
      </w:r>
      <w:r w:rsidRPr="005F03DF">
        <w:t xml:space="preserve">udicial </w:t>
      </w:r>
      <w:r>
        <w:t>d</w:t>
      </w:r>
      <w:r w:rsidRPr="005F03DF">
        <w:t>ep</w:t>
      </w:r>
      <w:r>
        <w:t>artment for operating purpose</w:t>
      </w:r>
      <w:r w:rsidR="00384D43">
        <w:tab/>
      </w:r>
      <w:r>
        <w:t>s.”</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rsidR="008743C1">
        <w:noBreakHyphen/>
      </w:r>
      <w:r>
        <w:t>1</w:t>
      </w:r>
      <w:r w:rsidR="008743C1">
        <w:noBreakHyphen/>
      </w:r>
      <w:r>
        <w:t>204 of the 1976 Code, as last amended by Act 353 of 2008, is further amended by adding an appropriately lettered subsection at the end to read:</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There is added to the fee imposed pursuant to Section 8</w:t>
      </w:r>
      <w:r w:rsidR="008743C1">
        <w:noBreakHyphen/>
      </w:r>
      <w:r>
        <w:t>21</w:t>
      </w:r>
      <w:r w:rsidR="008743C1">
        <w:noBreakHyphen/>
      </w:r>
      <w:r>
        <w:t>310(11)(a) a second additional fee of one hundred fifty dollars.  One hundred percent of the revenue from this additional fee must be remitted to the State Treasurer on the monthly schedule provided in subsection (A).  The revenues from this additional fee must be allocated in each fiscal year to the judicial department.”</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131872">
        <w:t>.</w:t>
      </w:r>
      <w:r>
        <w:tab/>
        <w:t>Section 22</w:t>
      </w:r>
      <w:r w:rsidR="008743C1">
        <w:noBreakHyphen/>
      </w:r>
      <w:r>
        <w:t>3</w:t>
      </w:r>
      <w:r w:rsidR="008743C1">
        <w:noBreakHyphen/>
      </w:r>
      <w:r>
        <w:t>340 of the 1976 Code, as added by Act 353 of 2008, is further amended to read:</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rsidR="008743C1">
        <w:noBreakHyphen/>
      </w:r>
      <w:r>
        <w:t>3</w:t>
      </w:r>
      <w:r w:rsidR="008743C1">
        <w:noBreakHyphen/>
      </w:r>
      <w:r>
        <w:t>340.</w:t>
      </w:r>
      <w:r>
        <w:tab/>
        <w:t>An</w:t>
      </w:r>
      <w:r w:rsidRPr="00217C60">
        <w:t xml:space="preserve"> assessment equal to </w:t>
      </w:r>
      <w:r w:rsidRPr="00971F65">
        <w:rPr>
          <w:strike/>
        </w:rPr>
        <w:t>twenty</w:t>
      </w:r>
      <w:r w:rsidR="008743C1">
        <w:rPr>
          <w:strike/>
        </w:rPr>
        <w:noBreakHyphen/>
      </w:r>
      <w:r w:rsidRPr="00971F65">
        <w:rPr>
          <w:strike/>
        </w:rPr>
        <w:t>five</w:t>
      </w:r>
      <w:r w:rsidRPr="00217C60">
        <w:t xml:space="preserve"> </w:t>
      </w:r>
      <w:r w:rsidR="00971F65">
        <w:rPr>
          <w:u w:val="single"/>
        </w:rPr>
        <w:t>fifty</w:t>
      </w:r>
      <w:r w:rsidR="00971F65">
        <w:t xml:space="preserve"> </w:t>
      </w:r>
      <w:r w:rsidRPr="00217C60">
        <w:t xml:space="preserve">dollars is imposed on all summons and complaint filings in magistrates court and an assessment equal to </w:t>
      </w:r>
      <w:r w:rsidRPr="00971F65">
        <w:rPr>
          <w:strike/>
        </w:rPr>
        <w:t>ten</w:t>
      </w:r>
      <w:r w:rsidR="00971F65">
        <w:t xml:space="preserve"> </w:t>
      </w:r>
      <w:r w:rsidR="00971F65">
        <w:rPr>
          <w:u w:val="single"/>
        </w:rPr>
        <w:t>twenty</w:t>
      </w:r>
      <w:r w:rsidRPr="00217C60">
        <w:t xml:space="preserve"> dollars is imposed on all other civil filings in magistrates court, except for restraining orders.  The fees must be collected by the magistrates court and forwarded monthly to the county treasurer and remitted in turn by the county treasurer to the State Treasurer for allocat</w:t>
      </w:r>
      <w:r w:rsidR="00131872">
        <w:t>ion to the judicial department.”</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15"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E1015">
        <w:tab/>
      </w:r>
      <w:r>
        <w:t>4.</w:t>
      </w:r>
      <w:r>
        <w:tab/>
      </w:r>
      <w:r w:rsidR="005E1015">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A24E1" w:rsidRDefault="00CA24E1" w:rsidP="00CA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2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E1015">
        <w:tab/>
      </w:r>
      <w:r>
        <w:t>5.</w:t>
      </w:r>
      <w:r>
        <w:tab/>
      </w:r>
      <w:r w:rsidR="004224BC">
        <w:t>This act takes effect upon approval by the Governor.</w:t>
      </w:r>
    </w:p>
    <w:p w:rsidR="00C6027A" w:rsidRDefault="008743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27A" w:rsidRDefault="00C6027A" w:rsidP="00B8530E">
      <w:pPr>
        <w:suppressAutoHyphens/>
      </w:pPr>
    </w:p>
    <w:sectPr w:rsidR="00C6027A" w:rsidSect="00B853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F65" w:rsidRDefault="00971F65" w:rsidP="009F0C77">
      <w:r>
        <w:separator/>
      </w:r>
    </w:p>
  </w:endnote>
  <w:endnote w:type="continuationSeparator" w:id="0">
    <w:p w:rsidR="00971F65" w:rsidRDefault="00971F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9AFEAC-4AD4-423C-B015-6CB33B38B2B0}"/>
    <w:embedBold r:id="rId2" w:fontKey="{A201DF5C-26A1-4404-8533-3BB95A3B656B}"/>
  </w:font>
  <w:font w:name="Calibri">
    <w:panose1 w:val="020F0502020204030204"/>
    <w:charset w:val="00"/>
    <w:family w:val="swiss"/>
    <w:pitch w:val="variable"/>
    <w:sig w:usb0="E10002FF" w:usb1="4000ACFF" w:usb2="00000009" w:usb3="00000000" w:csb0="0000019F" w:csb1="00000000"/>
    <w:embedRegular r:id="rId3" w:fontKey="{7810B99F-78E8-430B-811D-AD6AA68ACB91}"/>
  </w:font>
  <w:font w:name="Cambria">
    <w:panose1 w:val="02040503050406030204"/>
    <w:charset w:val="00"/>
    <w:family w:val="roman"/>
    <w:pitch w:val="variable"/>
    <w:sig w:usb0="E00002FF" w:usb1="400004FF" w:usb2="00000000" w:usb3="00000000" w:csb0="0000019F" w:csb1="00000000"/>
    <w:embedRegular r:id="rId4" w:fontKey="{D520D5DA-34F0-4F6C-9E55-0795D8ACAA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0E" w:rsidRPr="00C6027A" w:rsidRDefault="00B8530E" w:rsidP="00C6027A">
    <w:pPr>
      <w:pStyle w:val="Footer"/>
      <w:tabs>
        <w:tab w:val="clear" w:pos="4680"/>
        <w:tab w:val="clear" w:pos="9360"/>
        <w:tab w:val="center" w:pos="2995"/>
      </w:tabs>
      <w:spacing w:before="120"/>
    </w:pPr>
    <w:r>
      <w:t>[4595]</w:t>
    </w:r>
    <w:r>
      <w:tab/>
    </w:r>
    <w:r w:rsidR="00804287">
      <w:fldChar w:fldCharType="begin"/>
    </w:r>
    <w:r w:rsidR="00804287">
      <w:instrText xml:space="preserve"> PAGE  \* MERGEFORMAT </w:instrText>
    </w:r>
    <w:r w:rsidR="00804287">
      <w:fldChar w:fldCharType="separate"/>
    </w:r>
    <w:r w:rsidR="00804287">
      <w:rPr>
        <w:noProof/>
      </w:rPr>
      <w:t>1</w:t>
    </w:r>
    <w:r w:rsidR="008042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F65" w:rsidRDefault="00971F65" w:rsidP="009F0C77">
      <w:r>
        <w:separator/>
      </w:r>
    </w:p>
  </w:footnote>
  <w:footnote w:type="continuationSeparator" w:id="0">
    <w:p w:rsidR="00971F65" w:rsidRDefault="00971F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83AHB10"/>
    <w:docVar w:name="CoverBillType" w:val="b"/>
    <w:docVar w:name="docpath" w:val="L:\Council\bills\MS\7683AHB10.DOCX"/>
    <w:docVar w:name="dvBillNumber" w:val="4595"/>
    <w:docVar w:name="dvBillNumberPrefix" w:val="H. "/>
    <w:docVar w:name="dvOriginalBody" w:val="House"/>
    <w:docVar w:name="dvSteno" w:val="MS"/>
    <w:docVar w:name="NameofBody" w:val="h"/>
    <w:docVar w:name="vgroup2" w:val="Council"/>
  </w:docVars>
  <w:rsids>
    <w:rsidRoot w:val="0038248A"/>
    <w:rsid w:val="00011869"/>
    <w:rsid w:val="000776C0"/>
    <w:rsid w:val="000E1785"/>
    <w:rsid w:val="000E2AB0"/>
    <w:rsid w:val="000F3C19"/>
    <w:rsid w:val="000F40FA"/>
    <w:rsid w:val="0010776B"/>
    <w:rsid w:val="00131872"/>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248A"/>
    <w:rsid w:val="00384D43"/>
    <w:rsid w:val="003D01E8"/>
    <w:rsid w:val="003E5288"/>
    <w:rsid w:val="003F6D79"/>
    <w:rsid w:val="0041760A"/>
    <w:rsid w:val="00417C01"/>
    <w:rsid w:val="004224BC"/>
    <w:rsid w:val="004809EE"/>
    <w:rsid w:val="004E7D54"/>
    <w:rsid w:val="005273C6"/>
    <w:rsid w:val="0052741E"/>
    <w:rsid w:val="00530A69"/>
    <w:rsid w:val="00545593"/>
    <w:rsid w:val="00577C6C"/>
    <w:rsid w:val="005C2FE2"/>
    <w:rsid w:val="005E1015"/>
    <w:rsid w:val="005E2BC9"/>
    <w:rsid w:val="00605102"/>
    <w:rsid w:val="006215AA"/>
    <w:rsid w:val="00655A9E"/>
    <w:rsid w:val="006913C9"/>
    <w:rsid w:val="0069470D"/>
    <w:rsid w:val="00734F00"/>
    <w:rsid w:val="0079309A"/>
    <w:rsid w:val="007A70AE"/>
    <w:rsid w:val="007F2690"/>
    <w:rsid w:val="00804287"/>
    <w:rsid w:val="008362E8"/>
    <w:rsid w:val="008743C1"/>
    <w:rsid w:val="008A1768"/>
    <w:rsid w:val="008C762F"/>
    <w:rsid w:val="008F4429"/>
    <w:rsid w:val="0094021A"/>
    <w:rsid w:val="00971F65"/>
    <w:rsid w:val="009B6E97"/>
    <w:rsid w:val="009C6A0B"/>
    <w:rsid w:val="009F0C77"/>
    <w:rsid w:val="009F4DD1"/>
    <w:rsid w:val="00A41684"/>
    <w:rsid w:val="00A64E80"/>
    <w:rsid w:val="00A72BCD"/>
    <w:rsid w:val="00A741D9"/>
    <w:rsid w:val="00A833AB"/>
    <w:rsid w:val="00A9741D"/>
    <w:rsid w:val="00AA1433"/>
    <w:rsid w:val="00AD4B17"/>
    <w:rsid w:val="00B412D4"/>
    <w:rsid w:val="00B8530E"/>
    <w:rsid w:val="00BE3C22"/>
    <w:rsid w:val="00BF53B4"/>
    <w:rsid w:val="00C0345E"/>
    <w:rsid w:val="00C3483A"/>
    <w:rsid w:val="00C6027A"/>
    <w:rsid w:val="00C74E9D"/>
    <w:rsid w:val="00C82FD3"/>
    <w:rsid w:val="00C92819"/>
    <w:rsid w:val="00CA24E1"/>
    <w:rsid w:val="00CC1A0C"/>
    <w:rsid w:val="00CC6B7B"/>
    <w:rsid w:val="00CD2089"/>
    <w:rsid w:val="00D73A67"/>
    <w:rsid w:val="00D970A9"/>
    <w:rsid w:val="00DB3C46"/>
    <w:rsid w:val="00DF3845"/>
    <w:rsid w:val="00E30C54"/>
    <w:rsid w:val="00E41911"/>
    <w:rsid w:val="00E92EEF"/>
    <w:rsid w:val="00F148F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A999DD-CCD3-456A-B7EC-46BCDB95E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853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8-10.docx" TargetMode="External"/><Relationship Id="rId3" Type="http://schemas.openxmlformats.org/officeDocument/2006/relationships/settings" Target="settings.xml"/><Relationship Id="rId7" Type="http://schemas.openxmlformats.org/officeDocument/2006/relationships/hyperlink" Target="file:///h:\HJ%20Archive\2010\02-1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95_2010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88E81-48E5-424F-AC97-46EAA604F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760</Words>
  <Characters>3954</Characters>
  <Application>Microsoft Office Word</Application>
  <DocSecurity>0</DocSecurity>
  <Lines>124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4595: Family Court - South Carolina Legislature Online</dc:title>
  <dc:subject/>
  <dc:creator>MarthaSanders</dc:creator>
  <cp:keywords/>
  <dc:description/>
  <cp:lastModifiedBy>N Cumfer</cp:lastModifiedBy>
  <cp:revision>8</cp:revision>
  <cp:lastPrinted>2010-02-18T13:51:00Z</cp:lastPrinted>
  <dcterms:created xsi:type="dcterms:W3CDTF">2010-02-18T15:57:00Z</dcterms:created>
  <dcterms:modified xsi:type="dcterms:W3CDTF">2014-11-24T16:26:00Z</dcterms:modified>
</cp:coreProperties>
</file>