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33F" w:rsidRDefault="00DD733F" w:rsidP="00DD733F">
      <w:pPr>
        <w:widowControl w:val="0"/>
        <w:jc w:val="center"/>
      </w:pPr>
      <w:bookmarkStart w:id="0" w:name="_GoBack"/>
      <w:bookmarkEnd w:id="0"/>
      <w:r w:rsidRPr="00DD733F">
        <w:rPr>
          <w:b/>
        </w:rPr>
        <w:t>South Carolina General Assembly</w:t>
      </w:r>
    </w:p>
    <w:p w:rsidR="00DD733F" w:rsidRDefault="00DD733F" w:rsidP="00DD733F">
      <w:pPr>
        <w:widowControl w:val="0"/>
        <w:jc w:val="center"/>
      </w:pPr>
      <w:r>
        <w:t>118th Session, 2009-2010</w:t>
      </w:r>
    </w:p>
    <w:p w:rsidR="00DD733F" w:rsidRDefault="00DD733F" w:rsidP="00DD733F">
      <w:pPr>
        <w:widowControl w:val="0"/>
        <w:jc w:val="left"/>
      </w:pPr>
    </w:p>
    <w:p w:rsidR="00DD733F" w:rsidRDefault="00DD733F" w:rsidP="00DD733F">
      <w:pPr>
        <w:widowControl w:val="0"/>
        <w:jc w:val="left"/>
        <w:rPr>
          <w:b/>
        </w:rPr>
      </w:pPr>
      <w:r w:rsidRPr="00DD733F">
        <w:rPr>
          <w:b/>
        </w:rPr>
        <w:t>H. 4609</w:t>
      </w:r>
    </w:p>
    <w:p w:rsidR="00DD733F" w:rsidRDefault="00DD733F" w:rsidP="00DD733F">
      <w:pPr>
        <w:widowControl w:val="0"/>
        <w:jc w:val="left"/>
        <w:rPr>
          <w:b/>
        </w:rPr>
      </w:pPr>
    </w:p>
    <w:p w:rsidR="00DD733F" w:rsidRDefault="00DD733F" w:rsidP="00DD733F">
      <w:pPr>
        <w:widowControl w:val="0"/>
        <w:jc w:val="left"/>
      </w:pPr>
      <w:r w:rsidRPr="00DD733F">
        <w:rPr>
          <w:b/>
        </w:rPr>
        <w:t>STATUS INFORMATION</w:t>
      </w:r>
    </w:p>
    <w:p w:rsidR="00DD733F" w:rsidRDefault="00DD733F" w:rsidP="00DD733F">
      <w:pPr>
        <w:widowControl w:val="0"/>
        <w:jc w:val="left"/>
      </w:pPr>
    </w:p>
    <w:p w:rsidR="00DD733F" w:rsidRDefault="00DD733F" w:rsidP="00DD733F">
      <w:pPr>
        <w:widowControl w:val="0"/>
        <w:jc w:val="left"/>
      </w:pPr>
      <w:r>
        <w:t>House Resolution</w:t>
      </w:r>
    </w:p>
    <w:p w:rsidR="00DD733F" w:rsidRDefault="00DD733F" w:rsidP="00DD733F">
      <w:pPr>
        <w:widowControl w:val="0"/>
        <w:jc w:val="left"/>
      </w:pPr>
      <w:r>
        <w:t>Sponsors: Reps.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D733F" w:rsidRDefault="00DD733F" w:rsidP="00DD733F">
      <w:pPr>
        <w:widowControl w:val="0"/>
        <w:jc w:val="left"/>
      </w:pPr>
      <w:r>
        <w:t>Document Path: l:\council\bills\rm\1098sd10.docx</w:t>
      </w:r>
    </w:p>
    <w:p w:rsidR="00DD733F" w:rsidRDefault="00DD733F" w:rsidP="00DD733F">
      <w:pPr>
        <w:widowControl w:val="0"/>
        <w:jc w:val="left"/>
      </w:pPr>
    </w:p>
    <w:p w:rsidR="00DD733F" w:rsidRDefault="00DD733F" w:rsidP="00DD733F">
      <w:pPr>
        <w:widowControl w:val="0"/>
        <w:jc w:val="left"/>
      </w:pPr>
      <w:r>
        <w:t>Introduced in the House on February 24, 2010</w:t>
      </w:r>
    </w:p>
    <w:p w:rsidR="00DD733F" w:rsidRDefault="00DD733F" w:rsidP="00DD733F">
      <w:pPr>
        <w:widowControl w:val="0"/>
        <w:jc w:val="left"/>
      </w:pPr>
      <w:r>
        <w:t>Adopted by the House on February 24, 2010</w:t>
      </w:r>
    </w:p>
    <w:p w:rsidR="00DD733F" w:rsidRDefault="00DD733F" w:rsidP="00DD733F">
      <w:pPr>
        <w:widowControl w:val="0"/>
        <w:jc w:val="left"/>
      </w:pPr>
    </w:p>
    <w:p w:rsidR="00DD733F" w:rsidRDefault="00DD733F" w:rsidP="00DD733F">
      <w:pPr>
        <w:widowControl w:val="0"/>
        <w:jc w:val="left"/>
      </w:pPr>
      <w:r>
        <w:t xml:space="preserve">Summary: </w:t>
      </w:r>
      <w:r w:rsidR="00651ED5">
        <w:t>Sarah Elizabeth Johnson</w:t>
      </w:r>
    </w:p>
    <w:p w:rsidR="00DD733F" w:rsidRDefault="00DD733F" w:rsidP="00DD733F">
      <w:pPr>
        <w:widowControl w:val="0"/>
        <w:jc w:val="left"/>
      </w:pPr>
    </w:p>
    <w:p w:rsidR="00DD733F" w:rsidRDefault="00DD733F" w:rsidP="00DD733F">
      <w:pPr>
        <w:widowControl w:val="0"/>
        <w:jc w:val="left"/>
      </w:pPr>
    </w:p>
    <w:p w:rsidR="00DD733F" w:rsidRDefault="00DD733F" w:rsidP="00DD733F">
      <w:pPr>
        <w:widowControl w:val="0"/>
        <w:tabs>
          <w:tab w:val="center" w:pos="590"/>
          <w:tab w:val="center" w:pos="1440"/>
          <w:tab w:val="left" w:pos="1872"/>
          <w:tab w:val="left" w:pos="9187"/>
        </w:tabs>
        <w:jc w:val="left"/>
      </w:pPr>
      <w:r w:rsidRPr="00DD733F">
        <w:rPr>
          <w:b/>
        </w:rPr>
        <w:t>HISTORY OF LEGISLATIVE ACTIONS</w:t>
      </w:r>
    </w:p>
    <w:p w:rsidR="00DD733F" w:rsidRDefault="00DD733F" w:rsidP="00DD733F">
      <w:pPr>
        <w:widowControl w:val="0"/>
        <w:tabs>
          <w:tab w:val="center" w:pos="590"/>
          <w:tab w:val="center" w:pos="1440"/>
          <w:tab w:val="left" w:pos="1872"/>
          <w:tab w:val="left" w:pos="9187"/>
        </w:tabs>
        <w:jc w:val="left"/>
      </w:pPr>
    </w:p>
    <w:p w:rsidR="00DD733F" w:rsidRPr="00DD733F" w:rsidRDefault="00DD733F" w:rsidP="00DD733F">
      <w:pPr>
        <w:widowControl w:val="0"/>
        <w:tabs>
          <w:tab w:val="center" w:pos="590"/>
          <w:tab w:val="center" w:pos="1440"/>
          <w:tab w:val="left" w:pos="1872"/>
          <w:tab w:val="left" w:pos="9187"/>
        </w:tabs>
        <w:jc w:val="left"/>
      </w:pPr>
      <w:r w:rsidRPr="00DD733F">
        <w:rPr>
          <w:u w:val="single"/>
        </w:rPr>
        <w:tab/>
        <w:t>Date</w:t>
      </w:r>
      <w:r w:rsidRPr="00DD733F">
        <w:rPr>
          <w:u w:val="single"/>
        </w:rPr>
        <w:tab/>
        <w:t>Body</w:t>
      </w:r>
      <w:r w:rsidRPr="00DD733F">
        <w:rPr>
          <w:u w:val="single"/>
        </w:rPr>
        <w:tab/>
        <w:t>Action Description with journal page number</w:t>
      </w:r>
      <w:r w:rsidRPr="00DD733F">
        <w:rPr>
          <w:u w:val="single"/>
        </w:rPr>
        <w:tab/>
      </w:r>
    </w:p>
    <w:p w:rsidR="0017580F" w:rsidRDefault="0017580F" w:rsidP="0017580F">
      <w:pPr>
        <w:widowControl w:val="0"/>
        <w:tabs>
          <w:tab w:val="right" w:pos="1008"/>
          <w:tab w:val="left" w:pos="1152"/>
          <w:tab w:val="left" w:pos="1872"/>
          <w:tab w:val="left" w:pos="9187"/>
        </w:tabs>
        <w:ind w:left="2088" w:hanging="2088"/>
        <w:jc w:val="left"/>
      </w:pPr>
      <w:r>
        <w:tab/>
        <w:t>2/24/2010</w:t>
      </w:r>
      <w:r>
        <w:tab/>
        <w:t>House</w:t>
      </w:r>
      <w:r>
        <w:tab/>
      </w:r>
      <w:r w:rsidRPr="00FB0619">
        <w:t xml:space="preserve">Introduced and adopted </w:t>
      </w:r>
      <w:hyperlink r:id="rId7" w:history="1">
        <w:r w:rsidRPr="00175BCD">
          <w:rPr>
            <w:rStyle w:val="Hyperlink"/>
          </w:rPr>
          <w:t>HJ</w:t>
        </w:r>
      </w:hyperlink>
      <w:r>
        <w:noBreakHyphen/>
      </w:r>
      <w:r w:rsidRPr="00FB0619">
        <w:t>99</w:t>
      </w:r>
    </w:p>
    <w:p w:rsidR="0017580F" w:rsidRDefault="0017580F" w:rsidP="0017580F">
      <w:pPr>
        <w:widowControl w:val="0"/>
        <w:tabs>
          <w:tab w:val="right" w:pos="1008"/>
          <w:tab w:val="left" w:pos="1152"/>
          <w:tab w:val="left" w:pos="1872"/>
          <w:tab w:val="left" w:pos="9187"/>
        </w:tabs>
        <w:ind w:left="2088" w:hanging="2088"/>
        <w:jc w:val="left"/>
      </w:pPr>
    </w:p>
    <w:p w:rsidR="00DD733F" w:rsidRPr="00DD733F" w:rsidRDefault="00DD733F" w:rsidP="00DD733F">
      <w:pPr>
        <w:widowControl w:val="0"/>
        <w:tabs>
          <w:tab w:val="right" w:pos="1008"/>
          <w:tab w:val="left" w:pos="1152"/>
          <w:tab w:val="left" w:pos="1872"/>
          <w:tab w:val="left" w:pos="9187"/>
        </w:tabs>
        <w:ind w:left="2088" w:hanging="2088"/>
        <w:jc w:val="left"/>
      </w:pPr>
    </w:p>
    <w:p w:rsidR="00DD733F" w:rsidRDefault="00DD733F" w:rsidP="00DD733F">
      <w:r w:rsidRPr="00DD733F">
        <w:rPr>
          <w:b/>
        </w:rPr>
        <w:t>VERSIONS OF THIS BILL</w:t>
      </w:r>
    </w:p>
    <w:p w:rsidR="00DD733F" w:rsidRDefault="00DD733F" w:rsidP="00DD733F"/>
    <w:p w:rsidR="00DD733F" w:rsidRDefault="00F35477" w:rsidP="00DD733F">
      <w:hyperlink r:id="rId8" w:history="1">
        <w:r w:rsidR="00DD733F">
          <w:rPr>
            <w:rStyle w:val="Hyperlink"/>
          </w:rPr>
          <w:t>2/24/2010</w:t>
        </w:r>
      </w:hyperlink>
    </w:p>
    <w:p w:rsidR="00DD733F" w:rsidRDefault="00DD733F" w:rsidP="00DD733F"/>
    <w:p w:rsidR="00DD733F" w:rsidRDefault="00DD733F" w:rsidP="00DD733F">
      <w:pPr>
        <w:sectPr w:rsidR="00DD733F" w:rsidSect="00DD733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BD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BD" w:rsidRDefault="0074286A" w:rsidP="00FC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C30BD">
        <w:t xml:space="preserve">CONGRATULATE </w:t>
      </w:r>
      <w:r w:rsidR="00894260">
        <w:t>SARAH ELIZABETH JOHNSON</w:t>
      </w:r>
      <w:r w:rsidR="00FC30BD">
        <w:t xml:space="preserve"> OF </w:t>
      </w:r>
      <w:r w:rsidR="00894260">
        <w:t xml:space="preserve">ABBEVILLE </w:t>
      </w:r>
      <w:r w:rsidR="00FC30BD">
        <w:t xml:space="preserve">COUNTY ON THE OCCASION OF HER ONE HUNDREDTH BIRTHDAY, AND TO WISH HER A JOYOUS BIRTHDAY CELEBRATION AND </w:t>
      </w:r>
      <w:r w:rsidR="00617940">
        <w:t xml:space="preserve">MUCH FULFILLMENT AND </w:t>
      </w:r>
      <w:r w:rsidR="00FC30BD">
        <w:t>HAPPINESS</w:t>
      </w:r>
      <w:r w:rsidR="00617940">
        <w:t xml:space="preserve"> IN THE COMING YEARS</w:t>
      </w:r>
      <w:r w:rsidR="00FC30BD">
        <w:t>.</w:t>
      </w:r>
    </w:p>
    <w:p w:rsidR="00664BDA" w:rsidRDefault="0066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A0A" w:rsidRDefault="00664BD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4A0A">
        <w:t xml:space="preserve">the members of the South Carolina House of Representatives are delighted to learn that </w:t>
      </w:r>
      <w:r w:rsidR="00894260">
        <w:t>Sarah Elizabeth Johnson</w:t>
      </w:r>
      <w:r w:rsidR="00FC4A0A">
        <w:t xml:space="preserve"> of </w:t>
      </w:r>
      <w:r w:rsidR="00894260">
        <w:t>Abbeville</w:t>
      </w:r>
      <w:r w:rsidR="00FC4A0A">
        <w:t xml:space="preserve"> County will celebrate her one hundredth birthday on</w:t>
      </w:r>
      <w:r w:rsidR="00FC4A0A" w:rsidRPr="007E3F93">
        <w:t xml:space="preserve"> </w:t>
      </w:r>
      <w:r w:rsidR="00FC4A0A">
        <w:t xml:space="preserve">March </w:t>
      </w:r>
      <w:r w:rsidR="00894260">
        <w:t>3</w:t>
      </w:r>
      <w:r w:rsidR="00FC4A0A">
        <w:t>, 2010</w:t>
      </w:r>
      <w:r w:rsidR="00FC4A0A" w:rsidRPr="007E3F93">
        <w:t>; an</w:t>
      </w:r>
      <w:r w:rsidR="00FC4A0A">
        <w:t>d</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DE6" w:rsidRDefault="00FC4A0A" w:rsidP="00E8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Ms. </w:t>
      </w:r>
      <w:r w:rsidR="004850C6">
        <w:t>Johnson</w:t>
      </w:r>
      <w:r>
        <w:t xml:space="preserve">, the daughter of </w:t>
      </w:r>
      <w:r w:rsidR="004850C6">
        <w:t>Willie C. and Lela Johnson</w:t>
      </w:r>
      <w:r>
        <w:t xml:space="preserve">, </w:t>
      </w:r>
      <w:r w:rsidR="00E87DE6">
        <w:t xml:space="preserve">was born </w:t>
      </w:r>
      <w:r>
        <w:t xml:space="preserve">on March </w:t>
      </w:r>
      <w:r w:rsidR="004850C6">
        <w:t>3</w:t>
      </w:r>
      <w:r>
        <w:t>, 1910</w:t>
      </w:r>
      <w:r w:rsidR="00E87DE6">
        <w:t xml:space="preserve">, </w:t>
      </w:r>
      <w:r w:rsidR="00E87DE6">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2E337E">
        <w:rPr>
          <w:rFonts w:eastAsiaTheme="minorHAnsi"/>
          <w:color w:val="000000" w:themeColor="text1"/>
          <w:szCs w:val="22"/>
          <w:u w:color="000000" w:themeColor="text1"/>
        </w:rPr>
        <w:noBreakHyphen/>
      </w:r>
      <w:r w:rsidR="00E87DE6">
        <w:rPr>
          <w:rFonts w:eastAsiaTheme="minorHAnsi"/>
          <w:color w:val="000000" w:themeColor="text1"/>
          <w:szCs w:val="22"/>
          <w:u w:color="000000" w:themeColor="text1"/>
        </w:rPr>
        <w:t>first century; and</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886A93">
        <w:t>Calhoun Falls</w:t>
      </w:r>
      <w:r>
        <w:t xml:space="preserve"> </w:t>
      </w:r>
      <w:r w:rsidR="00886A93">
        <w:t xml:space="preserve">and the seventh of twelve children, </w:t>
      </w:r>
      <w:r>
        <w:t xml:space="preserve">the young </w:t>
      </w:r>
      <w:r w:rsidR="00886A93">
        <w:t>Sarah Elizabeth</w:t>
      </w:r>
      <w:r>
        <w:t xml:space="preserve"> </w:t>
      </w:r>
      <w:r w:rsidR="00886A93">
        <w:t>completed her early education and attended Great Lakes College, where she earned a liberal arts degree; and</w:t>
      </w:r>
    </w:p>
    <w:p w:rsidR="00886A93" w:rsidRDefault="00886A9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886A9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finished her training, she launched a nursing career that continued for more than fifty years</w:t>
      </w:r>
      <w:r w:rsidR="00FC4A0A">
        <w:t>; and</w:t>
      </w: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known among her close relatives for helping family members from Michigan to Florida and New York to California</w:t>
      </w:r>
      <w:r w:rsidR="001432DA">
        <w:t xml:space="preserve"> and for </w:t>
      </w:r>
      <w:r>
        <w:t>demonstrat</w:t>
      </w:r>
      <w:r w:rsidR="001432DA">
        <w:t>ing</w:t>
      </w:r>
      <w:r>
        <w:t xml:space="preserve"> love, patience, loyalty, dedication, and a willingness to help those less fortunate; and</w:t>
      </w: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24F5">
        <w:t xml:space="preserve">as always, </w:t>
      </w:r>
      <w:r w:rsidR="009124DA">
        <w:t>her greatest loves are God and her family; and</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is pleased to honor this daughter of South Carolina at the celebration of her one hundredth birthday and joins with her family and friends in congratulating her on reaching this extraordinary milestone. Now, therefore,</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4A0A" w:rsidRPr="007E3F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Pr="007E3F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w:t>
      </w:r>
      <w:r w:rsidRPr="007E3F93">
        <w:t xml:space="preserve">, by this resolution, congratulate </w:t>
      </w:r>
      <w:r w:rsidR="000A3714">
        <w:t xml:space="preserve">Sarah Elizabeth Johnson </w:t>
      </w:r>
      <w:r>
        <w:t xml:space="preserve">of </w:t>
      </w:r>
      <w:r w:rsidR="000A3714">
        <w:t>Abbeville</w:t>
      </w:r>
      <w:r>
        <w:t xml:space="preserve"> County on the occasion of her one hundredth birthday, and </w:t>
      </w:r>
      <w:r w:rsidRPr="007E3F93">
        <w:t>wish h</w:t>
      </w:r>
      <w:r>
        <w:t>er</w:t>
      </w:r>
      <w:r w:rsidRPr="007E3F93">
        <w:t xml:space="preserve"> a joyous birthday celebration and </w:t>
      </w:r>
      <w:r w:rsidR="00987CD4">
        <w:t>much fulfillment and h</w:t>
      </w:r>
      <w:r w:rsidRPr="007E3F93">
        <w:t>appiness</w:t>
      </w:r>
      <w:r w:rsidR="00987CD4">
        <w:t xml:space="preserve"> in the coming years</w:t>
      </w:r>
      <w:r w:rsidRPr="007E3F93">
        <w:t>.</w:t>
      </w:r>
    </w:p>
    <w:p w:rsidR="00FC4A0A" w:rsidRPr="007E3F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 xml:space="preserve">forwarded </w:t>
      </w:r>
      <w:r w:rsidRPr="007E3F93">
        <w:t xml:space="preserve">to </w:t>
      </w:r>
      <w:r w:rsidR="00F221FA">
        <w:t>Sarah Elizabeth Johnson</w:t>
      </w:r>
      <w:r w:rsidRPr="007E3F93">
        <w:t>.</w:t>
      </w:r>
    </w:p>
    <w:p w:rsidR="00591385" w:rsidRDefault="002E33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385" w:rsidRDefault="00591385" w:rsidP="00DD733F">
      <w:pPr>
        <w:suppressAutoHyphens/>
      </w:pPr>
    </w:p>
    <w:sectPr w:rsidR="00591385" w:rsidSect="00DD733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2D3" w:rsidRDefault="004E22D3" w:rsidP="009F0C77">
      <w:r>
        <w:separator/>
      </w:r>
    </w:p>
  </w:endnote>
  <w:endnote w:type="continuationSeparator" w:id="0">
    <w:p w:rsidR="004E22D3" w:rsidRDefault="004E2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1175A3-8277-4CC5-A0FC-34F892A59368}"/>
    <w:embedBold r:id="rId2" w:fontKey="{4A45427C-2B46-472D-9152-C8EE7E577E20}"/>
  </w:font>
  <w:font w:name="Calibri">
    <w:panose1 w:val="020F0502020204030204"/>
    <w:charset w:val="00"/>
    <w:family w:val="swiss"/>
    <w:pitch w:val="variable"/>
    <w:sig w:usb0="E10002FF" w:usb1="4000ACFF" w:usb2="00000009" w:usb3="00000000" w:csb0="0000019F" w:csb1="00000000"/>
    <w:embedRegular r:id="rId3" w:fontKey="{E13ACDCE-439C-4EA7-B9CA-8FAB12434604}"/>
  </w:font>
  <w:font w:name="Tahoma">
    <w:panose1 w:val="020B0604030504040204"/>
    <w:charset w:val="00"/>
    <w:family w:val="swiss"/>
    <w:pitch w:val="variable"/>
    <w:sig w:usb0="21002A87" w:usb1="80000000" w:usb2="00000008" w:usb3="00000000" w:csb0="000101FF" w:csb1="00000000"/>
    <w:embedRegular r:id="rId4" w:fontKey="{BC0D3BC1-9282-4160-B0DE-2BEA4BBEAF47}"/>
  </w:font>
  <w:font w:name="Cambria">
    <w:panose1 w:val="02040503050406030204"/>
    <w:charset w:val="00"/>
    <w:family w:val="roman"/>
    <w:pitch w:val="variable"/>
    <w:sig w:usb0="E00002FF" w:usb1="400004FF" w:usb2="00000000" w:usb3="00000000" w:csb0="0000019F" w:csb1="00000000"/>
    <w:embedRegular r:id="rId5" w:fontKey="{A00BF531-C30B-4E8C-89C9-A841B0B23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33F" w:rsidRPr="00591385" w:rsidRDefault="00DD733F" w:rsidP="00591385">
    <w:pPr>
      <w:pStyle w:val="Footer"/>
      <w:tabs>
        <w:tab w:val="clear" w:pos="4680"/>
        <w:tab w:val="clear" w:pos="9360"/>
        <w:tab w:val="center" w:pos="2995"/>
      </w:tabs>
      <w:spacing w:before="120"/>
    </w:pPr>
    <w:r>
      <w:t>[4609]</w:t>
    </w:r>
    <w:r>
      <w:tab/>
    </w:r>
    <w:r w:rsidR="00F35477">
      <w:fldChar w:fldCharType="begin"/>
    </w:r>
    <w:r w:rsidR="00F35477">
      <w:instrText xml:space="preserve"> PAGE  \* MERGEFORMAT </w:instrText>
    </w:r>
    <w:r w:rsidR="00F35477">
      <w:fldChar w:fldCharType="separate"/>
    </w:r>
    <w:r w:rsidR="00F35477">
      <w:rPr>
        <w:noProof/>
      </w:rPr>
      <w:t>1</w:t>
    </w:r>
    <w:r w:rsidR="00F354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2D3" w:rsidRDefault="004E22D3" w:rsidP="009F0C77">
      <w:r>
        <w:separator/>
      </w:r>
    </w:p>
  </w:footnote>
  <w:footnote w:type="continuationSeparator" w:id="0">
    <w:p w:rsidR="004E22D3" w:rsidRDefault="004E2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8SD10"/>
    <w:docVar w:name="CoverBillType" w:val="r"/>
    <w:docVar w:name="docpath" w:val="L:\Council\bills\RM\1098SD10.DOCX"/>
    <w:docVar w:name="dvBillNumber" w:val="4609"/>
    <w:docVar w:name="dvBillNumberPrefix" w:val="H. "/>
    <w:docVar w:name="dvOriginalBody" w:val="House"/>
    <w:docVar w:name="dvSteno" w:val="RM"/>
    <w:docVar w:name="NameofBody" w:val="h"/>
    <w:docVar w:name="vgroup2" w:val="Council"/>
  </w:docVars>
  <w:rsids>
    <w:rsidRoot w:val="00251AE5"/>
    <w:rsid w:val="000024F5"/>
    <w:rsid w:val="00011869"/>
    <w:rsid w:val="000A3714"/>
    <w:rsid w:val="000E1785"/>
    <w:rsid w:val="000F40FA"/>
    <w:rsid w:val="0010776B"/>
    <w:rsid w:val="00133E66"/>
    <w:rsid w:val="001432DA"/>
    <w:rsid w:val="001435A3"/>
    <w:rsid w:val="0017580F"/>
    <w:rsid w:val="00175BCD"/>
    <w:rsid w:val="001C4C5A"/>
    <w:rsid w:val="001D08F2"/>
    <w:rsid w:val="001D525B"/>
    <w:rsid w:val="001D7F4F"/>
    <w:rsid w:val="00223DCF"/>
    <w:rsid w:val="002321B6"/>
    <w:rsid w:val="00250967"/>
    <w:rsid w:val="00251AE5"/>
    <w:rsid w:val="002543C8"/>
    <w:rsid w:val="00284AAE"/>
    <w:rsid w:val="002D60C8"/>
    <w:rsid w:val="002E337E"/>
    <w:rsid w:val="002E5912"/>
    <w:rsid w:val="00300218"/>
    <w:rsid w:val="00325348"/>
    <w:rsid w:val="0032732C"/>
    <w:rsid w:val="00336AD0"/>
    <w:rsid w:val="0037079A"/>
    <w:rsid w:val="003D01E8"/>
    <w:rsid w:val="003E5288"/>
    <w:rsid w:val="003F6D79"/>
    <w:rsid w:val="0041760A"/>
    <w:rsid w:val="00417C01"/>
    <w:rsid w:val="004809EE"/>
    <w:rsid w:val="004850C6"/>
    <w:rsid w:val="004E22D3"/>
    <w:rsid w:val="004E7D54"/>
    <w:rsid w:val="005273C6"/>
    <w:rsid w:val="00530A69"/>
    <w:rsid w:val="00545593"/>
    <w:rsid w:val="00577C6C"/>
    <w:rsid w:val="00591385"/>
    <w:rsid w:val="005C2FE2"/>
    <w:rsid w:val="005E2BC9"/>
    <w:rsid w:val="00605102"/>
    <w:rsid w:val="00617940"/>
    <w:rsid w:val="006215AA"/>
    <w:rsid w:val="00651ED5"/>
    <w:rsid w:val="00664BDA"/>
    <w:rsid w:val="006913C9"/>
    <w:rsid w:val="0069470D"/>
    <w:rsid w:val="00734F00"/>
    <w:rsid w:val="0074286A"/>
    <w:rsid w:val="007A70AE"/>
    <w:rsid w:val="007F1CEE"/>
    <w:rsid w:val="008362E8"/>
    <w:rsid w:val="00886A93"/>
    <w:rsid w:val="00894260"/>
    <w:rsid w:val="008A1768"/>
    <w:rsid w:val="008F4429"/>
    <w:rsid w:val="009124DA"/>
    <w:rsid w:val="0094021A"/>
    <w:rsid w:val="00987CD4"/>
    <w:rsid w:val="009C6A0B"/>
    <w:rsid w:val="009F0C77"/>
    <w:rsid w:val="009F4DD1"/>
    <w:rsid w:val="00A41684"/>
    <w:rsid w:val="00A64E80"/>
    <w:rsid w:val="00A72BCD"/>
    <w:rsid w:val="00A741D9"/>
    <w:rsid w:val="00A833AB"/>
    <w:rsid w:val="00A9741D"/>
    <w:rsid w:val="00AD4B17"/>
    <w:rsid w:val="00B412D4"/>
    <w:rsid w:val="00B655C3"/>
    <w:rsid w:val="00BA06D4"/>
    <w:rsid w:val="00BC1323"/>
    <w:rsid w:val="00BE3C22"/>
    <w:rsid w:val="00C0345E"/>
    <w:rsid w:val="00C3483A"/>
    <w:rsid w:val="00C65FBE"/>
    <w:rsid w:val="00C74E9D"/>
    <w:rsid w:val="00C82FD3"/>
    <w:rsid w:val="00C92819"/>
    <w:rsid w:val="00CC6B7B"/>
    <w:rsid w:val="00CD2089"/>
    <w:rsid w:val="00D026C2"/>
    <w:rsid w:val="00D31E07"/>
    <w:rsid w:val="00D73A67"/>
    <w:rsid w:val="00D970A9"/>
    <w:rsid w:val="00DC39C9"/>
    <w:rsid w:val="00DD733F"/>
    <w:rsid w:val="00DF3845"/>
    <w:rsid w:val="00E41911"/>
    <w:rsid w:val="00E8450D"/>
    <w:rsid w:val="00E87DE6"/>
    <w:rsid w:val="00E92EEF"/>
    <w:rsid w:val="00F1669F"/>
    <w:rsid w:val="00F221FA"/>
    <w:rsid w:val="00F23AD5"/>
    <w:rsid w:val="00F24442"/>
    <w:rsid w:val="00F35477"/>
    <w:rsid w:val="00F50AE3"/>
    <w:rsid w:val="00F616E7"/>
    <w:rsid w:val="00F67CF1"/>
    <w:rsid w:val="00F840F0"/>
    <w:rsid w:val="00FB0D0D"/>
    <w:rsid w:val="00FB43B4"/>
    <w:rsid w:val="00FC30BD"/>
    <w:rsid w:val="00FC4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7B3259-4876-4584-AE61-2B73F55CF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940"/>
    <w:rPr>
      <w:rFonts w:ascii="Tahoma" w:hAnsi="Tahoma" w:cs="Tahoma"/>
      <w:sz w:val="16"/>
      <w:szCs w:val="16"/>
    </w:rPr>
  </w:style>
  <w:style w:type="character" w:customStyle="1" w:styleId="BalloonTextChar">
    <w:name w:val="Balloon Text Char"/>
    <w:basedOn w:val="DefaultParagraphFont"/>
    <w:link w:val="BalloonText"/>
    <w:uiPriority w:val="99"/>
    <w:semiHidden/>
    <w:rsid w:val="00617940"/>
    <w:rPr>
      <w:rFonts w:ascii="Tahoma" w:eastAsia="Times New Roman" w:hAnsi="Tahoma" w:cs="Tahoma"/>
      <w:sz w:val="16"/>
      <w:szCs w:val="16"/>
    </w:rPr>
  </w:style>
  <w:style w:type="character" w:styleId="Hyperlink">
    <w:name w:val="Hyperlink"/>
    <w:basedOn w:val="DefaultParagraphFont"/>
    <w:uiPriority w:val="99"/>
    <w:unhideWhenUsed/>
    <w:rsid w:val="00DD73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09_20100224.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BEF44-6E7E-420D-B14F-FBE42A912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532</Words>
  <Characters>3092</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4609: Sarah Elizabeth Johnson - South Carolina Legislature Online</dc:title>
  <dc:subject/>
  <dc:creator>RosanneMcDowell</dc:creator>
  <cp:keywords/>
  <dc:description/>
  <cp:lastModifiedBy>N Cumfer</cp:lastModifiedBy>
  <cp:revision>7</cp:revision>
  <cp:lastPrinted>2010-02-23T21:44:00Z</cp:lastPrinted>
  <dcterms:created xsi:type="dcterms:W3CDTF">2010-02-24T20:32:00Z</dcterms:created>
  <dcterms:modified xsi:type="dcterms:W3CDTF">2014-11-24T16:26:00Z</dcterms:modified>
</cp:coreProperties>
</file>