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275" w:rsidRDefault="006C0275" w:rsidP="006C0275">
      <w:pPr>
        <w:widowControl w:val="0"/>
        <w:jc w:val="center"/>
      </w:pPr>
      <w:bookmarkStart w:id="0" w:name="_GoBack"/>
      <w:bookmarkEnd w:id="0"/>
      <w:r w:rsidRPr="006C0275">
        <w:rPr>
          <w:b/>
        </w:rPr>
        <w:t>South Carolina General Assembly</w:t>
      </w:r>
    </w:p>
    <w:p w:rsidR="006C0275" w:rsidRDefault="006C0275" w:rsidP="006C0275">
      <w:pPr>
        <w:widowControl w:val="0"/>
        <w:jc w:val="center"/>
      </w:pPr>
      <w:r>
        <w:t>118th Session, 2009-2010</w:t>
      </w: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jc w:val="left"/>
        <w:rPr>
          <w:b/>
        </w:rPr>
      </w:pPr>
      <w:r w:rsidRPr="006C0275">
        <w:rPr>
          <w:b/>
        </w:rPr>
        <w:t>H. 4674</w:t>
      </w:r>
    </w:p>
    <w:p w:rsidR="006C0275" w:rsidRDefault="006C0275" w:rsidP="006C0275">
      <w:pPr>
        <w:widowControl w:val="0"/>
        <w:jc w:val="left"/>
        <w:rPr>
          <w:b/>
        </w:rPr>
      </w:pPr>
    </w:p>
    <w:p w:rsidR="006C0275" w:rsidRDefault="006C0275" w:rsidP="006C0275">
      <w:pPr>
        <w:widowControl w:val="0"/>
        <w:jc w:val="left"/>
      </w:pPr>
      <w:r w:rsidRPr="006C0275">
        <w:rPr>
          <w:b/>
        </w:rPr>
        <w:t>STATUS INFORMATION</w:t>
      </w: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jc w:val="left"/>
      </w:pPr>
      <w:r>
        <w:t>House Resolution</w:t>
      </w:r>
    </w:p>
    <w:p w:rsidR="006C0275" w:rsidRDefault="006C0275" w:rsidP="006C0275">
      <w:pPr>
        <w:widowControl w:val="0"/>
        <w:jc w:val="left"/>
      </w:pPr>
      <w:r>
        <w:t>Sponsors: Reps. Hutto,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6C0275" w:rsidRDefault="006C0275" w:rsidP="006C0275">
      <w:pPr>
        <w:widowControl w:val="0"/>
        <w:jc w:val="left"/>
      </w:pPr>
      <w:r>
        <w:t>Document Path: l:\council\bills\rm\1124htc10.docx</w:t>
      </w: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jc w:val="left"/>
      </w:pPr>
      <w:r>
        <w:t>Introduced in the House on March 3, 2010</w:t>
      </w:r>
    </w:p>
    <w:p w:rsidR="006C0275" w:rsidRDefault="006C0275" w:rsidP="006C0275">
      <w:pPr>
        <w:widowControl w:val="0"/>
        <w:jc w:val="left"/>
      </w:pPr>
      <w:r>
        <w:t>Adopted by the House on March 3, 2010</w:t>
      </w: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jc w:val="left"/>
      </w:pPr>
      <w:r>
        <w:t xml:space="preserve">Summary: </w:t>
      </w:r>
      <w:r w:rsidR="00E03443">
        <w:t>Margaret Miller</w:t>
      </w: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jc w:val="left"/>
      </w:pPr>
    </w:p>
    <w:p w:rsidR="006C0275" w:rsidRDefault="006C0275" w:rsidP="006C0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275">
        <w:rPr>
          <w:b/>
        </w:rPr>
        <w:t>HISTORY OF LEGISLATIVE ACTIONS</w:t>
      </w:r>
    </w:p>
    <w:p w:rsidR="006C0275" w:rsidRDefault="006C0275" w:rsidP="006C0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C0275" w:rsidRPr="006C0275" w:rsidRDefault="006C0275" w:rsidP="006C02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C0275">
        <w:rPr>
          <w:u w:val="single"/>
        </w:rPr>
        <w:tab/>
        <w:t>Date</w:t>
      </w:r>
      <w:r w:rsidRPr="006C0275">
        <w:rPr>
          <w:u w:val="single"/>
        </w:rPr>
        <w:tab/>
        <w:t>Body</w:t>
      </w:r>
      <w:r w:rsidRPr="006C0275">
        <w:rPr>
          <w:u w:val="single"/>
        </w:rPr>
        <w:tab/>
        <w:t>Action Description with journal page number</w:t>
      </w:r>
      <w:r w:rsidRPr="006C0275">
        <w:rPr>
          <w:u w:val="single"/>
        </w:rPr>
        <w:tab/>
      </w:r>
    </w:p>
    <w:p w:rsidR="00854B50" w:rsidRDefault="00854B50" w:rsidP="00854B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7E010A">
        <w:t xml:space="preserve">Introduced and adopted </w:t>
      </w:r>
      <w:hyperlink r:id="rId7" w:history="1">
        <w:r w:rsidRPr="00327D24">
          <w:rPr>
            <w:rStyle w:val="Hyperlink"/>
          </w:rPr>
          <w:t>HJ</w:t>
        </w:r>
      </w:hyperlink>
      <w:r>
        <w:noBreakHyphen/>
      </w:r>
      <w:r w:rsidRPr="007E010A">
        <w:t>81</w:t>
      </w:r>
    </w:p>
    <w:p w:rsidR="00854B50" w:rsidRDefault="00854B50" w:rsidP="00854B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275" w:rsidRPr="006C0275" w:rsidRDefault="006C0275" w:rsidP="006C02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C0275" w:rsidRDefault="006C0275" w:rsidP="006C0275">
      <w:r w:rsidRPr="006C0275">
        <w:rPr>
          <w:b/>
        </w:rPr>
        <w:t>VERSIONS OF THIS BILL</w:t>
      </w:r>
    </w:p>
    <w:p w:rsidR="006C0275" w:rsidRDefault="006C0275" w:rsidP="006C0275"/>
    <w:p w:rsidR="006C0275" w:rsidRDefault="002A5D4D" w:rsidP="006C0275">
      <w:hyperlink r:id="rId8" w:history="1">
        <w:r w:rsidR="006C0275">
          <w:rPr>
            <w:rStyle w:val="Hyperlink"/>
          </w:rPr>
          <w:t>3/3/2010</w:t>
        </w:r>
      </w:hyperlink>
    </w:p>
    <w:p w:rsidR="006C0275" w:rsidRDefault="006C0275" w:rsidP="006C0275"/>
    <w:p w:rsidR="006C0275" w:rsidRDefault="006C0275" w:rsidP="006C0275">
      <w:pPr>
        <w:sectPr w:rsidR="006C0275" w:rsidSect="006C02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3E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4C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B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D7086">
        <w:t>CONGRATULATE MARGARET “MARGIE” MILLER</w:t>
      </w:r>
      <w:r w:rsidR="009010D4">
        <w:t xml:space="preserve"> OF </w:t>
      </w:r>
      <w:r w:rsidR="00D63850">
        <w:t>JAMES ISLAND</w:t>
      </w:r>
      <w:r w:rsidR="009010D4">
        <w:t xml:space="preserve"> UPON BEING NAMED</w:t>
      </w:r>
      <w:r w:rsidR="007D7086">
        <w:t xml:space="preserve"> PRESIDENT</w:t>
      </w:r>
      <w:r w:rsidR="006E65F4">
        <w:noBreakHyphen/>
      </w:r>
      <w:r w:rsidR="007D7086">
        <w:t>ELECT O</w:t>
      </w:r>
      <w:r w:rsidR="00765C7A">
        <w:t xml:space="preserve">F THE NATIONAL EXCHANGE CLUB, </w:t>
      </w:r>
      <w:r w:rsidR="009010D4">
        <w:t>AND TO WISH HER WELL AS SHE BEGINS HER WORK AS PRESIDENT IN 2010.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F58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75F58">
        <w:t xml:space="preserve">Margaret “Margie” Miller of </w:t>
      </w:r>
      <w:r w:rsidR="00764535">
        <w:t>James Island</w:t>
      </w:r>
      <w:r w:rsidR="00775F58">
        <w:t xml:space="preserve"> has been named president</w:t>
      </w:r>
      <w:r w:rsidR="006E65F4">
        <w:noBreakHyphen/>
      </w:r>
      <w:r w:rsidR="00775F58">
        <w:t>elect of the National Exchange Club and will assume her duties as president in 2010; and</w:t>
      </w: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all</w:t>
      </w:r>
      <w:r w:rsidR="006E65F4">
        <w:noBreakHyphen/>
      </w:r>
      <w:r w:rsidR="0001530A">
        <w:t>volunteer</w:t>
      </w:r>
      <w:r>
        <w:t xml:space="preserve"> national service organization founded in 1911, the National Exchange Club welcomes men and women who want to serve their communit</w:t>
      </w:r>
      <w:r w:rsidR="00386256">
        <w:t>ies</w:t>
      </w:r>
      <w:r>
        <w:t>, develop leadership skills, and enjoy new friendships; and</w:t>
      </w:r>
    </w:p>
    <w:p w:rsidR="00775F58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2A69" w:rsidRDefault="00775F58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made up of nearly eight hundred clubs and more than twenty</w:t>
      </w:r>
      <w:r w:rsidR="006E65F4">
        <w:noBreakHyphen/>
      </w:r>
      <w:r>
        <w:t>five thousand members throughout the United States and Puerto Rico, the Exchange Club</w:t>
      </w:r>
      <w:r w:rsidR="00063A75">
        <w:t>, through its local branches,</w:t>
      </w:r>
      <w:r>
        <w:t xml:space="preserve"> </w:t>
      </w:r>
      <w:r w:rsidR="00AA6629" w:rsidRPr="00C971D9">
        <w:rPr>
          <w:color w:val="000000" w:themeColor="text1"/>
          <w:u w:color="000000" w:themeColor="text1"/>
        </w:rPr>
        <w:t>ha</w:t>
      </w:r>
      <w:r w:rsidR="00AA6629">
        <w:rPr>
          <w:color w:val="000000" w:themeColor="text1"/>
          <w:u w:color="000000" w:themeColor="text1"/>
        </w:rPr>
        <w:t>s</w:t>
      </w:r>
      <w:r w:rsidR="00AA6629" w:rsidRPr="00C971D9">
        <w:rPr>
          <w:color w:val="000000" w:themeColor="text1"/>
          <w:u w:color="000000" w:themeColor="text1"/>
        </w:rPr>
        <w:t xml:space="preserve"> been responsible for community improvements of all types</w:t>
      </w:r>
      <w:r w:rsidR="00AA6629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such as</w:t>
      </w:r>
      <w:r w:rsidR="00063A75">
        <w:rPr>
          <w:color w:val="000000" w:themeColor="text1"/>
          <w:u w:color="000000" w:themeColor="text1"/>
        </w:rPr>
        <w:t xml:space="preserve"> </w:t>
      </w:r>
      <w:r w:rsidR="00AA6629" w:rsidRPr="00C971D9">
        <w:rPr>
          <w:color w:val="000000" w:themeColor="text1"/>
          <w:u w:color="000000" w:themeColor="text1"/>
        </w:rPr>
        <w:t>cleaning up highways</w:t>
      </w:r>
      <w:r w:rsidR="00063A75">
        <w:rPr>
          <w:color w:val="000000" w:themeColor="text1"/>
          <w:u w:color="000000" w:themeColor="text1"/>
        </w:rPr>
        <w:t xml:space="preserve"> and </w:t>
      </w:r>
      <w:r w:rsidR="00AA6629" w:rsidRPr="00C971D9">
        <w:rPr>
          <w:color w:val="000000" w:themeColor="text1"/>
          <w:u w:color="000000" w:themeColor="text1"/>
        </w:rPr>
        <w:t>sponsoring cultural programs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air, art and industrial shows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state and county fairs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festivals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rodeo</w:t>
      </w:r>
      <w:r w:rsidR="00F726DD">
        <w:rPr>
          <w:color w:val="000000" w:themeColor="text1"/>
          <w:u w:color="000000" w:themeColor="text1"/>
        </w:rPr>
        <w:t>s</w:t>
      </w:r>
      <w:r w:rsidR="009F1257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and athletic events</w:t>
      </w:r>
      <w:r w:rsidR="00FD2A69">
        <w:rPr>
          <w:color w:val="000000" w:themeColor="text1"/>
          <w:u w:color="000000" w:themeColor="text1"/>
        </w:rPr>
        <w:t>; and</w:t>
      </w:r>
    </w:p>
    <w:p w:rsidR="00FD2A69" w:rsidRDefault="00FD2A6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629" w:rsidRDefault="00FD2A6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c</w:t>
      </w:r>
      <w:r w:rsidR="00AA6629" w:rsidRPr="00C971D9">
        <w:rPr>
          <w:color w:val="000000" w:themeColor="text1"/>
          <w:u w:color="000000" w:themeColor="text1"/>
        </w:rPr>
        <w:t>lub</w:t>
      </w:r>
      <w:r w:rsidR="00063A75">
        <w:rPr>
          <w:color w:val="000000" w:themeColor="text1"/>
          <w:u w:color="000000" w:themeColor="text1"/>
        </w:rPr>
        <w:t xml:space="preserve"> has</w:t>
      </w:r>
      <w:r w:rsidR="00AA6629" w:rsidRPr="00C971D9">
        <w:rPr>
          <w:color w:val="000000" w:themeColor="text1"/>
          <w:u w:color="000000" w:themeColor="text1"/>
        </w:rPr>
        <w:t xml:space="preserve"> also provided millions of dollars for scholarships, gifts, equipment, sponsorships, educational endeavors</w:t>
      </w:r>
      <w:r w:rsidR="00AA6629">
        <w:rPr>
          <w:color w:val="000000" w:themeColor="text1"/>
          <w:u w:color="000000" w:themeColor="text1"/>
        </w:rPr>
        <w:t>,</w:t>
      </w:r>
      <w:r w:rsidR="00AA6629" w:rsidRPr="00C971D9">
        <w:rPr>
          <w:color w:val="000000" w:themeColor="text1"/>
          <w:u w:color="000000" w:themeColor="text1"/>
        </w:rPr>
        <w:t xml:space="preserve"> and other causes</w:t>
      </w:r>
      <w:r w:rsidR="00AA6629">
        <w:rPr>
          <w:color w:val="000000" w:themeColor="text1"/>
          <w:u w:color="000000" w:themeColor="text1"/>
        </w:rPr>
        <w:t>; and</w:t>
      </w:r>
    </w:p>
    <w:p w:rsidR="00AA6629" w:rsidRDefault="00AA6629" w:rsidP="00AA6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63A75" w:rsidRDefault="00AA6629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3A75">
        <w:rPr>
          <w:color w:val="000000" w:themeColor="text1"/>
          <w:u w:color="000000" w:themeColor="text1"/>
        </w:rPr>
        <w:t xml:space="preserve">Margie Miller, whose Exchange Club service dates back to 1998, began her service with the Folly Beach </w:t>
      </w:r>
      <w:r w:rsidR="00327A6C">
        <w:rPr>
          <w:color w:val="000000" w:themeColor="text1"/>
          <w:u w:color="000000" w:themeColor="text1"/>
        </w:rPr>
        <w:t>c</w:t>
      </w:r>
      <w:r w:rsidR="00063A75">
        <w:rPr>
          <w:color w:val="000000" w:themeColor="text1"/>
          <w:u w:color="000000" w:themeColor="text1"/>
        </w:rPr>
        <w:t xml:space="preserve">lub and is still active with that </w:t>
      </w:r>
      <w:r w:rsidR="00327A6C">
        <w:rPr>
          <w:color w:val="000000" w:themeColor="text1"/>
          <w:u w:color="000000" w:themeColor="text1"/>
        </w:rPr>
        <w:t>branch</w:t>
      </w:r>
      <w:r w:rsidR="00063A75">
        <w:rPr>
          <w:color w:val="000000" w:themeColor="text1"/>
          <w:u w:color="000000" w:themeColor="text1"/>
        </w:rPr>
        <w:t>, as well as with the Medical University Exchange Club; and</w:t>
      </w:r>
    </w:p>
    <w:p w:rsidR="00063A75" w:rsidRDefault="00063A75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F58" w:rsidRDefault="00327A6C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D63850">
        <w:rPr>
          <w:color w:val="000000" w:themeColor="text1"/>
          <w:u w:color="000000" w:themeColor="text1"/>
        </w:rPr>
        <w:t>e</w:t>
      </w:r>
      <w:r w:rsidR="00063A75">
        <w:rPr>
          <w:color w:val="000000" w:themeColor="text1"/>
          <w:u w:color="000000" w:themeColor="text1"/>
        </w:rPr>
        <w:t>lected in 2008 to a second two</w:t>
      </w:r>
      <w:r w:rsidR="006E65F4">
        <w:rPr>
          <w:color w:val="000000" w:themeColor="text1"/>
          <w:u w:color="000000" w:themeColor="text1"/>
        </w:rPr>
        <w:noBreakHyphen/>
      </w:r>
      <w:r w:rsidR="00063A75">
        <w:rPr>
          <w:color w:val="000000" w:themeColor="text1"/>
          <w:u w:color="000000" w:themeColor="text1"/>
        </w:rPr>
        <w:t>year term as Region 10 (Georgia, South Carolina, and North Carolina) vice president</w:t>
      </w:r>
      <w:r w:rsidR="00D63850">
        <w:rPr>
          <w:color w:val="000000" w:themeColor="text1"/>
          <w:u w:color="000000" w:themeColor="text1"/>
        </w:rPr>
        <w:t xml:space="preserve"> and in 2009 to the post of national president</w:t>
      </w:r>
      <w:r w:rsidR="006E65F4">
        <w:rPr>
          <w:color w:val="000000" w:themeColor="text1"/>
          <w:u w:color="000000" w:themeColor="text1"/>
        </w:rPr>
        <w:noBreakHyphen/>
      </w:r>
      <w:r w:rsidR="00D63850">
        <w:rPr>
          <w:color w:val="000000" w:themeColor="text1"/>
          <w:u w:color="000000" w:themeColor="text1"/>
        </w:rPr>
        <w:t xml:space="preserve">elect, </w:t>
      </w:r>
      <w:r w:rsidR="00FF0537">
        <w:rPr>
          <w:color w:val="000000" w:themeColor="text1"/>
          <w:u w:color="000000" w:themeColor="text1"/>
        </w:rPr>
        <w:t>Mrs. Miller</w:t>
      </w:r>
      <w:r w:rsidR="00D63850">
        <w:rPr>
          <w:color w:val="000000" w:themeColor="text1"/>
          <w:u w:color="000000" w:themeColor="text1"/>
        </w:rPr>
        <w:t xml:space="preserve"> </w:t>
      </w:r>
      <w:r w:rsidR="00063A75">
        <w:rPr>
          <w:color w:val="000000" w:themeColor="text1"/>
          <w:u w:color="000000" w:themeColor="text1"/>
        </w:rPr>
        <w:t>plans to spend her year as president traveling and promoting the club and its good works; and</w:t>
      </w:r>
    </w:p>
    <w:p w:rsidR="00063A75" w:rsidRDefault="00063A75" w:rsidP="00063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20D" w:rsidRDefault="00775F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04514">
        <w:t>Margie Miller</w:t>
      </w:r>
      <w:r w:rsidR="006E65F4" w:rsidRPr="006E65F4">
        <w:t>’</w:t>
      </w:r>
      <w:r w:rsidR="00604514">
        <w:t>s</w:t>
      </w:r>
      <w:r w:rsidR="003022FA">
        <w:t xml:space="preserve"> work experience</w:t>
      </w:r>
      <w:r w:rsidR="00604514">
        <w:t>s</w:t>
      </w:r>
      <w:r w:rsidR="003022FA">
        <w:t xml:space="preserve"> </w:t>
      </w:r>
      <w:r w:rsidR="00604514">
        <w:t xml:space="preserve">have </w:t>
      </w:r>
      <w:r w:rsidR="003022FA">
        <w:t xml:space="preserve">helped </w:t>
      </w:r>
      <w:r w:rsidR="00604514">
        <w:t xml:space="preserve">propel her </w:t>
      </w:r>
      <w:r w:rsidR="003022FA">
        <w:t xml:space="preserve">to the top of the Exchange Club. </w:t>
      </w:r>
      <w:r w:rsidR="00604514">
        <w:t xml:space="preserve">She is retired as a civilian accountant for the Navy and </w:t>
      </w:r>
      <w:r w:rsidR="0068420D">
        <w:t>as an international banking specialist for</w:t>
      </w:r>
      <w:r w:rsidR="00604514">
        <w:t xml:space="preserve"> the U.S. State Department</w:t>
      </w:r>
      <w:r w:rsidR="0068420D">
        <w:t>. She now serves as clerk of court for the Folly Beach Municipal Court</w:t>
      </w:r>
      <w:r w:rsidR="000016F8">
        <w:t xml:space="preserve">, </w:t>
      </w:r>
      <w:r w:rsidR="0068420D">
        <w:t>volunteer</w:t>
      </w:r>
      <w:r w:rsidR="000016F8">
        <w:t>s</w:t>
      </w:r>
      <w:r w:rsidR="0068420D">
        <w:t xml:space="preserve"> for the Lowcountry Food Bank</w:t>
      </w:r>
      <w:r w:rsidR="000016F8">
        <w:t>, and serves as chairperson of the stewardship committee at Folly Beach United Methodist Church; and</w:t>
      </w:r>
    </w:p>
    <w:p w:rsidR="00074B2F" w:rsidRDefault="0007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C4" w:rsidRDefault="00074B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grateful for the club</w:t>
      </w:r>
      <w:r w:rsidR="006E65F4" w:rsidRPr="006E65F4">
        <w:t>’</w:t>
      </w:r>
      <w:r>
        <w:t xml:space="preserve">s long record of community service, as well as her years of outstanding leadership </w:t>
      </w:r>
      <w:r w:rsidR="00396103">
        <w:t>with</w:t>
      </w:r>
      <w:r>
        <w:t xml:space="preserve"> the club, the House of Representatives is pleased to recognize Margie Miller as president</w:t>
      </w:r>
      <w:r w:rsidR="006E65F4">
        <w:noBreakHyphen/>
      </w:r>
      <w:r>
        <w:t xml:space="preserve">elect of the National Exchange Club. The members wish her continued success as she takes up the duties of </w:t>
      </w:r>
      <w:r w:rsidR="00396103">
        <w:t xml:space="preserve">national </w:t>
      </w:r>
      <w:r>
        <w:t xml:space="preserve">president in 2010. </w:t>
      </w:r>
      <w:r w:rsidR="002C14C4">
        <w:t>Now, therefore,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003" w:rsidRDefault="002C14C4" w:rsidP="009A7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96103">
        <w:t xml:space="preserve"> </w:t>
      </w:r>
      <w:r w:rsidR="00F90C22">
        <w:t xml:space="preserve">the members of the South Carolina House of Representatives, by this resolution, </w:t>
      </w:r>
      <w:r w:rsidR="009A7003">
        <w:t>congratulate Margaret “Margie” Miller of James Island upon being named president</w:t>
      </w:r>
      <w:r w:rsidR="006E65F4">
        <w:noBreakHyphen/>
      </w:r>
      <w:r w:rsidR="009A7003">
        <w:t>elect of the National Exchange Club, and wish her well as she begins her work as president in 2010.</w:t>
      </w:r>
    </w:p>
    <w:p w:rsidR="002C14C4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40ED9">
        <w:t xml:space="preserve"> Margaret “Margie” Miller.</w:t>
      </w:r>
    </w:p>
    <w:p w:rsidR="00C73E8F" w:rsidRDefault="006E65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3E8F" w:rsidRDefault="00C73E8F" w:rsidP="006C0275">
      <w:pPr>
        <w:suppressAutoHyphens/>
      </w:pPr>
    </w:p>
    <w:sectPr w:rsidR="00C73E8F" w:rsidSect="006C02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6F8" w:rsidRDefault="000016F8" w:rsidP="009F0C77">
      <w:r>
        <w:separator/>
      </w:r>
    </w:p>
  </w:endnote>
  <w:endnote w:type="continuationSeparator" w:id="0">
    <w:p w:rsidR="000016F8" w:rsidRDefault="000016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D3EC4F-D889-41B8-831E-9EEC510DCD56}"/>
    <w:embedBold r:id="rId2" w:fontKey="{D6474429-9434-4163-ABC6-5F8F77FAF6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657580C-EE7D-4238-858F-EB66A9B0535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4F8B764-38BD-47F9-AC50-81009E94DA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B3A9AA-63E5-45C5-8F89-B893AAA4F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275" w:rsidRPr="00C73E8F" w:rsidRDefault="006C0275" w:rsidP="00C73E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[4674]</w:t>
    </w:r>
    <w:r>
      <w:tab/>
    </w:r>
    <w:r w:rsidR="002A5D4D">
      <w:fldChar w:fldCharType="begin"/>
    </w:r>
    <w:r w:rsidR="002A5D4D">
      <w:instrText xml:space="preserve"> PAGE  \* MERGEFORMAT </w:instrText>
    </w:r>
    <w:r w:rsidR="002A5D4D">
      <w:fldChar w:fldCharType="separate"/>
    </w:r>
    <w:r w:rsidR="002A5D4D">
      <w:rPr>
        <w:noProof/>
      </w:rPr>
      <w:t>1</w:t>
    </w:r>
    <w:r w:rsidR="002A5D4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6F8" w:rsidRDefault="000016F8" w:rsidP="009F0C77">
      <w:r>
        <w:separator/>
      </w:r>
    </w:p>
  </w:footnote>
  <w:footnote w:type="continuationSeparator" w:id="0">
    <w:p w:rsidR="000016F8" w:rsidRDefault="000016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4HTC10"/>
    <w:docVar w:name="CoverBillType" w:val="r"/>
    <w:docVar w:name="docpath" w:val="L:\Council\bills\RM\1124HTC10.DOCX"/>
    <w:docVar w:name="dvBillNumber" w:val="46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65973"/>
    <w:rsid w:val="000016F8"/>
    <w:rsid w:val="00011869"/>
    <w:rsid w:val="0001530A"/>
    <w:rsid w:val="00063A75"/>
    <w:rsid w:val="00065973"/>
    <w:rsid w:val="00074B2F"/>
    <w:rsid w:val="000A0D7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E1E"/>
    <w:rsid w:val="00284AAE"/>
    <w:rsid w:val="002A5D4D"/>
    <w:rsid w:val="002C14C4"/>
    <w:rsid w:val="002E5912"/>
    <w:rsid w:val="003022FA"/>
    <w:rsid w:val="00325348"/>
    <w:rsid w:val="0032732C"/>
    <w:rsid w:val="00327A6C"/>
    <w:rsid w:val="00327D24"/>
    <w:rsid w:val="00336AD0"/>
    <w:rsid w:val="0037079A"/>
    <w:rsid w:val="00386256"/>
    <w:rsid w:val="00396103"/>
    <w:rsid w:val="003D01E8"/>
    <w:rsid w:val="003E5288"/>
    <w:rsid w:val="003F6D79"/>
    <w:rsid w:val="0041760A"/>
    <w:rsid w:val="00417C01"/>
    <w:rsid w:val="00470F6C"/>
    <w:rsid w:val="00477374"/>
    <w:rsid w:val="004809EE"/>
    <w:rsid w:val="004E7D54"/>
    <w:rsid w:val="004F3CE8"/>
    <w:rsid w:val="005273C6"/>
    <w:rsid w:val="00530A69"/>
    <w:rsid w:val="00545593"/>
    <w:rsid w:val="00577C6C"/>
    <w:rsid w:val="005C2FE2"/>
    <w:rsid w:val="005E2BC9"/>
    <w:rsid w:val="00602D87"/>
    <w:rsid w:val="00604514"/>
    <w:rsid w:val="00605102"/>
    <w:rsid w:val="006215AA"/>
    <w:rsid w:val="00637C70"/>
    <w:rsid w:val="00640ED9"/>
    <w:rsid w:val="00653108"/>
    <w:rsid w:val="0068420D"/>
    <w:rsid w:val="006913C9"/>
    <w:rsid w:val="0069470D"/>
    <w:rsid w:val="006C0275"/>
    <w:rsid w:val="006D5BCA"/>
    <w:rsid w:val="006E65F4"/>
    <w:rsid w:val="00721233"/>
    <w:rsid w:val="00734F00"/>
    <w:rsid w:val="00764535"/>
    <w:rsid w:val="00765C7A"/>
    <w:rsid w:val="00775F58"/>
    <w:rsid w:val="007A70AE"/>
    <w:rsid w:val="007D7086"/>
    <w:rsid w:val="007E687B"/>
    <w:rsid w:val="008362E8"/>
    <w:rsid w:val="00854B50"/>
    <w:rsid w:val="0089192C"/>
    <w:rsid w:val="008A1768"/>
    <w:rsid w:val="008F4429"/>
    <w:rsid w:val="00900A77"/>
    <w:rsid w:val="009010D4"/>
    <w:rsid w:val="0094021A"/>
    <w:rsid w:val="00976ECB"/>
    <w:rsid w:val="00993A22"/>
    <w:rsid w:val="009A7003"/>
    <w:rsid w:val="009C6A0B"/>
    <w:rsid w:val="009F0C77"/>
    <w:rsid w:val="009F1257"/>
    <w:rsid w:val="009F4DD1"/>
    <w:rsid w:val="00A41684"/>
    <w:rsid w:val="00A64E80"/>
    <w:rsid w:val="00A72BCD"/>
    <w:rsid w:val="00A741D9"/>
    <w:rsid w:val="00A833AB"/>
    <w:rsid w:val="00A9741D"/>
    <w:rsid w:val="00AA6629"/>
    <w:rsid w:val="00AD4B17"/>
    <w:rsid w:val="00B412D4"/>
    <w:rsid w:val="00B42D27"/>
    <w:rsid w:val="00BB0459"/>
    <w:rsid w:val="00BE3C22"/>
    <w:rsid w:val="00C0345E"/>
    <w:rsid w:val="00C3483A"/>
    <w:rsid w:val="00C72BE8"/>
    <w:rsid w:val="00C73E8F"/>
    <w:rsid w:val="00C74E9D"/>
    <w:rsid w:val="00C82FD3"/>
    <w:rsid w:val="00C92819"/>
    <w:rsid w:val="00CC6B7B"/>
    <w:rsid w:val="00CD2089"/>
    <w:rsid w:val="00D63850"/>
    <w:rsid w:val="00D73A67"/>
    <w:rsid w:val="00D970A9"/>
    <w:rsid w:val="00DA588A"/>
    <w:rsid w:val="00DF3845"/>
    <w:rsid w:val="00E03443"/>
    <w:rsid w:val="00E41911"/>
    <w:rsid w:val="00E66F45"/>
    <w:rsid w:val="00E92EEF"/>
    <w:rsid w:val="00EB27C4"/>
    <w:rsid w:val="00F24442"/>
    <w:rsid w:val="00F50AE3"/>
    <w:rsid w:val="00F67CF1"/>
    <w:rsid w:val="00F726DD"/>
    <w:rsid w:val="00F77537"/>
    <w:rsid w:val="00F840F0"/>
    <w:rsid w:val="00F90C22"/>
    <w:rsid w:val="00FB0D0D"/>
    <w:rsid w:val="00FB43B4"/>
    <w:rsid w:val="00FD2A69"/>
    <w:rsid w:val="00FE2F90"/>
    <w:rsid w:val="00FF0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9D9E7D4-3EF3-4529-9FD7-6E0FA63EA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53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3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02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74_201003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3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F5AA9-95B7-4995-AE81-50FCE4B59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653</Words>
  <Characters>3751</Characters>
  <Application>Microsoft Office Word</Application>
  <DocSecurity>0</DocSecurity>
  <Lines>112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4674: Margaret Miller - South Carolina Legislature Online</dc:title>
  <dc:subject/>
  <dc:creator>rosannemcdowell</dc:creator>
  <cp:keywords/>
  <dc:description/>
  <cp:lastModifiedBy>N Cumfer</cp:lastModifiedBy>
  <cp:revision>7</cp:revision>
  <cp:lastPrinted>2010-03-03T14:49:00Z</cp:lastPrinted>
  <dcterms:created xsi:type="dcterms:W3CDTF">2010-03-03T22:19:00Z</dcterms:created>
  <dcterms:modified xsi:type="dcterms:W3CDTF">2014-11-24T16:34:00Z</dcterms:modified>
</cp:coreProperties>
</file>