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307" w:rsidRDefault="00903307" w:rsidP="00903307">
      <w:pPr>
        <w:widowControl w:val="0"/>
        <w:jc w:val="center"/>
      </w:pPr>
      <w:bookmarkStart w:id="0" w:name="_GoBack"/>
      <w:bookmarkEnd w:id="0"/>
      <w:r w:rsidRPr="00903307">
        <w:rPr>
          <w:b/>
        </w:rPr>
        <w:t>South Carolina General Assembly</w:t>
      </w:r>
    </w:p>
    <w:p w:rsidR="00903307" w:rsidRDefault="00903307" w:rsidP="00903307">
      <w:pPr>
        <w:widowControl w:val="0"/>
        <w:jc w:val="center"/>
      </w:pPr>
      <w:r>
        <w:t>118th Session, 2009-2010</w:t>
      </w:r>
    </w:p>
    <w:p w:rsidR="00903307" w:rsidRDefault="00903307" w:rsidP="00903307">
      <w:pPr>
        <w:widowControl w:val="0"/>
        <w:jc w:val="left"/>
      </w:pPr>
    </w:p>
    <w:p w:rsidR="00903307" w:rsidRDefault="00903307" w:rsidP="00903307">
      <w:pPr>
        <w:widowControl w:val="0"/>
        <w:jc w:val="left"/>
        <w:rPr>
          <w:b/>
        </w:rPr>
      </w:pPr>
      <w:r w:rsidRPr="00903307">
        <w:rPr>
          <w:b/>
        </w:rPr>
        <w:t>H. 4679</w:t>
      </w:r>
    </w:p>
    <w:p w:rsidR="00903307" w:rsidRDefault="00903307" w:rsidP="00903307">
      <w:pPr>
        <w:widowControl w:val="0"/>
        <w:jc w:val="left"/>
        <w:rPr>
          <w:b/>
        </w:rPr>
      </w:pPr>
    </w:p>
    <w:p w:rsidR="00903307" w:rsidRDefault="00903307" w:rsidP="00903307">
      <w:pPr>
        <w:widowControl w:val="0"/>
        <w:jc w:val="left"/>
      </w:pPr>
      <w:r w:rsidRPr="00903307">
        <w:rPr>
          <w:b/>
        </w:rPr>
        <w:t>STATUS INFORMATION</w:t>
      </w:r>
    </w:p>
    <w:p w:rsidR="00903307" w:rsidRDefault="00903307" w:rsidP="00903307">
      <w:pPr>
        <w:widowControl w:val="0"/>
        <w:jc w:val="left"/>
      </w:pPr>
    </w:p>
    <w:p w:rsidR="00903307" w:rsidRDefault="00903307" w:rsidP="00903307">
      <w:pPr>
        <w:widowControl w:val="0"/>
        <w:jc w:val="left"/>
      </w:pPr>
      <w:r>
        <w:t>House Resolution</w:t>
      </w:r>
    </w:p>
    <w:p w:rsidR="00903307" w:rsidRDefault="00903307" w:rsidP="00903307">
      <w:pPr>
        <w:widowControl w:val="0"/>
        <w:jc w:val="left"/>
      </w:pPr>
      <w:r>
        <w:t>Sponsors: Reps. Sandifer, Whitmire,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Scott, Sellers, Simrill, Skelton, D.C. Smith, G.M. Smith, G.R. Smith, J.E. Smith, J.R. Smith, Sottile, Spires, Stavrinakis, Stewart, Stringer, Thompson, Toole, Umphlett, Vick, Viers, Weeks, Whipper, White, Williams, Willis, Wylie, A.D. Young and T.R. Young</w:t>
      </w:r>
    </w:p>
    <w:p w:rsidR="00903307" w:rsidRDefault="00903307" w:rsidP="00903307">
      <w:pPr>
        <w:widowControl w:val="0"/>
        <w:jc w:val="left"/>
      </w:pPr>
      <w:r>
        <w:t>Document Path: l:\council\bills\gm\24456ac10.docx</w:t>
      </w:r>
    </w:p>
    <w:p w:rsidR="004059F7" w:rsidRDefault="004059F7" w:rsidP="00903307">
      <w:pPr>
        <w:widowControl w:val="0"/>
        <w:jc w:val="left"/>
      </w:pPr>
      <w:r>
        <w:t>Companion/Similar bill(s): 1262</w:t>
      </w:r>
    </w:p>
    <w:p w:rsidR="00903307" w:rsidRDefault="00903307" w:rsidP="00903307">
      <w:pPr>
        <w:widowControl w:val="0"/>
        <w:jc w:val="left"/>
      </w:pPr>
    </w:p>
    <w:p w:rsidR="00903307" w:rsidRDefault="00903307" w:rsidP="00903307">
      <w:pPr>
        <w:widowControl w:val="0"/>
        <w:jc w:val="left"/>
      </w:pPr>
      <w:r>
        <w:t>Introduced in the House on March 3, 2010</w:t>
      </w:r>
    </w:p>
    <w:p w:rsidR="00903307" w:rsidRDefault="00903307" w:rsidP="00903307">
      <w:pPr>
        <w:widowControl w:val="0"/>
        <w:jc w:val="left"/>
      </w:pPr>
      <w:r>
        <w:t>Adopted by the House on March 3, 2010</w:t>
      </w:r>
    </w:p>
    <w:p w:rsidR="00903307" w:rsidRDefault="00903307" w:rsidP="00903307">
      <w:pPr>
        <w:widowControl w:val="0"/>
        <w:jc w:val="left"/>
      </w:pPr>
    </w:p>
    <w:p w:rsidR="00903307" w:rsidRDefault="00903307" w:rsidP="00903307">
      <w:pPr>
        <w:widowControl w:val="0"/>
        <w:jc w:val="left"/>
      </w:pPr>
      <w:r>
        <w:t xml:space="preserve">Summary: </w:t>
      </w:r>
      <w:r w:rsidR="003762BA">
        <w:t>Captain Neal Brown</w:t>
      </w:r>
    </w:p>
    <w:p w:rsidR="00903307" w:rsidRDefault="00903307" w:rsidP="00903307">
      <w:pPr>
        <w:widowControl w:val="0"/>
        <w:jc w:val="left"/>
      </w:pPr>
    </w:p>
    <w:p w:rsidR="00903307" w:rsidRDefault="00903307" w:rsidP="00903307">
      <w:pPr>
        <w:widowControl w:val="0"/>
        <w:jc w:val="left"/>
      </w:pPr>
    </w:p>
    <w:p w:rsidR="00903307" w:rsidRDefault="00903307" w:rsidP="009033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3307">
        <w:rPr>
          <w:b/>
        </w:rPr>
        <w:t>HISTORY OF LEGISLATIVE ACTIONS</w:t>
      </w:r>
    </w:p>
    <w:p w:rsidR="00903307" w:rsidRDefault="00903307" w:rsidP="009033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3307" w:rsidRPr="00903307" w:rsidRDefault="00903307" w:rsidP="009033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3307">
        <w:rPr>
          <w:u w:val="single"/>
        </w:rPr>
        <w:tab/>
        <w:t>Date</w:t>
      </w:r>
      <w:r w:rsidRPr="00903307">
        <w:rPr>
          <w:u w:val="single"/>
        </w:rPr>
        <w:tab/>
        <w:t>Body</w:t>
      </w:r>
      <w:r w:rsidRPr="00903307">
        <w:rPr>
          <w:u w:val="single"/>
        </w:rPr>
        <w:tab/>
        <w:t>Action Description with journal page number</w:t>
      </w:r>
      <w:r w:rsidRPr="00903307">
        <w:rPr>
          <w:u w:val="single"/>
        </w:rPr>
        <w:tab/>
      </w:r>
    </w:p>
    <w:p w:rsidR="00A24014" w:rsidRDefault="00A24014" w:rsidP="00A240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220854">
        <w:t xml:space="preserve">Introduced and adopted </w:t>
      </w:r>
      <w:hyperlink r:id="rId7" w:history="1">
        <w:r w:rsidRPr="00B67447">
          <w:rPr>
            <w:rStyle w:val="Hyperlink"/>
          </w:rPr>
          <w:t>HJ</w:t>
        </w:r>
      </w:hyperlink>
      <w:r>
        <w:noBreakHyphen/>
      </w:r>
      <w:r w:rsidRPr="00220854">
        <w:t>85</w:t>
      </w:r>
    </w:p>
    <w:p w:rsidR="00A24014" w:rsidRDefault="00A24014" w:rsidP="00A240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3307" w:rsidRPr="00903307" w:rsidRDefault="00903307" w:rsidP="009033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3307" w:rsidRDefault="00903307" w:rsidP="00903307">
      <w:r w:rsidRPr="00903307">
        <w:rPr>
          <w:b/>
        </w:rPr>
        <w:t>VERSIONS OF THIS BILL</w:t>
      </w:r>
    </w:p>
    <w:p w:rsidR="00903307" w:rsidRDefault="00903307" w:rsidP="00903307"/>
    <w:p w:rsidR="00903307" w:rsidRDefault="003B3956" w:rsidP="00903307">
      <w:hyperlink r:id="rId8" w:history="1">
        <w:r w:rsidR="00903307">
          <w:rPr>
            <w:rStyle w:val="Hyperlink"/>
          </w:rPr>
          <w:t>3/3/2010</w:t>
        </w:r>
      </w:hyperlink>
    </w:p>
    <w:p w:rsidR="00903307" w:rsidRDefault="00903307" w:rsidP="00903307"/>
    <w:p w:rsidR="00903307" w:rsidRDefault="00903307" w:rsidP="00903307">
      <w:pPr>
        <w:sectPr w:rsidR="00903307" w:rsidSect="009033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5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5A8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381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CAPTAIN NEAL BROWN O</w:t>
      </w:r>
      <w:r w:rsidR="00C36227">
        <w:t>F</w:t>
      </w:r>
      <w:r>
        <w:t xml:space="preserve"> THE SOUTH CAROLINA HIGHWAY PATROL, UPON THE OCCASION OF HIS RETIREMENT</w:t>
      </w:r>
      <w:r w:rsidR="00BF663E">
        <w:t xml:space="preserve"> AFTER THIRTY</w:t>
      </w:r>
      <w:r w:rsidR="00965A86">
        <w:noBreakHyphen/>
      </w:r>
      <w:r w:rsidR="00BF663E">
        <w:t>THREE YEARS OF DEDICATED SERVICE</w:t>
      </w:r>
      <w:r>
        <w:t>, AND TO WISH HIM SUCCESS IN ALL HIS FUTURE ENDEAVORS.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663E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3816">
        <w:t xml:space="preserve">the members of the South Carolina House of Representatives </w:t>
      </w:r>
      <w:r w:rsidR="00BF663E">
        <w:t xml:space="preserve">are pleased to hear that </w:t>
      </w:r>
      <w:r w:rsidR="00C36227">
        <w:t xml:space="preserve">on January 16, 2010, </w:t>
      </w:r>
      <w:r w:rsidR="00BF663E">
        <w:t>Captain Neal Brown beg</w:t>
      </w:r>
      <w:r w:rsidR="00C36227">
        <w:t>a</w:t>
      </w:r>
      <w:r w:rsidR="00BF663E">
        <w:t>n a much deserved retirement from the South Caro</w:t>
      </w:r>
      <w:r w:rsidR="00C36227">
        <w:t>lina Highway Patrol where he</w:t>
      </w:r>
      <w:r w:rsidR="00BF663E">
        <w:t xml:space="preserve"> faithfully served the citizens of this great State for over thirty</w:t>
      </w:r>
      <w:r w:rsidR="00965A86">
        <w:noBreakHyphen/>
      </w:r>
      <w:r w:rsidR="00C36227">
        <w:t>three</w:t>
      </w:r>
      <w:r w:rsidR="00BF663E">
        <w:t xml:space="preserve"> years;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graduating from Oakway High School in 1972, Neal Brown attended Tri</w:t>
      </w:r>
      <w:r w:rsidR="00965A86">
        <w:noBreakHyphen/>
      </w:r>
      <w:r>
        <w:t>County Technical College where he earned an associate degree in criminal justice in 1975;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went to work with the Oconee County Sheriff</w:t>
      </w:r>
      <w:r w:rsidR="00965A86" w:rsidRPr="00965A86">
        <w:t>’</w:t>
      </w:r>
      <w:r>
        <w:t>s Office in 1974 and transferred to the South Carolina Highway Patrol in 1977, assigned to Edgefield after he completed patrol school;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761E9">
        <w:t>while serving in Edgefield, he helped to organize a youth baseball team</w:t>
      </w:r>
      <w:r w:rsidR="003449D4">
        <w:t xml:space="preserve">. In 1986 he was </w:t>
      </w:r>
      <w:r w:rsidR="001761E9">
        <w:t>transferred to Pickens where he was named Pickens Trooper of the Year in 1987 and was promoted to corporal in 1988; and</w:t>
      </w: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56F9">
        <w:t xml:space="preserve">transferred to Oconee to act as supervisor </w:t>
      </w:r>
      <w:r>
        <w:t>in 1989, he</w:t>
      </w:r>
      <w:r w:rsidR="008056F9">
        <w:t xml:space="preserve"> </w:t>
      </w:r>
      <w:r>
        <w:t>w</w:t>
      </w:r>
      <w:r w:rsidR="00FC5EA2">
        <w:t>a</w:t>
      </w:r>
      <w:r>
        <w:t>s promoted to sergeant later that year</w:t>
      </w:r>
      <w:r w:rsidR="008056F9">
        <w:t xml:space="preserve"> and created the evacuation procedure for Duke Power, which became the model from which the statewide evacuation procedure was created</w:t>
      </w:r>
      <w:r w:rsidR="00FC5EA2">
        <w:t>; and</w:t>
      </w: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8056F9">
        <w:t>effective in reducing highway fatalities and increasing DUI arrests, he also ensured that Clemson University football traffic ran smoothly and directed the Shop with a Cop program in the 1990s that raised some twenty thousand dollars every year to help under</w:t>
      </w:r>
      <w:r w:rsidR="00965A86">
        <w:noBreakHyphen/>
      </w:r>
      <w:r w:rsidR="008056F9">
        <w:t>privileged children have a Christmas; and</w:t>
      </w: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Neal Brown was promoted to lieutenant in 2002</w:t>
      </w:r>
      <w:r w:rsidR="00965A86">
        <w:t>,</w:t>
      </w:r>
      <w:r>
        <w:t xml:space="preserve"> serv</w:t>
      </w:r>
      <w:r w:rsidR="00965A86">
        <w:t>ing</w:t>
      </w:r>
      <w:r>
        <w:t xml:space="preserve"> as executive officer of Troop 3</w:t>
      </w:r>
      <w:r w:rsidR="00965A86">
        <w:t>,</w:t>
      </w:r>
      <w:r>
        <w:t xml:space="preserve"> creat</w:t>
      </w:r>
      <w:r w:rsidR="00965A86">
        <w:t>ing</w:t>
      </w:r>
      <w:r>
        <w:t xml:space="preserve"> numerous initiatives to reduce highway fatalities</w:t>
      </w:r>
      <w:r w:rsidR="00965A86">
        <w:t>, and continuing</w:t>
      </w:r>
      <w:r>
        <w:t xml:space="preserve"> to improve Clemson </w:t>
      </w:r>
      <w:r w:rsidR="008056F9">
        <w:t xml:space="preserve">University </w:t>
      </w:r>
      <w:r>
        <w:t>football traffic</w:t>
      </w:r>
      <w:r w:rsidR="00FC5EA2">
        <w:t>; and</w:t>
      </w: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EA2" w:rsidRDefault="00FC5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36227">
        <w:t>he was named Troop 3 radiological officer for Duke Power and obtained numerous federal and state certifications dealing with radioactivity at Duke Power; and</w:t>
      </w:r>
    </w:p>
    <w:p w:rsidR="00BF663E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1E9" w:rsidRDefault="00B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C5EA2">
        <w:t xml:space="preserve"> promoted to captain</w:t>
      </w:r>
      <w:r>
        <w:t xml:space="preserve"> </w:t>
      </w:r>
      <w:r w:rsidR="001761E9">
        <w:t xml:space="preserve">in 2006, Neal Brown </w:t>
      </w:r>
      <w:r w:rsidR="00FC5EA2">
        <w:t>continued to oversee Cl</w:t>
      </w:r>
      <w:r w:rsidR="00C36227">
        <w:t>emson University and Duke Power,</w:t>
      </w:r>
      <w:r w:rsidR="00FC5EA2">
        <w:t xml:space="preserve"> created a Blitz Team that successfully target</w:t>
      </w:r>
      <w:r w:rsidR="00C36227">
        <w:t>ed</w:t>
      </w:r>
      <w:r w:rsidR="00FC5EA2">
        <w:t xml:space="preserve"> reckless and impaired drivers</w:t>
      </w:r>
      <w:r w:rsidR="00C36227">
        <w:t>,</w:t>
      </w:r>
      <w:r w:rsidR="00FC5EA2">
        <w:t xml:space="preserve"> and created the Troop 3 DUI Team to combat driving under the influence of alcohol and drugs; and</w:t>
      </w:r>
    </w:p>
    <w:p w:rsidR="001761E9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A8C" w:rsidRDefault="001761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5EA2">
        <w:t xml:space="preserve">the members of the South Carolina House of Representatives are grateful for the long and distinguished career of Captain Neal Brown and are pleased to learn that after </w:t>
      </w:r>
      <w:r w:rsidR="00C36227">
        <w:t xml:space="preserve">more than </w:t>
      </w:r>
      <w:r w:rsidR="00FC5EA2">
        <w:t>three decades of service to the South Carolina Highway Patrol he will be enjoying his retirement.</w:t>
      </w:r>
      <w:r w:rsidR="00F25A8C">
        <w:t xml:space="preserve">  Now, therefore,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A8C" w:rsidRDefault="00F25A8C" w:rsidP="00B75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A3816">
        <w:t xml:space="preserve"> the members of the South Carolina House of Representatives, by this resolution, recognize and honor Captain Neal Brown o</w:t>
      </w:r>
      <w:r w:rsidR="00C36227">
        <w:t>f</w:t>
      </w:r>
      <w:r w:rsidR="004A3816">
        <w:t xml:space="preserve"> the South Carolina Highway Patrol, upon the occasion of his retirement</w:t>
      </w:r>
      <w:r w:rsidR="00BF663E">
        <w:t xml:space="preserve"> after thirty</w:t>
      </w:r>
      <w:r w:rsidR="00965A86">
        <w:noBreakHyphen/>
      </w:r>
      <w:r w:rsidR="00BF663E">
        <w:t>three years of dedicated service</w:t>
      </w:r>
      <w:r w:rsidR="004A3816">
        <w:t>, and wish him success in all his future endeavors.</w:t>
      </w:r>
    </w:p>
    <w:p w:rsidR="00F25A8C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25A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4A3816">
        <w:t>t a copy of this resolution be present</w:t>
      </w:r>
      <w:r>
        <w:t>ed to</w:t>
      </w:r>
      <w:r w:rsidR="004A3816">
        <w:t xml:space="preserve"> Captain Neal Brown.</w:t>
      </w:r>
    </w:p>
    <w:p w:rsidR="00B754F1" w:rsidRDefault="00965A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54F1" w:rsidRDefault="00B754F1" w:rsidP="00903307">
      <w:pPr>
        <w:suppressAutoHyphens/>
      </w:pPr>
    </w:p>
    <w:sectPr w:rsidR="00B754F1" w:rsidSect="0090330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227" w:rsidRDefault="00C36227" w:rsidP="009F0C77">
      <w:r>
        <w:separator/>
      </w:r>
    </w:p>
  </w:endnote>
  <w:endnote w:type="continuationSeparator" w:id="0">
    <w:p w:rsidR="00C36227" w:rsidRDefault="00C362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FABFA8-7B12-4C4C-AA1A-92FCB1002D89}"/>
    <w:embedBold r:id="rId2" w:fontKey="{38C08219-BF9D-464D-91A3-74F0258B7F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936676-3A44-45F4-B585-4EA459ADFF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A1E2C5E-30B2-4F05-969D-F59BCBDBE4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B2C0C7-87BE-4741-A221-D65DA395AA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307" w:rsidRPr="00B754F1" w:rsidRDefault="00903307" w:rsidP="00B754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[4679]</w:t>
    </w:r>
    <w:r>
      <w:tab/>
    </w:r>
    <w:r w:rsidR="003B3956">
      <w:fldChar w:fldCharType="begin"/>
    </w:r>
    <w:r w:rsidR="003B3956">
      <w:instrText xml:space="preserve"> PAGE  \* MERGEFORMAT </w:instrText>
    </w:r>
    <w:r w:rsidR="003B3956">
      <w:fldChar w:fldCharType="separate"/>
    </w:r>
    <w:r w:rsidR="003B3956">
      <w:rPr>
        <w:noProof/>
      </w:rPr>
      <w:t>1</w:t>
    </w:r>
    <w:r w:rsidR="003B39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227" w:rsidRDefault="00C36227" w:rsidP="009F0C77">
      <w:r>
        <w:separator/>
      </w:r>
    </w:p>
  </w:footnote>
  <w:footnote w:type="continuationSeparator" w:id="0">
    <w:p w:rsidR="00C36227" w:rsidRDefault="00C362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56AC10"/>
    <w:docVar w:name="CoverBillType" w:val="r"/>
    <w:docVar w:name="docpath" w:val="L:\Council\bills\GM\24456AC10.DOCX"/>
    <w:docVar w:name="dvBillNumber" w:val="46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6936"/>
    <w:rsid w:val="00011869"/>
    <w:rsid w:val="000E1785"/>
    <w:rsid w:val="000F40FA"/>
    <w:rsid w:val="0010776B"/>
    <w:rsid w:val="00133E66"/>
    <w:rsid w:val="001435A3"/>
    <w:rsid w:val="001625E7"/>
    <w:rsid w:val="001761E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37236"/>
    <w:rsid w:val="003449D4"/>
    <w:rsid w:val="0037079A"/>
    <w:rsid w:val="003762BA"/>
    <w:rsid w:val="003B3956"/>
    <w:rsid w:val="003D01E8"/>
    <w:rsid w:val="003E5288"/>
    <w:rsid w:val="003F6D79"/>
    <w:rsid w:val="004059F7"/>
    <w:rsid w:val="0041760A"/>
    <w:rsid w:val="00417A2C"/>
    <w:rsid w:val="00417C01"/>
    <w:rsid w:val="00431AC7"/>
    <w:rsid w:val="004809EE"/>
    <w:rsid w:val="004A3816"/>
    <w:rsid w:val="004D228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834"/>
    <w:rsid w:val="006913C9"/>
    <w:rsid w:val="0069470D"/>
    <w:rsid w:val="006A287F"/>
    <w:rsid w:val="00714E03"/>
    <w:rsid w:val="00734F00"/>
    <w:rsid w:val="007A70AE"/>
    <w:rsid w:val="00802CC3"/>
    <w:rsid w:val="008056F9"/>
    <w:rsid w:val="008179C2"/>
    <w:rsid w:val="008362E8"/>
    <w:rsid w:val="008A1768"/>
    <w:rsid w:val="008E5A14"/>
    <w:rsid w:val="008F0C8A"/>
    <w:rsid w:val="008F4429"/>
    <w:rsid w:val="00903307"/>
    <w:rsid w:val="0094021A"/>
    <w:rsid w:val="00965A86"/>
    <w:rsid w:val="009C6A0B"/>
    <w:rsid w:val="009F0C77"/>
    <w:rsid w:val="009F4DD1"/>
    <w:rsid w:val="00A24014"/>
    <w:rsid w:val="00A41684"/>
    <w:rsid w:val="00A64E80"/>
    <w:rsid w:val="00A72BCD"/>
    <w:rsid w:val="00A741D9"/>
    <w:rsid w:val="00A833AB"/>
    <w:rsid w:val="00A9741D"/>
    <w:rsid w:val="00AD4B17"/>
    <w:rsid w:val="00B412D4"/>
    <w:rsid w:val="00B67447"/>
    <w:rsid w:val="00B754F1"/>
    <w:rsid w:val="00BE3C22"/>
    <w:rsid w:val="00BF663E"/>
    <w:rsid w:val="00C0345E"/>
    <w:rsid w:val="00C3483A"/>
    <w:rsid w:val="00C36227"/>
    <w:rsid w:val="00C74E9D"/>
    <w:rsid w:val="00C82FD3"/>
    <w:rsid w:val="00C92819"/>
    <w:rsid w:val="00CC6B7B"/>
    <w:rsid w:val="00CD2089"/>
    <w:rsid w:val="00D73A67"/>
    <w:rsid w:val="00D970A9"/>
    <w:rsid w:val="00DE6936"/>
    <w:rsid w:val="00DF3845"/>
    <w:rsid w:val="00E411C8"/>
    <w:rsid w:val="00E41911"/>
    <w:rsid w:val="00E92EEF"/>
    <w:rsid w:val="00F0596B"/>
    <w:rsid w:val="00F24442"/>
    <w:rsid w:val="00F25A8C"/>
    <w:rsid w:val="00F50AE3"/>
    <w:rsid w:val="00F67CF1"/>
    <w:rsid w:val="00F840F0"/>
    <w:rsid w:val="00FB0D0D"/>
    <w:rsid w:val="00FB43B4"/>
    <w:rsid w:val="00FC5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oNotEmbedSmartTags/>
  <w:decimalSymbol w:val="."/>
  <w:listSeparator w:val=","/>
  <w15:docId w15:val="{AAF09416-E00D-4802-B08E-494D91BBB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62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22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033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79_201003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06158-12C5-4CE6-819D-FCDEE148B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698</Words>
  <Characters>3977</Characters>
  <Application>Microsoft Office Word</Application>
  <DocSecurity>0</DocSecurity>
  <Lines>119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4679: Captain Neal Brown - South Carolina Legislature Online</dc:title>
  <dc:subject/>
  <dc:creator>gailmoore</dc:creator>
  <cp:keywords/>
  <dc:description/>
  <cp:lastModifiedBy>N Cumfer</cp:lastModifiedBy>
  <cp:revision>8</cp:revision>
  <cp:lastPrinted>2010-03-03T21:15:00Z</cp:lastPrinted>
  <dcterms:created xsi:type="dcterms:W3CDTF">2010-03-03T22:20:00Z</dcterms:created>
  <dcterms:modified xsi:type="dcterms:W3CDTF">2014-11-24T16:34:00Z</dcterms:modified>
</cp:coreProperties>
</file>