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AE7" w:rsidRDefault="00D14AE7" w:rsidP="00D14AE7">
      <w:pPr>
        <w:widowControl w:val="0"/>
        <w:jc w:val="center"/>
      </w:pPr>
      <w:bookmarkStart w:id="0" w:name="_GoBack"/>
      <w:bookmarkEnd w:id="0"/>
      <w:r w:rsidRPr="00D14AE7">
        <w:rPr>
          <w:b/>
        </w:rPr>
        <w:t>South Carolina General Assembly</w:t>
      </w:r>
    </w:p>
    <w:p w:rsidR="00D14AE7" w:rsidRDefault="00D14AE7" w:rsidP="00D14AE7">
      <w:pPr>
        <w:widowControl w:val="0"/>
        <w:jc w:val="center"/>
      </w:pPr>
      <w:r>
        <w:t>118th Session, 2009-2010</w:t>
      </w: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jc w:val="left"/>
        <w:rPr>
          <w:b/>
        </w:rPr>
      </w:pPr>
      <w:r w:rsidRPr="00D14AE7">
        <w:rPr>
          <w:b/>
        </w:rPr>
        <w:t>H. 4687</w:t>
      </w:r>
    </w:p>
    <w:p w:rsidR="00D14AE7" w:rsidRDefault="00D14AE7" w:rsidP="00D14AE7">
      <w:pPr>
        <w:widowControl w:val="0"/>
        <w:jc w:val="left"/>
        <w:rPr>
          <w:b/>
        </w:rPr>
      </w:pPr>
    </w:p>
    <w:p w:rsidR="00D14AE7" w:rsidRDefault="00D14AE7" w:rsidP="00D14AE7">
      <w:pPr>
        <w:widowControl w:val="0"/>
        <w:jc w:val="left"/>
      </w:pPr>
      <w:r w:rsidRPr="00D14AE7">
        <w:rPr>
          <w:b/>
        </w:rPr>
        <w:t>STATUS INFORMATION</w:t>
      </w: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jc w:val="left"/>
      </w:pPr>
      <w:r>
        <w:t>General Bill</w:t>
      </w:r>
    </w:p>
    <w:p w:rsidR="00D14AE7" w:rsidRDefault="00D14AE7" w:rsidP="00D14AE7">
      <w:pPr>
        <w:widowControl w:val="0"/>
        <w:jc w:val="left"/>
      </w:pPr>
      <w:r>
        <w:t>Sponsors: Rep. G.M. Smith</w:t>
      </w:r>
    </w:p>
    <w:p w:rsidR="00D14AE7" w:rsidRDefault="00D14AE7" w:rsidP="00D14AE7">
      <w:pPr>
        <w:widowControl w:val="0"/>
        <w:jc w:val="left"/>
      </w:pPr>
      <w:r>
        <w:t>Document Path: l:\council\bills\swb\7159cm10.docx</w:t>
      </w: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jc w:val="left"/>
      </w:pPr>
      <w:r>
        <w:t>Introduced in the House on March 3, 2010</w:t>
      </w:r>
    </w:p>
    <w:p w:rsidR="00D14AE7" w:rsidRDefault="00D14AE7" w:rsidP="00D14AE7">
      <w:pPr>
        <w:widowControl w:val="0"/>
        <w:jc w:val="left"/>
      </w:pPr>
      <w:r>
        <w:t xml:space="preserve">Currently residing in the House Committee on </w:t>
      </w:r>
      <w:r w:rsidRPr="00D14AE7">
        <w:rPr>
          <w:b/>
        </w:rPr>
        <w:t>Education and Public Works</w:t>
      </w: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jc w:val="left"/>
      </w:pPr>
      <w:r>
        <w:t xml:space="preserve">Summary: </w:t>
      </w:r>
      <w:r w:rsidR="007D16B6">
        <w:t>Driver's license application</w:t>
      </w: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jc w:val="left"/>
      </w:pPr>
    </w:p>
    <w:p w:rsidR="00D14AE7" w:rsidRDefault="00D14AE7" w:rsidP="00D14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AE7">
        <w:rPr>
          <w:b/>
        </w:rPr>
        <w:t>HISTORY OF LEGISLATIVE ACTIONS</w:t>
      </w:r>
    </w:p>
    <w:p w:rsidR="00D14AE7" w:rsidRDefault="00D14AE7" w:rsidP="00D14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4AE7" w:rsidRPr="00D14AE7" w:rsidRDefault="00D14AE7" w:rsidP="00D14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AE7">
        <w:rPr>
          <w:u w:val="single"/>
        </w:rPr>
        <w:tab/>
        <w:t>Date</w:t>
      </w:r>
      <w:r w:rsidRPr="00D14AE7">
        <w:rPr>
          <w:u w:val="single"/>
        </w:rPr>
        <w:tab/>
        <w:t>Body</w:t>
      </w:r>
      <w:r w:rsidRPr="00D14AE7">
        <w:rPr>
          <w:u w:val="single"/>
        </w:rPr>
        <w:tab/>
        <w:t>Action Description with journal page number</w:t>
      </w:r>
      <w:r w:rsidRPr="00D14AE7">
        <w:rPr>
          <w:u w:val="single"/>
        </w:rPr>
        <w:tab/>
      </w:r>
    </w:p>
    <w:p w:rsidR="00B9683B" w:rsidRDefault="00B9683B" w:rsidP="00B9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AC4C05">
        <w:t xml:space="preserve">Introduced and read first time </w:t>
      </w:r>
      <w:hyperlink r:id="rId7" w:history="1">
        <w:r w:rsidRPr="00F84EA1">
          <w:rPr>
            <w:rStyle w:val="Hyperlink"/>
          </w:rPr>
          <w:t>HJ</w:t>
        </w:r>
      </w:hyperlink>
      <w:r>
        <w:noBreakHyphen/>
      </w:r>
      <w:r w:rsidRPr="00AC4C05">
        <w:t>107</w:t>
      </w:r>
    </w:p>
    <w:p w:rsidR="00B9683B" w:rsidRDefault="00B9683B" w:rsidP="00B9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AC4C05">
        <w:t>Referred to Co</w:t>
      </w:r>
      <w:r>
        <w:t xml:space="preserve">mmittee on </w:t>
      </w:r>
      <w:r w:rsidRPr="00AC4C05">
        <w:rPr>
          <w:b/>
        </w:rPr>
        <w:t>Education and Public Works</w:t>
      </w:r>
      <w:r w:rsidRPr="00AC4C05">
        <w:t xml:space="preserve"> </w:t>
      </w:r>
      <w:hyperlink r:id="rId8" w:history="1">
        <w:r w:rsidRPr="00F84EA1">
          <w:rPr>
            <w:rStyle w:val="Hyperlink"/>
          </w:rPr>
          <w:t>HJ</w:t>
        </w:r>
      </w:hyperlink>
      <w:r>
        <w:noBreakHyphen/>
      </w:r>
      <w:r w:rsidRPr="00AC4C05">
        <w:t>107</w:t>
      </w:r>
    </w:p>
    <w:p w:rsidR="00B9683B" w:rsidRDefault="00B9683B" w:rsidP="00B9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AE7" w:rsidRPr="00D14AE7" w:rsidRDefault="00D14AE7" w:rsidP="00D1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AE7" w:rsidRDefault="00D14AE7" w:rsidP="00D14AE7">
      <w:pPr>
        <w:widowControl w:val="0"/>
        <w:jc w:val="left"/>
      </w:pPr>
      <w:r w:rsidRPr="00D14AE7">
        <w:rPr>
          <w:b/>
        </w:rPr>
        <w:t>VERSIONS OF THIS BILL</w:t>
      </w:r>
    </w:p>
    <w:p w:rsidR="00D14AE7" w:rsidRDefault="00D14AE7" w:rsidP="00D14AE7">
      <w:pPr>
        <w:widowControl w:val="0"/>
        <w:jc w:val="left"/>
      </w:pPr>
    </w:p>
    <w:p w:rsidR="00D14AE7" w:rsidRDefault="00924D9E" w:rsidP="00D14AE7">
      <w:pPr>
        <w:widowControl w:val="0"/>
        <w:jc w:val="left"/>
      </w:pPr>
      <w:hyperlink r:id="rId9" w:history="1">
        <w:r w:rsidR="00D14AE7">
          <w:rPr>
            <w:rStyle w:val="Hyperlink"/>
          </w:rPr>
          <w:t>3/3/2010</w:t>
        </w:r>
      </w:hyperlink>
    </w:p>
    <w:p w:rsidR="00D14AE7" w:rsidRDefault="00D14AE7" w:rsidP="00D14AE7"/>
    <w:p w:rsidR="00D14AE7" w:rsidRDefault="00D14AE7" w:rsidP="00D14AE7">
      <w:pPr>
        <w:sectPr w:rsidR="00D14AE7" w:rsidSect="00D14A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E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AE7107">
        <w:noBreakHyphen/>
      </w:r>
      <w:r>
        <w:t>1</w:t>
      </w:r>
      <w:r w:rsidR="00AE7107">
        <w:noBreakHyphen/>
      </w:r>
      <w:r>
        <w:t>80, AS AMENDED, CODE OF LAWS OF SOUTH CAROLINA, 1976, RELATING TO AN APPLICATION FOR A DRIVER</w:t>
      </w:r>
      <w:r w:rsidR="00AE7107" w:rsidRPr="00AE7107">
        <w:t>’</w:t>
      </w:r>
      <w:r>
        <w:t>S LICENSE</w:t>
      </w:r>
      <w:r w:rsidR="00B709A1">
        <w:t xml:space="preserve"> OR PERMIT</w:t>
      </w:r>
      <w:r>
        <w:t>, SO AS TO PROVIDE THAT A PERSON MAY PRESENT TO THE DEPARTMENT OF MOTOR VEHICLES A VALID BIRTH CERTIFICATE OR UNITED STATES MILITARY IDENTIFICATION WITH HIS APPLICATION TO SATISFY THE REQUIREMENT THAT A</w:t>
      </w:r>
      <w:r w:rsidR="009375DC">
        <w:t>N</w:t>
      </w:r>
      <w:r>
        <w:t xml:space="preserve"> APPLICANT FOR A DRIVER</w:t>
      </w:r>
      <w:r w:rsidR="00AE7107" w:rsidRPr="00AE7107">
        <w:t>’</w:t>
      </w:r>
      <w:r>
        <w:t xml:space="preserve">S LICENSE OR PERMIT MUST PRESENT THE DEPARTMENT WITH ACCEPTABLE PROOF OF DATE AND PLACE OF BIRTH. 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48FA">
        <w:t>Section 56</w:t>
      </w:r>
      <w:r w:rsidR="00AE7107">
        <w:noBreakHyphen/>
      </w:r>
      <w:r w:rsidR="006248FA">
        <w:t>1</w:t>
      </w:r>
      <w:r w:rsidR="00AE7107">
        <w:noBreakHyphen/>
      </w:r>
      <w:r w:rsidR="006248FA">
        <w:t>80(A) of the 1976 Code</w:t>
      </w:r>
      <w:r w:rsidR="00B709A1">
        <w:t xml:space="preserve"> is </w:t>
      </w:r>
      <w:r w:rsidR="006248FA">
        <w:t>amended to read:</w:t>
      </w:r>
    </w:p>
    <w:p w:rsidR="006248FA" w:rsidRDefault="00624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2C307C">
        <w:t>Every application for a driver</w:t>
      </w:r>
      <w:r w:rsidR="00AE7107" w:rsidRPr="00AE7107">
        <w:t>’</w:t>
      </w:r>
      <w:r w:rsidRPr="002C307C">
        <w:t xml:space="preserve">s license or permit must: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 xml:space="preserve">be made upon the form furnished by the Department of Motor Vehicles;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(2)</w:t>
      </w:r>
      <w:r>
        <w:tab/>
      </w:r>
      <w:r w:rsidRPr="002C307C">
        <w:t>be accompanied by the proper fee and acceptable proof of date and place of birth</w:t>
      </w:r>
      <w:r w:rsidRPr="006248FA">
        <w:rPr>
          <w:u w:val="single"/>
        </w:rPr>
        <w:t>.  A valid birth certificate or United States Military Identification may be presented to satisfy the requirement that a</w:t>
      </w:r>
      <w:r>
        <w:rPr>
          <w:u w:val="single"/>
        </w:rPr>
        <w:t>n</w:t>
      </w:r>
      <w:r w:rsidRPr="006248FA">
        <w:rPr>
          <w:u w:val="single"/>
        </w:rPr>
        <w:t xml:space="preserve"> applicant present</w:t>
      </w:r>
      <w:r>
        <w:rPr>
          <w:u w:val="single"/>
        </w:rPr>
        <w:t>s</w:t>
      </w:r>
      <w:r w:rsidRPr="006248FA">
        <w:rPr>
          <w:u w:val="single"/>
        </w:rPr>
        <w:t xml:space="preserve"> the department with acceptable proof of date and place of birth</w:t>
      </w:r>
      <w:r w:rsidRPr="002C307C">
        <w:t xml:space="preserve">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(3)</w:t>
      </w:r>
      <w:r>
        <w:tab/>
      </w:r>
      <w:r w:rsidRPr="002C307C">
        <w:t xml:space="preserve">contain the full name, date of birth, sex, race, and residence address of the applicant and briefly describe the applicant;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(4)</w:t>
      </w:r>
      <w:r>
        <w:tab/>
      </w:r>
      <w:r w:rsidRPr="002C307C">
        <w:t xml:space="preserve">state whether the applicant has been licensed as an operator or chauffeur and, if so, when and by what state or country;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(5)</w:t>
      </w:r>
      <w:r>
        <w:tab/>
      </w:r>
      <w:r w:rsidRPr="002C307C">
        <w:t xml:space="preserve">state whether a license or permit has been suspended or revoked or whether an application has been refused and, if so, the date of and reason for the suspension, revocation, or refusal;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(6)</w:t>
      </w:r>
      <w:r>
        <w:tab/>
      </w:r>
      <w:r w:rsidRPr="002C307C">
        <w:t>allow an applicant voluntarily to disclose a permanent medical condition which must be indicated by a symbol designated by the department on the driver</w:t>
      </w:r>
      <w:r w:rsidR="00AE7107" w:rsidRPr="00AE7107">
        <w:t>’</w:t>
      </w:r>
      <w:r w:rsidRPr="002C307C">
        <w:t>s license and contained in the driver</w:t>
      </w:r>
      <w:r w:rsidR="00AE7107" w:rsidRPr="00AE7107">
        <w:t>’</w:t>
      </w:r>
      <w:r w:rsidRPr="002C307C">
        <w:t xml:space="preserve">s record; </w:t>
      </w:r>
    </w:p>
    <w:p w:rsidR="006248FA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307C">
        <w:t>(7)</w:t>
      </w:r>
      <w:r>
        <w:tab/>
      </w:r>
      <w:r w:rsidRPr="002C307C">
        <w:t>allow an applicant voluntarily to disclose that he is an organ and tissue donor which must be indicated by a symbol designated by the department on the driver</w:t>
      </w:r>
      <w:r w:rsidR="00AE7107" w:rsidRPr="00AE7107">
        <w:t>’</w:t>
      </w:r>
      <w:r w:rsidRPr="002C307C">
        <w:t>s license and contained in the driver</w:t>
      </w:r>
      <w:r w:rsidR="00AE7107" w:rsidRPr="00AE7107">
        <w:t>’</w:t>
      </w:r>
      <w:r w:rsidRPr="002C307C">
        <w:t>s record.</w:t>
      </w:r>
      <w:r>
        <w:t>”</w:t>
      </w:r>
      <w:r w:rsidRPr="002C307C">
        <w:t xml:space="preserve"> 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48FA">
        <w:t>2</w:t>
      </w:r>
      <w:r>
        <w:t>.</w:t>
      </w:r>
      <w:r>
        <w:tab/>
        <w:t>This act takes effect upon approval by the Governor.</w:t>
      </w:r>
    </w:p>
    <w:p w:rsidR="000D563F" w:rsidRDefault="00AE71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63F" w:rsidRDefault="000D563F" w:rsidP="00D14AE7">
      <w:pPr>
        <w:suppressAutoHyphens/>
      </w:pPr>
    </w:p>
    <w:sectPr w:rsidR="000D563F" w:rsidSect="00D14A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8FA" w:rsidRDefault="006248FA" w:rsidP="009F0C77">
      <w:r>
        <w:separator/>
      </w:r>
    </w:p>
  </w:endnote>
  <w:endnote w:type="continuationSeparator" w:id="0">
    <w:p w:rsidR="006248FA" w:rsidRDefault="006248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0F0506-9CCC-44A7-98C7-67149DD0671D}"/>
    <w:embedBold r:id="rId2" w:fontKey="{3AB07E2A-1FA0-4097-8CF4-BA9E9FFE31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47FBCA-8752-472B-81AD-06B3B0F952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351568-63F9-42FD-8B78-1692772230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B161FA-6246-4CD6-855A-78F80FC3A0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AE7" w:rsidRPr="000D563F" w:rsidRDefault="00D14AE7" w:rsidP="000D56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 w:rsidR="00924D9E">
      <w:fldChar w:fldCharType="begin"/>
    </w:r>
    <w:r w:rsidR="00924D9E">
      <w:instrText xml:space="preserve"> PAGE  \* MERGEFORMAT </w:instrText>
    </w:r>
    <w:r w:rsidR="00924D9E">
      <w:fldChar w:fldCharType="separate"/>
    </w:r>
    <w:r w:rsidR="00924D9E">
      <w:rPr>
        <w:noProof/>
      </w:rPr>
      <w:t>1</w:t>
    </w:r>
    <w:r w:rsidR="00924D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8FA" w:rsidRDefault="006248FA" w:rsidP="009F0C77">
      <w:r>
        <w:separator/>
      </w:r>
    </w:p>
  </w:footnote>
  <w:footnote w:type="continuationSeparator" w:id="0">
    <w:p w:rsidR="006248FA" w:rsidRDefault="006248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59CM10"/>
    <w:docVar w:name="CoverBillType" w:val="b"/>
    <w:docVar w:name="docpath" w:val="L:\Council\bills\SWB\7159CM10.DOCX"/>
    <w:docVar w:name="dvBillNumber" w:val="46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0A88"/>
    <w:rsid w:val="00011869"/>
    <w:rsid w:val="000D563F"/>
    <w:rsid w:val="000E1785"/>
    <w:rsid w:val="000F40FA"/>
    <w:rsid w:val="0010776B"/>
    <w:rsid w:val="00133E66"/>
    <w:rsid w:val="001435A3"/>
    <w:rsid w:val="0015080F"/>
    <w:rsid w:val="001A7C8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509"/>
    <w:rsid w:val="003D01E8"/>
    <w:rsid w:val="003E029D"/>
    <w:rsid w:val="003E5288"/>
    <w:rsid w:val="003F6D79"/>
    <w:rsid w:val="00416F05"/>
    <w:rsid w:val="0041760A"/>
    <w:rsid w:val="00417C01"/>
    <w:rsid w:val="004809EE"/>
    <w:rsid w:val="004E7D54"/>
    <w:rsid w:val="00522E25"/>
    <w:rsid w:val="005273C6"/>
    <w:rsid w:val="00530A69"/>
    <w:rsid w:val="00545593"/>
    <w:rsid w:val="00577C6C"/>
    <w:rsid w:val="005C2FE2"/>
    <w:rsid w:val="005E2BC9"/>
    <w:rsid w:val="00605102"/>
    <w:rsid w:val="006215AA"/>
    <w:rsid w:val="006248FA"/>
    <w:rsid w:val="0067203D"/>
    <w:rsid w:val="006913C9"/>
    <w:rsid w:val="00691CFE"/>
    <w:rsid w:val="0069470D"/>
    <w:rsid w:val="00734F00"/>
    <w:rsid w:val="00767768"/>
    <w:rsid w:val="00780A88"/>
    <w:rsid w:val="007A70AE"/>
    <w:rsid w:val="007D16B6"/>
    <w:rsid w:val="008362E8"/>
    <w:rsid w:val="008A1768"/>
    <w:rsid w:val="008F4429"/>
    <w:rsid w:val="00924D9E"/>
    <w:rsid w:val="009375DC"/>
    <w:rsid w:val="0094021A"/>
    <w:rsid w:val="00947512"/>
    <w:rsid w:val="009C6A0B"/>
    <w:rsid w:val="009F0C77"/>
    <w:rsid w:val="009F4DD1"/>
    <w:rsid w:val="00A235C6"/>
    <w:rsid w:val="00A41684"/>
    <w:rsid w:val="00A64E80"/>
    <w:rsid w:val="00A72BCD"/>
    <w:rsid w:val="00A741D9"/>
    <w:rsid w:val="00A833AB"/>
    <w:rsid w:val="00A9741D"/>
    <w:rsid w:val="00AD4B17"/>
    <w:rsid w:val="00AE6651"/>
    <w:rsid w:val="00AE7107"/>
    <w:rsid w:val="00B412D4"/>
    <w:rsid w:val="00B709A1"/>
    <w:rsid w:val="00B9683B"/>
    <w:rsid w:val="00BE3C22"/>
    <w:rsid w:val="00C0345E"/>
    <w:rsid w:val="00C3483A"/>
    <w:rsid w:val="00C74E9D"/>
    <w:rsid w:val="00C82FD3"/>
    <w:rsid w:val="00C92819"/>
    <w:rsid w:val="00CC6B7B"/>
    <w:rsid w:val="00CD2089"/>
    <w:rsid w:val="00CD77ED"/>
    <w:rsid w:val="00D14AE7"/>
    <w:rsid w:val="00D73A67"/>
    <w:rsid w:val="00D81690"/>
    <w:rsid w:val="00D970A9"/>
    <w:rsid w:val="00DF3845"/>
    <w:rsid w:val="00E41911"/>
    <w:rsid w:val="00E92EEF"/>
    <w:rsid w:val="00ED6F55"/>
    <w:rsid w:val="00F24442"/>
    <w:rsid w:val="00F50AE3"/>
    <w:rsid w:val="00F6418B"/>
    <w:rsid w:val="00F67CF1"/>
    <w:rsid w:val="00F840F0"/>
    <w:rsid w:val="00F84EA1"/>
    <w:rsid w:val="00FB0D0D"/>
    <w:rsid w:val="00FB43B4"/>
    <w:rsid w:val="00FE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89D1F0-B9FE-4054-ADA0-5716ADD0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1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4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87_201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FFF3-4AEE-4843-9FBE-A6506F93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410</Words>
  <Characters>2120</Characters>
  <Application>Microsoft Office Word</Application>
  <DocSecurity>0</DocSecurity>
  <Lines>85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4687: Driver's license application - South Carolina Legislature Online</dc:title>
  <dc:subject/>
  <dc:creator>SandyBarden</dc:creator>
  <cp:keywords/>
  <dc:description/>
  <cp:lastModifiedBy>N Cumfer</cp:lastModifiedBy>
  <cp:revision>9</cp:revision>
  <cp:lastPrinted>2010-03-02T16:05:00Z</cp:lastPrinted>
  <dcterms:created xsi:type="dcterms:W3CDTF">2010-03-03T22:45:00Z</dcterms:created>
  <dcterms:modified xsi:type="dcterms:W3CDTF">2014-11-24T16:34:00Z</dcterms:modified>
</cp:coreProperties>
</file>