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BF3" w:rsidRDefault="00EC2BF3" w:rsidP="00EC2BF3">
      <w:pPr>
        <w:widowControl w:val="0"/>
        <w:jc w:val="center"/>
      </w:pPr>
      <w:bookmarkStart w:id="0" w:name="_GoBack"/>
      <w:bookmarkEnd w:id="0"/>
      <w:r w:rsidRPr="00EC2BF3">
        <w:rPr>
          <w:b/>
        </w:rPr>
        <w:t>South Carolina General Assembly</w:t>
      </w:r>
    </w:p>
    <w:p w:rsidR="00EC2BF3" w:rsidRDefault="00EC2BF3" w:rsidP="00EC2BF3">
      <w:pPr>
        <w:widowControl w:val="0"/>
        <w:jc w:val="center"/>
      </w:pPr>
      <w:r>
        <w:t>118th Session, 2009-2010</w:t>
      </w:r>
    </w:p>
    <w:p w:rsidR="00EC2BF3" w:rsidRDefault="00EC2BF3" w:rsidP="00EC2BF3">
      <w:pPr>
        <w:widowControl w:val="0"/>
        <w:jc w:val="left"/>
      </w:pPr>
    </w:p>
    <w:p w:rsidR="00EC2BF3" w:rsidRDefault="00EC2BF3" w:rsidP="00EC2BF3">
      <w:pPr>
        <w:widowControl w:val="0"/>
        <w:jc w:val="left"/>
        <w:rPr>
          <w:b/>
        </w:rPr>
      </w:pPr>
      <w:r w:rsidRPr="00EC2BF3">
        <w:rPr>
          <w:b/>
        </w:rPr>
        <w:t>H. 4742</w:t>
      </w:r>
    </w:p>
    <w:p w:rsidR="00EC2BF3" w:rsidRDefault="00EC2BF3" w:rsidP="00EC2BF3">
      <w:pPr>
        <w:widowControl w:val="0"/>
        <w:jc w:val="left"/>
        <w:rPr>
          <w:b/>
        </w:rPr>
      </w:pPr>
    </w:p>
    <w:p w:rsidR="00EC2BF3" w:rsidRDefault="00EC2BF3" w:rsidP="00EC2BF3">
      <w:pPr>
        <w:widowControl w:val="0"/>
        <w:jc w:val="left"/>
      </w:pPr>
      <w:r w:rsidRPr="00EC2BF3">
        <w:rPr>
          <w:b/>
        </w:rPr>
        <w:t>STATUS INFORMATION</w:t>
      </w:r>
    </w:p>
    <w:p w:rsidR="00EC2BF3" w:rsidRDefault="00EC2BF3" w:rsidP="00EC2BF3">
      <w:pPr>
        <w:widowControl w:val="0"/>
        <w:jc w:val="left"/>
      </w:pPr>
    </w:p>
    <w:p w:rsidR="00EC2BF3" w:rsidRDefault="00EC2BF3" w:rsidP="00EC2BF3">
      <w:pPr>
        <w:widowControl w:val="0"/>
        <w:jc w:val="left"/>
      </w:pPr>
      <w:r>
        <w:t>General Bill</w:t>
      </w:r>
    </w:p>
    <w:p w:rsidR="00EC2BF3" w:rsidRDefault="00EC2BF3" w:rsidP="00EC2BF3">
      <w:pPr>
        <w:widowControl w:val="0"/>
        <w:jc w:val="left"/>
      </w:pPr>
      <w:r>
        <w:t>Sponsors: Rep. Delleney</w:t>
      </w:r>
    </w:p>
    <w:p w:rsidR="00EC2BF3" w:rsidRDefault="00EC2BF3" w:rsidP="00EC2BF3">
      <w:pPr>
        <w:widowControl w:val="0"/>
        <w:jc w:val="left"/>
      </w:pPr>
      <w:r>
        <w:t>Document Path: l:\council\bills\swb\8004cm10.docx</w:t>
      </w:r>
    </w:p>
    <w:p w:rsidR="00EC2BF3" w:rsidRDefault="00EC2BF3" w:rsidP="00EC2BF3">
      <w:pPr>
        <w:widowControl w:val="0"/>
        <w:jc w:val="left"/>
      </w:pPr>
    </w:p>
    <w:p w:rsidR="00EC2BF3" w:rsidRDefault="00EC2BF3" w:rsidP="00EC2BF3">
      <w:pPr>
        <w:widowControl w:val="0"/>
        <w:jc w:val="left"/>
      </w:pPr>
      <w:r>
        <w:t>Introduced in the House on March 16, 2010</w:t>
      </w:r>
    </w:p>
    <w:p w:rsidR="00EC2BF3" w:rsidRDefault="00EC2BF3" w:rsidP="00EC2BF3">
      <w:pPr>
        <w:widowControl w:val="0"/>
        <w:jc w:val="left"/>
      </w:pPr>
      <w:r>
        <w:t xml:space="preserve">Currently residing in the House Committee on </w:t>
      </w:r>
      <w:r w:rsidRPr="00EC2BF3">
        <w:rPr>
          <w:b/>
        </w:rPr>
        <w:t>Judiciary</w:t>
      </w:r>
    </w:p>
    <w:p w:rsidR="00EC2BF3" w:rsidRDefault="00EC2BF3" w:rsidP="00EC2BF3">
      <w:pPr>
        <w:widowControl w:val="0"/>
        <w:jc w:val="left"/>
      </w:pPr>
    </w:p>
    <w:p w:rsidR="00EC2BF3" w:rsidRDefault="00EC2BF3" w:rsidP="00EC2BF3">
      <w:pPr>
        <w:widowControl w:val="0"/>
        <w:jc w:val="left"/>
      </w:pPr>
      <w:r>
        <w:t xml:space="preserve">Summary: </w:t>
      </w:r>
      <w:r w:rsidR="004F1018">
        <w:t>Handicapped parking</w:t>
      </w:r>
    </w:p>
    <w:p w:rsidR="00EC2BF3" w:rsidRDefault="00EC2BF3" w:rsidP="00EC2BF3">
      <w:pPr>
        <w:widowControl w:val="0"/>
        <w:jc w:val="left"/>
      </w:pPr>
    </w:p>
    <w:p w:rsidR="00EC2BF3" w:rsidRDefault="00EC2BF3" w:rsidP="00EC2BF3">
      <w:pPr>
        <w:widowControl w:val="0"/>
        <w:jc w:val="left"/>
      </w:pPr>
    </w:p>
    <w:p w:rsidR="00EC2BF3" w:rsidRDefault="00EC2BF3" w:rsidP="00EC2B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C2BF3">
        <w:rPr>
          <w:b/>
        </w:rPr>
        <w:t>HISTORY OF LEGISLATIVE ACTIONS</w:t>
      </w:r>
    </w:p>
    <w:p w:rsidR="00EC2BF3" w:rsidRDefault="00EC2BF3" w:rsidP="00EC2B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C2BF3" w:rsidRPr="00EC2BF3" w:rsidRDefault="00EC2BF3" w:rsidP="00EC2B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C2BF3">
        <w:rPr>
          <w:u w:val="single"/>
        </w:rPr>
        <w:tab/>
        <w:t>Date</w:t>
      </w:r>
      <w:r w:rsidRPr="00EC2BF3">
        <w:rPr>
          <w:u w:val="single"/>
        </w:rPr>
        <w:tab/>
        <w:t>Body</w:t>
      </w:r>
      <w:r w:rsidRPr="00EC2BF3">
        <w:rPr>
          <w:u w:val="single"/>
        </w:rPr>
        <w:tab/>
        <w:t>Action Description with journal page number</w:t>
      </w:r>
      <w:r w:rsidRPr="00EC2BF3">
        <w:rPr>
          <w:u w:val="single"/>
        </w:rPr>
        <w:tab/>
      </w:r>
    </w:p>
    <w:p w:rsidR="00C057BA" w:rsidRDefault="00C057BA" w:rsidP="00C057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3/16/2010</w:t>
      </w:r>
      <w:r>
        <w:tab/>
        <w:t>House</w:t>
      </w:r>
      <w:r>
        <w:tab/>
      </w:r>
      <w:r w:rsidRPr="00587B32">
        <w:t xml:space="preserve">Introduced and read first time </w:t>
      </w:r>
      <w:hyperlink r:id="rId7" w:history="1">
        <w:r w:rsidRPr="006D7F31">
          <w:rPr>
            <w:rStyle w:val="Hyperlink"/>
          </w:rPr>
          <w:t>HJ</w:t>
        </w:r>
      </w:hyperlink>
      <w:r>
        <w:noBreakHyphen/>
      </w:r>
      <w:r w:rsidRPr="00587B32">
        <w:t>144</w:t>
      </w:r>
    </w:p>
    <w:p w:rsidR="00C057BA" w:rsidRDefault="00C057BA" w:rsidP="00C057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3/16/2010</w:t>
      </w:r>
      <w:r>
        <w:tab/>
        <w:t>House</w:t>
      </w:r>
      <w:r>
        <w:tab/>
      </w:r>
      <w:r w:rsidRPr="00587B32">
        <w:t xml:space="preserve">Referred to Committee on </w:t>
      </w:r>
      <w:r w:rsidRPr="00587B32">
        <w:rPr>
          <w:b/>
        </w:rPr>
        <w:t>Judiciary</w:t>
      </w:r>
      <w:r w:rsidRPr="00587B32">
        <w:t xml:space="preserve"> </w:t>
      </w:r>
      <w:hyperlink r:id="rId8" w:history="1">
        <w:r w:rsidRPr="006D7F31">
          <w:rPr>
            <w:rStyle w:val="Hyperlink"/>
          </w:rPr>
          <w:t>HJ</w:t>
        </w:r>
      </w:hyperlink>
      <w:r>
        <w:noBreakHyphen/>
      </w:r>
      <w:r w:rsidRPr="00587B32">
        <w:t>144</w:t>
      </w:r>
    </w:p>
    <w:p w:rsidR="00C057BA" w:rsidRDefault="00C057BA" w:rsidP="00C057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C2BF3" w:rsidRPr="00EC2BF3" w:rsidRDefault="00EC2BF3" w:rsidP="00EC2B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C2BF3" w:rsidRDefault="00EC2BF3" w:rsidP="00EC2BF3">
      <w:pPr>
        <w:widowControl w:val="0"/>
        <w:jc w:val="left"/>
      </w:pPr>
      <w:r w:rsidRPr="00EC2BF3">
        <w:rPr>
          <w:b/>
        </w:rPr>
        <w:t>VERSIONS OF THIS BILL</w:t>
      </w:r>
    </w:p>
    <w:p w:rsidR="00EC2BF3" w:rsidRDefault="00EC2BF3" w:rsidP="00EC2BF3">
      <w:pPr>
        <w:widowControl w:val="0"/>
        <w:jc w:val="left"/>
      </w:pPr>
    </w:p>
    <w:p w:rsidR="00EC2BF3" w:rsidRDefault="00195DA8" w:rsidP="00EC2BF3">
      <w:pPr>
        <w:widowControl w:val="0"/>
        <w:jc w:val="left"/>
      </w:pPr>
      <w:hyperlink r:id="rId9" w:history="1">
        <w:r w:rsidR="00EC2BF3">
          <w:rPr>
            <w:rStyle w:val="Hyperlink"/>
          </w:rPr>
          <w:t>3/16/2010</w:t>
        </w:r>
      </w:hyperlink>
    </w:p>
    <w:p w:rsidR="00EC2BF3" w:rsidRDefault="00EC2BF3" w:rsidP="00EC2BF3"/>
    <w:p w:rsidR="00EC2BF3" w:rsidRDefault="00EC2BF3" w:rsidP="00EC2BF3">
      <w:pPr>
        <w:sectPr w:rsidR="00EC2BF3" w:rsidSect="00EC2BF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3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58A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10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56</w:t>
      </w:r>
      <w:r>
        <w:noBreakHyphen/>
        <w:t>3</w:t>
      </w:r>
      <w:r>
        <w:noBreakHyphen/>
        <w:t>1970, AS AMENDED, CODE OF LAWS OF SOUTH CAROLINA, 1976, RELATING TO THE UNLAWFUL PARKING OF A VEHICLE IN A PLACE DESIGNATED FOR HANDICAPPED PERSONS, SO AS TO PROVIDE THAT A VIOLATION OF THE PROVISIONS CONTAINED IN THIS SECTION MUST BE TRIED EXCLUSIVELY IN SUMMARY COURT.</w:t>
      </w:r>
    </w:p>
    <w:p w:rsidR="00CD58A5" w:rsidRDefault="00CD58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D58A5" w:rsidRDefault="00CD58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D58A5" w:rsidRDefault="00CD58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58A5" w:rsidRDefault="00CD58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B10F1">
        <w:t>Section 56</w:t>
      </w:r>
      <w:r w:rsidR="002B10F1">
        <w:noBreakHyphen/>
        <w:t>3</w:t>
      </w:r>
      <w:r w:rsidR="002B10F1">
        <w:noBreakHyphen/>
        <w:t>197</w:t>
      </w:r>
      <w:r w:rsidR="00E13B22">
        <w:t>0 of the 1976 C</w:t>
      </w:r>
      <w:r w:rsidR="002B10F1">
        <w:t>ode, as last amended by Act 24 of 2009 is further amended by adding at the end:</w:t>
      </w:r>
    </w:p>
    <w:p w:rsidR="002B10F1" w:rsidRDefault="002B10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0F1" w:rsidRDefault="002B10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“(D)</w:t>
      </w:r>
      <w:r>
        <w:tab/>
        <w:t>Notwithstanding the provisions of Sections 2</w:t>
      </w:r>
      <w:r w:rsidR="008E57D2">
        <w:t>2</w:t>
      </w:r>
      <w:r>
        <w:noBreakHyphen/>
        <w:t>3</w:t>
      </w:r>
      <w:r>
        <w:noBreakHyphen/>
        <w:t>540, 22</w:t>
      </w:r>
      <w:r>
        <w:noBreakHyphen/>
        <w:t>3</w:t>
      </w:r>
      <w:r>
        <w:noBreakHyphen/>
        <w:t>545, and 22</w:t>
      </w:r>
      <w:r>
        <w:noBreakHyphen/>
        <w:t>3</w:t>
      </w:r>
      <w:r>
        <w:noBreakHyphen/>
        <w:t>550, a violation of the provisions of this section must be tried exclusively in summary court.”</w:t>
      </w:r>
    </w:p>
    <w:p w:rsidR="00CD58A5" w:rsidRDefault="00CD58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58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B10F1">
        <w:t>2</w:t>
      </w:r>
      <w:r>
        <w:t>.</w:t>
      </w:r>
      <w:r>
        <w:tab/>
        <w:t>This act takes effect upon approval by the Governor.</w:t>
      </w:r>
    </w:p>
    <w:p w:rsidR="00AD3190" w:rsidRDefault="002B10F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3190" w:rsidRDefault="00AD3190" w:rsidP="00EC2BF3">
      <w:pPr>
        <w:suppressAutoHyphens/>
      </w:pPr>
    </w:p>
    <w:sectPr w:rsidR="00AD3190" w:rsidSect="00EC2BF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58A5" w:rsidRDefault="00CD58A5" w:rsidP="009F0C77">
      <w:r>
        <w:separator/>
      </w:r>
    </w:p>
  </w:endnote>
  <w:endnote w:type="continuationSeparator" w:id="0">
    <w:p w:rsidR="00CD58A5" w:rsidRDefault="00CD58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CF9666-A85C-447E-8DF3-7F6020FDDC2C}"/>
    <w:embedBold r:id="rId2" w:fontKey="{745EF4FB-DD3D-45CB-AFB4-F93CB728647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9B941F6-70A6-428F-A377-B001904E72C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6282E4C-7E08-47E2-A748-4E1D57A38B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A532B16-9456-4032-90DE-F07CE34BB7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BF3" w:rsidRPr="00AD3190" w:rsidRDefault="00EC2BF3" w:rsidP="00AD31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[4742]</w:t>
    </w:r>
    <w:r>
      <w:tab/>
    </w:r>
    <w:r w:rsidR="00195DA8">
      <w:fldChar w:fldCharType="begin"/>
    </w:r>
    <w:r w:rsidR="00195DA8">
      <w:instrText xml:space="preserve"> PAGE  \* MERGEFORMAT </w:instrText>
    </w:r>
    <w:r w:rsidR="00195DA8">
      <w:fldChar w:fldCharType="separate"/>
    </w:r>
    <w:r w:rsidR="00195DA8">
      <w:rPr>
        <w:noProof/>
      </w:rPr>
      <w:t>1</w:t>
    </w:r>
    <w:r w:rsidR="00195DA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58A5" w:rsidRDefault="00CD58A5" w:rsidP="009F0C77">
      <w:r>
        <w:separator/>
      </w:r>
    </w:p>
  </w:footnote>
  <w:footnote w:type="continuationSeparator" w:id="0">
    <w:p w:rsidR="00CD58A5" w:rsidRDefault="00CD58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8004CM10"/>
    <w:docVar w:name="CoverBillType" w:val="b"/>
    <w:docVar w:name="docpath" w:val="L:\Council\bills\SWB\8004CM10.DOCX"/>
    <w:docVar w:name="dvBillNumber" w:val="474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6B7DB4"/>
    <w:rsid w:val="00011869"/>
    <w:rsid w:val="00037B64"/>
    <w:rsid w:val="000E1785"/>
    <w:rsid w:val="000F40FA"/>
    <w:rsid w:val="0010776B"/>
    <w:rsid w:val="00133E66"/>
    <w:rsid w:val="001435A3"/>
    <w:rsid w:val="00195DA8"/>
    <w:rsid w:val="001D08F2"/>
    <w:rsid w:val="001D525B"/>
    <w:rsid w:val="001D7F4F"/>
    <w:rsid w:val="001F072C"/>
    <w:rsid w:val="002321B6"/>
    <w:rsid w:val="00250967"/>
    <w:rsid w:val="002543C8"/>
    <w:rsid w:val="00284AAE"/>
    <w:rsid w:val="002B10F1"/>
    <w:rsid w:val="002E5912"/>
    <w:rsid w:val="00325348"/>
    <w:rsid w:val="0032732C"/>
    <w:rsid w:val="00336AD0"/>
    <w:rsid w:val="00355BAD"/>
    <w:rsid w:val="003609DF"/>
    <w:rsid w:val="0037079A"/>
    <w:rsid w:val="003D01E8"/>
    <w:rsid w:val="003E5288"/>
    <w:rsid w:val="003F6D79"/>
    <w:rsid w:val="0041760A"/>
    <w:rsid w:val="00417C01"/>
    <w:rsid w:val="004809EE"/>
    <w:rsid w:val="004E1B74"/>
    <w:rsid w:val="004E7D54"/>
    <w:rsid w:val="004F1018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94E0F"/>
    <w:rsid w:val="006B7DB4"/>
    <w:rsid w:val="006D7F31"/>
    <w:rsid w:val="00734F00"/>
    <w:rsid w:val="00794293"/>
    <w:rsid w:val="007A70AE"/>
    <w:rsid w:val="008362E8"/>
    <w:rsid w:val="0088051F"/>
    <w:rsid w:val="008A1768"/>
    <w:rsid w:val="008E57D2"/>
    <w:rsid w:val="008F4429"/>
    <w:rsid w:val="0094021A"/>
    <w:rsid w:val="00946B2C"/>
    <w:rsid w:val="00963DD2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4EFF"/>
    <w:rsid w:val="00AA7DB0"/>
    <w:rsid w:val="00AD3190"/>
    <w:rsid w:val="00AD4B17"/>
    <w:rsid w:val="00B412D4"/>
    <w:rsid w:val="00BE3C22"/>
    <w:rsid w:val="00C0345E"/>
    <w:rsid w:val="00C057BA"/>
    <w:rsid w:val="00C3483A"/>
    <w:rsid w:val="00C74E9D"/>
    <w:rsid w:val="00C82FD3"/>
    <w:rsid w:val="00C92819"/>
    <w:rsid w:val="00CC6B7B"/>
    <w:rsid w:val="00CD2089"/>
    <w:rsid w:val="00CD58A5"/>
    <w:rsid w:val="00D73A67"/>
    <w:rsid w:val="00D970A9"/>
    <w:rsid w:val="00DF3845"/>
    <w:rsid w:val="00E13B22"/>
    <w:rsid w:val="00E41911"/>
    <w:rsid w:val="00E92EEF"/>
    <w:rsid w:val="00EC2BF3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3CFDF16-7226-4FAB-87C6-D30CDE115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10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0F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C2B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3-16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16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742_201003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EBDC6-8C56-4B67-9364-9CB1BC03C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197</Words>
  <Characters>1070</Characters>
  <Application>Microsoft Office Word</Application>
  <DocSecurity>0</DocSecurity>
  <Lines>60</Lines>
  <Paragraphs>23</Paragraphs>
  <ScaleCrop>false</ScaleCrop>
  <Company> </Company>
  <LinksUpToDate>false</LinksUpToDate>
  <CharactersWithSpaces>1247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4742: Handicapped parking - South Carolina Legislature Online</dc:title>
  <dc:subject/>
  <dc:creator>SandyBarden</dc:creator>
  <cp:keywords/>
  <dc:description/>
  <cp:lastModifiedBy>N Cumfer</cp:lastModifiedBy>
  <cp:revision>7</cp:revision>
  <cp:lastPrinted>2010-03-15T17:15:00Z</cp:lastPrinted>
  <dcterms:created xsi:type="dcterms:W3CDTF">2010-03-16T13:48:00Z</dcterms:created>
  <dcterms:modified xsi:type="dcterms:W3CDTF">2014-11-24T16:35:00Z</dcterms:modified>
</cp:coreProperties>
</file>