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2E2" w:rsidRDefault="009442E2" w:rsidP="009442E2">
      <w:pPr>
        <w:widowControl w:val="0"/>
        <w:jc w:val="center"/>
      </w:pPr>
      <w:bookmarkStart w:id="0" w:name="_GoBack"/>
      <w:bookmarkEnd w:id="0"/>
      <w:r w:rsidRPr="009442E2">
        <w:rPr>
          <w:b/>
        </w:rPr>
        <w:t>South Carolina General Assembly</w:t>
      </w:r>
    </w:p>
    <w:p w:rsidR="009442E2" w:rsidRDefault="009442E2" w:rsidP="009442E2">
      <w:pPr>
        <w:widowControl w:val="0"/>
        <w:jc w:val="center"/>
      </w:pPr>
      <w:r>
        <w:t>118th Session, 2009-2010</w:t>
      </w:r>
    </w:p>
    <w:p w:rsidR="009442E2" w:rsidRDefault="009442E2" w:rsidP="009442E2">
      <w:pPr>
        <w:widowControl w:val="0"/>
        <w:jc w:val="left"/>
      </w:pPr>
    </w:p>
    <w:p w:rsidR="009442E2" w:rsidRDefault="009442E2" w:rsidP="009442E2">
      <w:pPr>
        <w:widowControl w:val="0"/>
        <w:jc w:val="left"/>
        <w:rPr>
          <w:b/>
        </w:rPr>
      </w:pPr>
      <w:r w:rsidRPr="009442E2">
        <w:rPr>
          <w:b/>
        </w:rPr>
        <w:t>H. 4756</w:t>
      </w:r>
    </w:p>
    <w:p w:rsidR="009442E2" w:rsidRDefault="009442E2" w:rsidP="009442E2">
      <w:pPr>
        <w:widowControl w:val="0"/>
        <w:jc w:val="left"/>
        <w:rPr>
          <w:b/>
        </w:rPr>
      </w:pPr>
    </w:p>
    <w:p w:rsidR="009442E2" w:rsidRDefault="009442E2" w:rsidP="009442E2">
      <w:pPr>
        <w:widowControl w:val="0"/>
        <w:jc w:val="left"/>
      </w:pPr>
      <w:r w:rsidRPr="009442E2">
        <w:rPr>
          <w:b/>
        </w:rPr>
        <w:t>STATUS INFORMATION</w:t>
      </w:r>
    </w:p>
    <w:p w:rsidR="009442E2" w:rsidRDefault="009442E2" w:rsidP="009442E2">
      <w:pPr>
        <w:widowControl w:val="0"/>
        <w:jc w:val="left"/>
      </w:pPr>
    </w:p>
    <w:p w:rsidR="009442E2" w:rsidRDefault="009442E2" w:rsidP="009442E2">
      <w:pPr>
        <w:widowControl w:val="0"/>
        <w:jc w:val="left"/>
      </w:pPr>
      <w:r>
        <w:t>House Resolution</w:t>
      </w:r>
    </w:p>
    <w:p w:rsidR="009442E2" w:rsidRDefault="009442E2" w:rsidP="009442E2">
      <w:pPr>
        <w:widowControl w:val="0"/>
        <w:jc w:val="left"/>
      </w:pPr>
      <w:r>
        <w:t>Sponsors: Reps. Rutherford,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9442E2" w:rsidRDefault="009442E2" w:rsidP="009442E2">
      <w:pPr>
        <w:widowControl w:val="0"/>
        <w:jc w:val="left"/>
      </w:pPr>
      <w:r>
        <w:t>Document Path: l:\council\bills\gm\24472bh10.docx</w:t>
      </w:r>
    </w:p>
    <w:p w:rsidR="009442E2" w:rsidRDefault="009442E2" w:rsidP="009442E2">
      <w:pPr>
        <w:widowControl w:val="0"/>
        <w:jc w:val="left"/>
      </w:pPr>
    </w:p>
    <w:p w:rsidR="009442E2" w:rsidRDefault="009442E2" w:rsidP="009442E2">
      <w:pPr>
        <w:widowControl w:val="0"/>
        <w:jc w:val="left"/>
      </w:pPr>
      <w:r>
        <w:t>Introduced in the House on March 23, 2010</w:t>
      </w:r>
    </w:p>
    <w:p w:rsidR="009442E2" w:rsidRDefault="009442E2" w:rsidP="009442E2">
      <w:pPr>
        <w:widowControl w:val="0"/>
        <w:jc w:val="left"/>
      </w:pPr>
      <w:r>
        <w:t>Adopted by the House on March 23, 2010</w:t>
      </w:r>
    </w:p>
    <w:p w:rsidR="009442E2" w:rsidRDefault="009442E2" w:rsidP="009442E2">
      <w:pPr>
        <w:widowControl w:val="0"/>
        <w:jc w:val="left"/>
      </w:pPr>
    </w:p>
    <w:p w:rsidR="009442E2" w:rsidRDefault="009442E2" w:rsidP="009442E2">
      <w:pPr>
        <w:widowControl w:val="0"/>
        <w:jc w:val="left"/>
      </w:pPr>
      <w:r>
        <w:t xml:space="preserve">Summary: </w:t>
      </w:r>
      <w:r w:rsidR="002F4BC1">
        <w:t>USC</w:t>
      </w:r>
    </w:p>
    <w:p w:rsidR="009442E2" w:rsidRDefault="009442E2" w:rsidP="009442E2">
      <w:pPr>
        <w:widowControl w:val="0"/>
        <w:jc w:val="left"/>
      </w:pPr>
    </w:p>
    <w:p w:rsidR="009442E2" w:rsidRDefault="009442E2" w:rsidP="009442E2">
      <w:pPr>
        <w:widowControl w:val="0"/>
        <w:jc w:val="left"/>
      </w:pPr>
    </w:p>
    <w:p w:rsidR="009442E2" w:rsidRDefault="009442E2" w:rsidP="00944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42E2">
        <w:rPr>
          <w:b/>
        </w:rPr>
        <w:t>HISTORY OF LEGISLATIVE ACTIONS</w:t>
      </w:r>
    </w:p>
    <w:p w:rsidR="009442E2" w:rsidRDefault="009442E2" w:rsidP="00944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42E2" w:rsidRPr="009442E2" w:rsidRDefault="009442E2" w:rsidP="00944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42E2">
        <w:rPr>
          <w:u w:val="single"/>
        </w:rPr>
        <w:tab/>
        <w:t>Date</w:t>
      </w:r>
      <w:r w:rsidRPr="009442E2">
        <w:rPr>
          <w:u w:val="single"/>
        </w:rPr>
        <w:tab/>
        <w:t>Body</w:t>
      </w:r>
      <w:r w:rsidRPr="009442E2">
        <w:rPr>
          <w:u w:val="single"/>
        </w:rPr>
        <w:tab/>
        <w:t>Action Description with journal page number</w:t>
      </w:r>
      <w:r w:rsidRPr="009442E2">
        <w:rPr>
          <w:u w:val="single"/>
        </w:rPr>
        <w:tab/>
      </w:r>
    </w:p>
    <w:p w:rsidR="0068103A" w:rsidRDefault="0068103A" w:rsidP="006810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AE26B0">
        <w:t xml:space="preserve">Introduced and adopted </w:t>
      </w:r>
      <w:hyperlink r:id="rId7" w:history="1">
        <w:r w:rsidRPr="00137AC1">
          <w:rPr>
            <w:rStyle w:val="Hyperlink"/>
          </w:rPr>
          <w:t>HJ</w:t>
        </w:r>
      </w:hyperlink>
      <w:r>
        <w:noBreakHyphen/>
      </w:r>
      <w:r w:rsidRPr="00AE26B0">
        <w:t>26</w:t>
      </w:r>
    </w:p>
    <w:p w:rsidR="0068103A" w:rsidRDefault="0068103A" w:rsidP="006810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42E2" w:rsidRPr="009442E2" w:rsidRDefault="009442E2" w:rsidP="0094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42E2" w:rsidRDefault="009442E2" w:rsidP="009442E2">
      <w:r w:rsidRPr="009442E2">
        <w:rPr>
          <w:b/>
        </w:rPr>
        <w:t>VERSIONS OF THIS BILL</w:t>
      </w:r>
    </w:p>
    <w:p w:rsidR="009442E2" w:rsidRDefault="009442E2" w:rsidP="009442E2"/>
    <w:p w:rsidR="009442E2" w:rsidRDefault="0070026A" w:rsidP="009442E2">
      <w:hyperlink r:id="rId8" w:history="1">
        <w:r w:rsidR="009442E2">
          <w:rPr>
            <w:rStyle w:val="Hyperlink"/>
          </w:rPr>
          <w:t>3/23/2010</w:t>
        </w:r>
      </w:hyperlink>
    </w:p>
    <w:p w:rsidR="009442E2" w:rsidRDefault="009442E2" w:rsidP="009442E2"/>
    <w:p w:rsidR="009442E2" w:rsidRDefault="009442E2" w:rsidP="009442E2">
      <w:pPr>
        <w:sectPr w:rsidR="009442E2" w:rsidSect="009442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4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70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THE OUTSTANDING ACHIEVEMENTS ACCOMPLISHED BY THE UNIVERSITY OF SOUTH CAROLINA, TO HONOR THE INSTITUTION</w:t>
      </w:r>
      <w:r w:rsidR="00CE60B6" w:rsidRPr="00CE60B6">
        <w:t>’</w:t>
      </w:r>
      <w:r>
        <w:t>S COMMITMENT TO QUALITY EDUCATION, TO WISH CONTINUED SUCCESS IN ALL OF THE SCHOOL</w:t>
      </w:r>
      <w:r w:rsidR="00CE60B6" w:rsidRPr="00CE60B6">
        <w:t>’</w:t>
      </w:r>
      <w:r>
        <w:t>S FUTURE ENDEAVORS, AND TO RECOGNIZE MARCH 24, 2010, AS CAROLINA DAY AT THE STATE HOUSE.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76F2" w:rsidRDefault="00F07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7E69">
        <w:t>the University of South Carolina (</w:t>
      </w:r>
      <w:r w:rsidR="00CE60B6">
        <w:t>Carolina</w:t>
      </w:r>
      <w:r w:rsidR="00C57E69">
        <w:t>)</w:t>
      </w:r>
      <w:r>
        <w:t xml:space="preserve"> serves more than two hundred forty thousand alumni and forty thousand students on eight campuses</w:t>
      </w:r>
      <w:r w:rsidR="00CE60B6">
        <w:t>,</w:t>
      </w:r>
      <w:r>
        <w:t xml:space="preserve"> with more than two thousand full</w:t>
      </w:r>
      <w:r w:rsidR="00CE60B6">
        <w:noBreakHyphen/>
      </w:r>
      <w:r>
        <w:t>time faculty members dedicated to providing the highest quality education in more than three hundred fifty programs; and</w:t>
      </w:r>
    </w:p>
    <w:p w:rsidR="00F076F2" w:rsidRDefault="00F07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EAA" w:rsidRDefault="00D32E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numerous rankings give acclaim to the pursuit of excellence </w:t>
      </w:r>
      <w:r w:rsidR="00BA397A">
        <w:t>in teaching and research</w:t>
      </w:r>
      <w:r w:rsidR="00734F68">
        <w:t xml:space="preserve"> at </w:t>
      </w:r>
      <w:r w:rsidR="00CE60B6">
        <w:t>Carolina</w:t>
      </w:r>
      <w:r w:rsidR="00BA397A">
        <w:t xml:space="preserve">, most notably the </w:t>
      </w:r>
      <w:r w:rsidR="00BA397A" w:rsidRPr="00BA397A">
        <w:rPr>
          <w:i/>
        </w:rPr>
        <w:t>U. S. News and World Report</w:t>
      </w:r>
      <w:r w:rsidR="00CE60B6" w:rsidRPr="00CE60B6">
        <w:t>’</w:t>
      </w:r>
      <w:r w:rsidR="00BA397A" w:rsidRPr="00BA397A">
        <w:rPr>
          <w:i/>
        </w:rPr>
        <w:t>s</w:t>
      </w:r>
      <w:r w:rsidR="00BA397A">
        <w:t xml:space="preserve"> 2009 “America</w:t>
      </w:r>
      <w:r w:rsidR="00CE60B6" w:rsidRPr="00CE60B6">
        <w:t>’</w:t>
      </w:r>
      <w:r w:rsidR="00BA397A">
        <w:t xml:space="preserve">s Best Colleges” guide that ranked </w:t>
      </w:r>
      <w:r w:rsidR="00CE60B6">
        <w:t>Carolina</w:t>
      </w:r>
      <w:r w:rsidR="00BA397A">
        <w:t xml:space="preserve"> among the top ten “Most Promising and Innovative Schools” in the nation; and</w:t>
      </w:r>
    </w:p>
    <w:p w:rsidR="00D32EAA" w:rsidRDefault="00D32E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60B6">
        <w:t>Carolina</w:t>
      </w:r>
      <w:r>
        <w:t xml:space="preserve"> is one of only twenty</w:t>
      </w:r>
      <w:r w:rsidR="00CE60B6">
        <w:noBreakHyphen/>
      </w:r>
      <w:r>
        <w:t>three public universities in the nation and the only one in South Carolina to receive the Carnegie Foundation</w:t>
      </w:r>
      <w:r w:rsidR="00CE60B6" w:rsidRPr="00CE60B6">
        <w:t>’</w:t>
      </w:r>
      <w:r>
        <w:t>s highest research designation and to be named among the nation</w:t>
      </w:r>
      <w:r w:rsidR="00CE60B6" w:rsidRPr="00CE60B6">
        <w:t>’</w:t>
      </w:r>
      <w:r>
        <w:t>s leaders in providing programs that benefit and engage communities;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ten academic programs at </w:t>
      </w:r>
      <w:r w:rsidR="00CE60B6">
        <w:t>Carolina</w:t>
      </w:r>
      <w:r>
        <w:t xml:space="preserve"> rank in the </w:t>
      </w:r>
      <w:r w:rsidR="00D66154">
        <w:t>nation</w:t>
      </w:r>
      <w:r w:rsidR="00CE60B6" w:rsidRPr="00CE60B6">
        <w:t>’</w:t>
      </w:r>
      <w:r w:rsidR="00D66154">
        <w:t xml:space="preserve">s </w:t>
      </w:r>
      <w:r>
        <w:t>top ten</w:t>
      </w:r>
      <w:r w:rsidR="00D66154">
        <w:t xml:space="preserve">, and sixteen rank </w:t>
      </w:r>
      <w:r>
        <w:t xml:space="preserve">in the top one hundred, including </w:t>
      </w:r>
      <w:r w:rsidR="00C57E69">
        <w:t xml:space="preserve">the School of Hotel, Restaurant, and Tourism Management; the School of Library and Information Science; and </w:t>
      </w:r>
      <w:r>
        <w:t>the international</w:t>
      </w:r>
      <w:r w:rsidR="00CE60B6">
        <w:noBreakHyphen/>
      </w:r>
      <w:r>
        <w:t>business program at the Darla Moore School of Business;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D66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in its 2009</w:t>
      </w:r>
      <w:r w:rsidR="00CE60B6">
        <w:noBreakHyphen/>
      </w:r>
      <w:r>
        <w:t xml:space="preserve">2010 list of “Best Values in Public Colleges,”  </w:t>
      </w:r>
      <w:r>
        <w:rPr>
          <w:i/>
        </w:rPr>
        <w:t>Kiplinger</w:t>
      </w:r>
      <w:r w:rsidR="00CE60B6" w:rsidRPr="00CE60B6">
        <w:t>’</w:t>
      </w:r>
      <w:r>
        <w:rPr>
          <w:i/>
        </w:rPr>
        <w:t>s Personal Finance</w:t>
      </w:r>
      <w:r>
        <w:t xml:space="preserve"> has ranked </w:t>
      </w:r>
      <w:r w:rsidR="00CE60B6">
        <w:t>Carolina</w:t>
      </w:r>
      <w:r>
        <w:t xml:space="preserve"> thirty</w:t>
      </w:r>
      <w:r w:rsidR="00CE60B6">
        <w:noBreakHyphen/>
      </w:r>
      <w:r>
        <w:t>second among public universities in the nation for top</w:t>
      </w:r>
      <w:r w:rsidR="00CE60B6">
        <w:noBreakHyphen/>
      </w:r>
      <w:r>
        <w:t>flight academics and affordable costs, and the best value in South Carolina;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6154">
        <w:t xml:space="preserve">the Carolina Alumni Association, first formed in 1846, serves </w:t>
      </w:r>
      <w:r w:rsidR="00CE60B6">
        <w:t>Carolina</w:t>
      </w:r>
      <w:r w:rsidR="00CE60B6" w:rsidRPr="00CE60B6">
        <w:t>’</w:t>
      </w:r>
      <w:r w:rsidR="00D66154">
        <w:t>s alumni with numerous programs, such as homecoming reunions, alumni clubs, and scholarships</w:t>
      </w:r>
      <w:r w:rsidR="0071385C">
        <w:t>,</w:t>
      </w:r>
      <w:r w:rsidR="00D66154">
        <w:t xml:space="preserve"> and</w:t>
      </w:r>
      <w:r w:rsidR="0071385C">
        <w:t xml:space="preserve"> has a membership of more than thirty thousand who remain connected to the university through the </w:t>
      </w:r>
      <w:r w:rsidR="00734F68">
        <w:t>a</w:t>
      </w:r>
      <w:r w:rsidR="0071385C">
        <w:t>ssociation</w:t>
      </w:r>
      <w:r w:rsidR="00CE60B6" w:rsidRPr="00CE60B6">
        <w:t>’</w:t>
      </w:r>
      <w:r w:rsidR="0071385C">
        <w:t>s many activities;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385C">
        <w:t xml:space="preserve">the alumni of </w:t>
      </w:r>
      <w:r w:rsidR="00CE60B6">
        <w:t>Carolina</w:t>
      </w:r>
      <w:r w:rsidR="0071385C">
        <w:t xml:space="preserve"> contribute </w:t>
      </w:r>
      <w:r w:rsidR="00C57E69">
        <w:t xml:space="preserve">2.3 billion dollars </w:t>
      </w:r>
      <w:r w:rsidR="0071385C">
        <w:t>annually to the economy of South Carolina; and</w:t>
      </w:r>
    </w:p>
    <w:p w:rsidR="0071385C" w:rsidRDefault="007138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85C" w:rsidRDefault="007138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past three years, the university</w:t>
      </w:r>
      <w:r w:rsidR="00CE60B6" w:rsidRPr="00CE60B6">
        <w:t>’</w:t>
      </w:r>
      <w:r>
        <w:t xml:space="preserve">s faculty </w:t>
      </w:r>
      <w:r w:rsidR="00CE5BF8">
        <w:t xml:space="preserve">members have </w:t>
      </w:r>
      <w:r>
        <w:t>filed two hundre</w:t>
      </w:r>
      <w:r w:rsidR="00CE5BF8">
        <w:t>d</w:t>
      </w:r>
      <w:r>
        <w:t xml:space="preserve"> nine invention disclosures, patented nineteen inventions, licensed forty</w:t>
      </w:r>
      <w:r w:rsidR="00CE60B6">
        <w:noBreakHyphen/>
      </w:r>
      <w:r>
        <w:t>four technologies</w:t>
      </w:r>
      <w:r w:rsidR="00CE5BF8">
        <w:t xml:space="preserve">, all of which has attracted investment from private companies interested in commercializing </w:t>
      </w:r>
      <w:r w:rsidR="009024AD">
        <w:t>the university’s</w:t>
      </w:r>
      <w:r w:rsidR="00CE5BF8">
        <w:t xml:space="preserve"> intellectual property</w:t>
      </w:r>
      <w:r w:rsidR="00734F68">
        <w:t>,</w:t>
      </w:r>
      <w:r w:rsidR="00CE5BF8">
        <w:t xml:space="preserve"> and the </w:t>
      </w:r>
      <w:r w:rsidR="00C57E69">
        <w:t>USC Columbia Technology Incubator has graduated twenty</w:t>
      </w:r>
      <w:r w:rsidR="00CE60B6">
        <w:noBreakHyphen/>
      </w:r>
      <w:r w:rsidR="00C57E69">
        <w:t>three companies</w:t>
      </w:r>
      <w:r w:rsidR="009024AD">
        <w:t>,</w:t>
      </w:r>
      <w:r w:rsidR="00C57E69">
        <w:t xml:space="preserve"> creating more than six hundred fifty jobs; and</w:t>
      </w:r>
    </w:p>
    <w:p w:rsidR="00BA397A" w:rsidRDefault="00BA3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1E" w:rsidRDefault="00F07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University of South Carolina</w:t>
      </w:r>
      <w:r w:rsidR="00C57E69">
        <w:t xml:space="preserve"> continues to be a source of pride for its alumni and for the Palmetto State, enrich</w:t>
      </w:r>
      <w:r w:rsidR="00734F68">
        <w:t>ing</w:t>
      </w:r>
      <w:r w:rsidR="00C57E69">
        <w:t xml:space="preserve"> the lives of its students and build</w:t>
      </w:r>
      <w:r w:rsidR="00734F68">
        <w:t>ing</w:t>
      </w:r>
      <w:r w:rsidR="00C57E69">
        <w:t xml:space="preserve"> a better community throughout South Carolina</w:t>
      </w:r>
      <w:r w:rsidR="00C4441E">
        <w:t>.  Now, therefore,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7091">
        <w:t xml:space="preserve"> the members of the South Carolina House of Representatives, by this resolution, congratulate the outstanding achievements accomplished by the University of  South Carolina, honor the institution</w:t>
      </w:r>
      <w:r w:rsidR="00CE60B6" w:rsidRPr="00CE60B6">
        <w:t>’</w:t>
      </w:r>
      <w:r w:rsidR="00077091">
        <w:t>s commitment to quality education, wish continued success in all of the school</w:t>
      </w:r>
      <w:r w:rsidR="00CE60B6" w:rsidRPr="00CE60B6">
        <w:t>’</w:t>
      </w:r>
      <w:r w:rsidR="00077091">
        <w:t>s future endeavors, and recognize March 24, 2010, as Carolina Day at the State House.</w:t>
      </w:r>
    </w:p>
    <w:p w:rsidR="00C4441E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77091">
        <w:t xml:space="preserve"> Dr. Harris Pastides, president of the University of South Carolina.</w:t>
      </w:r>
    </w:p>
    <w:p w:rsidR="00710715" w:rsidRDefault="00CE6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0715" w:rsidRDefault="00710715" w:rsidP="009442E2">
      <w:pPr>
        <w:suppressAutoHyphens/>
      </w:pPr>
    </w:p>
    <w:sectPr w:rsidR="00710715" w:rsidSect="009442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4AD" w:rsidRDefault="009024AD" w:rsidP="009F0C77">
      <w:r>
        <w:separator/>
      </w:r>
    </w:p>
  </w:endnote>
  <w:endnote w:type="continuationSeparator" w:id="0">
    <w:p w:rsidR="009024AD" w:rsidRDefault="009024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BDC2B2-5C0C-4264-A2CA-AB65FDE87BF5}"/>
    <w:embedBold r:id="rId2" w:fontKey="{E1E29D98-7015-454D-B1CE-58E46FEA260C}"/>
    <w:embedItalic r:id="rId3" w:fontKey="{7858385C-C5D8-4703-B12F-B275504943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6D0CE81-70FB-4739-988F-526FBD3D96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BA56E16-20E1-4710-9AD2-A2CDF0C4C2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D1CF0B-88A8-41E7-B0F2-08642A408E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2E2" w:rsidRPr="00710715" w:rsidRDefault="009442E2" w:rsidP="00710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[4756]</w:t>
    </w:r>
    <w:r>
      <w:tab/>
    </w:r>
    <w:r w:rsidR="0070026A">
      <w:fldChar w:fldCharType="begin"/>
    </w:r>
    <w:r w:rsidR="0070026A">
      <w:instrText xml:space="preserve"> PAGE  \* MERGEFORMAT </w:instrText>
    </w:r>
    <w:r w:rsidR="0070026A">
      <w:fldChar w:fldCharType="separate"/>
    </w:r>
    <w:r w:rsidR="0070026A">
      <w:rPr>
        <w:noProof/>
      </w:rPr>
      <w:t>1</w:t>
    </w:r>
    <w:r w:rsidR="007002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4AD" w:rsidRDefault="009024AD" w:rsidP="009F0C77">
      <w:r>
        <w:separator/>
      </w:r>
    </w:p>
  </w:footnote>
  <w:footnote w:type="continuationSeparator" w:id="0">
    <w:p w:rsidR="009024AD" w:rsidRDefault="009024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72BH10"/>
    <w:docVar w:name="CoverBillType" w:val="r"/>
    <w:docVar w:name="docpath" w:val="L:\Council\bills\GM\24472BH10.DOCX"/>
    <w:docVar w:name="dvBillNumber" w:val="47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0B44"/>
    <w:rsid w:val="00011869"/>
    <w:rsid w:val="00077091"/>
    <w:rsid w:val="0009410F"/>
    <w:rsid w:val="000D15D4"/>
    <w:rsid w:val="000E1785"/>
    <w:rsid w:val="000F40FA"/>
    <w:rsid w:val="0010776B"/>
    <w:rsid w:val="00133E66"/>
    <w:rsid w:val="00137AC1"/>
    <w:rsid w:val="001435A3"/>
    <w:rsid w:val="001D08F2"/>
    <w:rsid w:val="001D525B"/>
    <w:rsid w:val="001D7F4F"/>
    <w:rsid w:val="002321B6"/>
    <w:rsid w:val="00250967"/>
    <w:rsid w:val="00253817"/>
    <w:rsid w:val="002543C8"/>
    <w:rsid w:val="00284AAE"/>
    <w:rsid w:val="002E5912"/>
    <w:rsid w:val="002F4BC1"/>
    <w:rsid w:val="002F665F"/>
    <w:rsid w:val="00325348"/>
    <w:rsid w:val="0032732C"/>
    <w:rsid w:val="00336AD0"/>
    <w:rsid w:val="0037079A"/>
    <w:rsid w:val="003D01E8"/>
    <w:rsid w:val="003D6FE8"/>
    <w:rsid w:val="003E5288"/>
    <w:rsid w:val="003F6D79"/>
    <w:rsid w:val="004066C9"/>
    <w:rsid w:val="0041760A"/>
    <w:rsid w:val="00417C01"/>
    <w:rsid w:val="004809EE"/>
    <w:rsid w:val="004A4184"/>
    <w:rsid w:val="004E7D54"/>
    <w:rsid w:val="004F0279"/>
    <w:rsid w:val="005273C6"/>
    <w:rsid w:val="00530A69"/>
    <w:rsid w:val="00545593"/>
    <w:rsid w:val="00564C78"/>
    <w:rsid w:val="00577C6C"/>
    <w:rsid w:val="005C2FE2"/>
    <w:rsid w:val="005E2BC9"/>
    <w:rsid w:val="00605102"/>
    <w:rsid w:val="00620E4C"/>
    <w:rsid w:val="006215AA"/>
    <w:rsid w:val="0068103A"/>
    <w:rsid w:val="006913C9"/>
    <w:rsid w:val="0069470D"/>
    <w:rsid w:val="0070026A"/>
    <w:rsid w:val="00710715"/>
    <w:rsid w:val="0071385C"/>
    <w:rsid w:val="00734F00"/>
    <w:rsid w:val="00734F68"/>
    <w:rsid w:val="007A70AE"/>
    <w:rsid w:val="008362E8"/>
    <w:rsid w:val="008A1768"/>
    <w:rsid w:val="008F4429"/>
    <w:rsid w:val="009024AD"/>
    <w:rsid w:val="009154A8"/>
    <w:rsid w:val="0094021A"/>
    <w:rsid w:val="009442E2"/>
    <w:rsid w:val="00955A91"/>
    <w:rsid w:val="009B2A8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B44"/>
    <w:rsid w:val="00BA397A"/>
    <w:rsid w:val="00BE3C22"/>
    <w:rsid w:val="00C0345E"/>
    <w:rsid w:val="00C3483A"/>
    <w:rsid w:val="00C4441E"/>
    <w:rsid w:val="00C57E69"/>
    <w:rsid w:val="00C74E9D"/>
    <w:rsid w:val="00C750D0"/>
    <w:rsid w:val="00C82FD3"/>
    <w:rsid w:val="00C92819"/>
    <w:rsid w:val="00CC6B7B"/>
    <w:rsid w:val="00CD2089"/>
    <w:rsid w:val="00CE5BF8"/>
    <w:rsid w:val="00CE60B6"/>
    <w:rsid w:val="00D32EAA"/>
    <w:rsid w:val="00D66154"/>
    <w:rsid w:val="00D73A67"/>
    <w:rsid w:val="00D970A9"/>
    <w:rsid w:val="00DF3845"/>
    <w:rsid w:val="00E41911"/>
    <w:rsid w:val="00E44764"/>
    <w:rsid w:val="00E92EEF"/>
    <w:rsid w:val="00F076F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7C6105-893A-4E4C-BA6E-299106E8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F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4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56_201003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4BE73-DC25-4BE1-BF7C-4153BACF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709</Words>
  <Characters>4242</Characters>
  <Application>Microsoft Office Word</Application>
  <DocSecurity>0</DocSecurity>
  <Lines>120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4756: USC - South Carolina Legislature Online</dc:title>
  <dc:subject/>
  <dc:creator>gailmoore</dc:creator>
  <cp:keywords/>
  <dc:description/>
  <cp:lastModifiedBy>N Cumfer</cp:lastModifiedBy>
  <cp:revision>7</cp:revision>
  <cp:lastPrinted>2010-03-17T16:17:00Z</cp:lastPrinted>
  <dcterms:created xsi:type="dcterms:W3CDTF">2010-03-23T16:28:00Z</dcterms:created>
  <dcterms:modified xsi:type="dcterms:W3CDTF">2014-11-24T16:35:00Z</dcterms:modified>
</cp:coreProperties>
</file>