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7BB" w:rsidRDefault="001317BB" w:rsidP="001317BB">
      <w:pPr>
        <w:widowControl w:val="0"/>
        <w:jc w:val="center"/>
      </w:pPr>
      <w:bookmarkStart w:id="0" w:name="_GoBack"/>
      <w:bookmarkEnd w:id="0"/>
      <w:r w:rsidRPr="001317BB">
        <w:rPr>
          <w:b/>
        </w:rPr>
        <w:t>South Carolina General Assembly</w:t>
      </w:r>
    </w:p>
    <w:p w:rsidR="001317BB" w:rsidRDefault="001317BB" w:rsidP="001317BB">
      <w:pPr>
        <w:widowControl w:val="0"/>
        <w:jc w:val="center"/>
      </w:pPr>
      <w:r>
        <w:t>118th Session, 2009-2010</w:t>
      </w:r>
    </w:p>
    <w:p w:rsidR="001317BB" w:rsidRDefault="001317BB" w:rsidP="001317BB">
      <w:pPr>
        <w:widowControl w:val="0"/>
        <w:jc w:val="left"/>
      </w:pPr>
    </w:p>
    <w:p w:rsidR="001317BB" w:rsidRDefault="001317BB" w:rsidP="001317BB">
      <w:pPr>
        <w:widowControl w:val="0"/>
        <w:jc w:val="left"/>
        <w:rPr>
          <w:b/>
        </w:rPr>
      </w:pPr>
      <w:r w:rsidRPr="001317BB">
        <w:rPr>
          <w:b/>
        </w:rPr>
        <w:t>H. 4769</w:t>
      </w:r>
    </w:p>
    <w:p w:rsidR="001317BB" w:rsidRDefault="001317BB" w:rsidP="001317BB">
      <w:pPr>
        <w:widowControl w:val="0"/>
        <w:jc w:val="left"/>
        <w:rPr>
          <w:b/>
        </w:rPr>
      </w:pPr>
    </w:p>
    <w:p w:rsidR="001317BB" w:rsidRDefault="001317BB" w:rsidP="001317BB">
      <w:pPr>
        <w:widowControl w:val="0"/>
        <w:jc w:val="left"/>
      </w:pPr>
      <w:r w:rsidRPr="001317BB">
        <w:rPr>
          <w:b/>
        </w:rPr>
        <w:t>STATUS INFORMATION</w:t>
      </w:r>
    </w:p>
    <w:p w:rsidR="001317BB" w:rsidRDefault="001317BB" w:rsidP="001317BB">
      <w:pPr>
        <w:widowControl w:val="0"/>
        <w:jc w:val="left"/>
      </w:pPr>
    </w:p>
    <w:p w:rsidR="001317BB" w:rsidRDefault="001317BB" w:rsidP="001317BB">
      <w:pPr>
        <w:widowControl w:val="0"/>
        <w:jc w:val="left"/>
      </w:pPr>
      <w:r>
        <w:t>Concurrent Resolution</w:t>
      </w:r>
    </w:p>
    <w:p w:rsidR="001317BB" w:rsidRDefault="001317BB" w:rsidP="001317BB">
      <w:pPr>
        <w:widowControl w:val="0"/>
        <w:jc w:val="left"/>
      </w:pPr>
      <w:r>
        <w:t>Sponsors: Reps. Harrell,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1317BB" w:rsidRDefault="001317BB" w:rsidP="001317BB">
      <w:pPr>
        <w:widowControl w:val="0"/>
        <w:jc w:val="left"/>
      </w:pPr>
      <w:r>
        <w:t>Document Path: l:\council\bills\rm\1150htc10.docx</w:t>
      </w:r>
    </w:p>
    <w:p w:rsidR="001317BB" w:rsidRDefault="001317BB" w:rsidP="001317BB">
      <w:pPr>
        <w:widowControl w:val="0"/>
        <w:jc w:val="left"/>
      </w:pPr>
    </w:p>
    <w:p w:rsidR="007219B7" w:rsidRDefault="007219B7" w:rsidP="001317BB">
      <w:pPr>
        <w:widowControl w:val="0"/>
        <w:jc w:val="left"/>
      </w:pPr>
      <w:r>
        <w:t>Introduced in the House on March 23, 2010</w:t>
      </w:r>
    </w:p>
    <w:p w:rsidR="007219B7" w:rsidRDefault="007219B7" w:rsidP="001317BB">
      <w:pPr>
        <w:widowControl w:val="0"/>
        <w:jc w:val="left"/>
      </w:pPr>
      <w:r>
        <w:t>Introduced in the Senate on March 24, 2010</w:t>
      </w:r>
    </w:p>
    <w:p w:rsidR="007219B7" w:rsidRDefault="007219B7" w:rsidP="001317BB">
      <w:pPr>
        <w:widowControl w:val="0"/>
        <w:jc w:val="left"/>
      </w:pPr>
      <w:r>
        <w:t>Adopted by the General Assembly on March 24, 2010</w:t>
      </w:r>
    </w:p>
    <w:p w:rsidR="007219B7" w:rsidRDefault="007219B7" w:rsidP="001317BB">
      <w:pPr>
        <w:widowControl w:val="0"/>
        <w:jc w:val="left"/>
      </w:pPr>
    </w:p>
    <w:p w:rsidR="001317BB" w:rsidRDefault="001317BB" w:rsidP="001317BB">
      <w:pPr>
        <w:widowControl w:val="0"/>
        <w:jc w:val="left"/>
      </w:pPr>
      <w:r>
        <w:t xml:space="preserve">Summary: </w:t>
      </w:r>
      <w:r w:rsidR="000A69C3">
        <w:t>Dr. Allen D. Lieberman</w:t>
      </w:r>
    </w:p>
    <w:p w:rsidR="001317BB" w:rsidRDefault="001317BB" w:rsidP="001317BB">
      <w:pPr>
        <w:widowControl w:val="0"/>
        <w:jc w:val="left"/>
      </w:pPr>
    </w:p>
    <w:p w:rsidR="001317BB" w:rsidRDefault="001317BB" w:rsidP="001317BB">
      <w:pPr>
        <w:widowControl w:val="0"/>
        <w:jc w:val="left"/>
      </w:pPr>
    </w:p>
    <w:p w:rsidR="001317BB" w:rsidRDefault="001317BB" w:rsidP="001317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17BB">
        <w:rPr>
          <w:b/>
        </w:rPr>
        <w:t>HISTORY OF LEGISLATIVE ACTIONS</w:t>
      </w:r>
    </w:p>
    <w:p w:rsidR="001317BB" w:rsidRDefault="001317BB" w:rsidP="001317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17BB" w:rsidRPr="001317BB" w:rsidRDefault="001317BB" w:rsidP="001317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17BB">
        <w:rPr>
          <w:u w:val="single"/>
        </w:rPr>
        <w:tab/>
        <w:t>Date</w:t>
      </w:r>
      <w:r w:rsidRPr="001317BB">
        <w:rPr>
          <w:u w:val="single"/>
        </w:rPr>
        <w:tab/>
        <w:t>Body</w:t>
      </w:r>
      <w:r w:rsidRPr="001317BB">
        <w:rPr>
          <w:u w:val="single"/>
        </w:rPr>
        <w:tab/>
        <w:t>Action Description with journal page number</w:t>
      </w:r>
      <w:r w:rsidRPr="001317BB">
        <w:rPr>
          <w:u w:val="single"/>
        </w:rPr>
        <w:tab/>
      </w:r>
    </w:p>
    <w:p w:rsidR="005B77CC" w:rsidRDefault="005B77CC" w:rsidP="005B77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3/23/2010</w:t>
      </w:r>
      <w:r>
        <w:tab/>
        <w:t>House</w:t>
      </w:r>
      <w:r>
        <w:tab/>
      </w:r>
      <w:r w:rsidRPr="0018459B">
        <w:t xml:space="preserve">Introduced, adopted, sent to Senate </w:t>
      </w:r>
      <w:hyperlink r:id="rId7" w:history="1">
        <w:r w:rsidRPr="00B42ADC">
          <w:rPr>
            <w:rStyle w:val="Hyperlink"/>
          </w:rPr>
          <w:t>HJ</w:t>
        </w:r>
      </w:hyperlink>
      <w:r>
        <w:noBreakHyphen/>
      </w:r>
      <w:r w:rsidRPr="0018459B">
        <w:t>39</w:t>
      </w:r>
    </w:p>
    <w:p w:rsidR="005B77CC" w:rsidRDefault="005B77CC" w:rsidP="005B77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3/24/2010</w:t>
      </w:r>
      <w:r>
        <w:tab/>
        <w:t>Senate</w:t>
      </w:r>
      <w:r>
        <w:tab/>
      </w:r>
      <w:r w:rsidRPr="0018459B">
        <w:t xml:space="preserve">Introduced, adopted, returned with concurrence </w:t>
      </w:r>
      <w:hyperlink r:id="rId8" w:history="1">
        <w:r w:rsidRPr="00B42ADC">
          <w:rPr>
            <w:rStyle w:val="Hyperlink"/>
          </w:rPr>
          <w:t>SJ</w:t>
        </w:r>
      </w:hyperlink>
      <w:r>
        <w:noBreakHyphen/>
      </w:r>
      <w:r w:rsidRPr="0018459B">
        <w:t>5</w:t>
      </w:r>
    </w:p>
    <w:p w:rsidR="005B77CC" w:rsidRDefault="005B77CC" w:rsidP="005B77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17BB" w:rsidRPr="001317BB" w:rsidRDefault="001317BB" w:rsidP="001317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17BB" w:rsidRDefault="001317BB" w:rsidP="001317BB">
      <w:r w:rsidRPr="001317BB">
        <w:rPr>
          <w:b/>
        </w:rPr>
        <w:t>VERSIONS OF THIS BILL</w:t>
      </w:r>
    </w:p>
    <w:p w:rsidR="001317BB" w:rsidRDefault="001317BB" w:rsidP="001317BB"/>
    <w:p w:rsidR="001317BB" w:rsidRDefault="00504919" w:rsidP="001317BB">
      <w:hyperlink r:id="rId9" w:history="1">
        <w:r w:rsidR="001317BB">
          <w:rPr>
            <w:rStyle w:val="Hyperlink"/>
          </w:rPr>
          <w:t>3/23/2010</w:t>
        </w:r>
      </w:hyperlink>
    </w:p>
    <w:p w:rsidR="001317BB" w:rsidRDefault="001317BB" w:rsidP="001317BB"/>
    <w:p w:rsidR="001317BB" w:rsidRDefault="001317BB" w:rsidP="001317BB">
      <w:pPr>
        <w:sectPr w:rsidR="001317BB" w:rsidSect="001317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0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1F9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8D6" w:rsidRDefault="00DB1F7D" w:rsidP="00685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95FDB">
        <w:t xml:space="preserve">RECOGNIZE AND HONOR DR. ALLAN D. LIEBERMAN OF CHARLESTON COUNTY </w:t>
      </w:r>
      <w:r w:rsidR="006858D6">
        <w:t xml:space="preserve">FOR HIS DISTINGUISHED CAREER IN MEDICINE AND MEDICAL EDUCATION AND FOR HIS </w:t>
      </w:r>
      <w:r w:rsidR="00F45671">
        <w:t>MANY</w:t>
      </w:r>
      <w:r w:rsidR="006858D6">
        <w:t xml:space="preserve"> CONTRIBUTIONS TO HIS PROFESSION AND THE PEOPLE OF SOUTH CAROLINA.</w:t>
      </w:r>
    </w:p>
    <w:p w:rsidR="006C1F9C" w:rsidRDefault="006C1F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0391" w:rsidRDefault="006C1F9C" w:rsidP="0042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0391" w:rsidRPr="00D43DB6">
        <w:rPr>
          <w:color w:val="000000" w:themeColor="text1"/>
          <w:u w:color="000000" w:themeColor="text1"/>
        </w:rPr>
        <w:t xml:space="preserve">it is with great pleasure that the South Carolina </w:t>
      </w:r>
      <w:r w:rsidR="003E17DE">
        <w:rPr>
          <w:color w:val="000000" w:themeColor="text1"/>
          <w:u w:color="000000" w:themeColor="text1"/>
        </w:rPr>
        <w:t>General Assembly</w:t>
      </w:r>
      <w:r w:rsidR="00420391" w:rsidRPr="00D43DB6">
        <w:rPr>
          <w:color w:val="000000" w:themeColor="text1"/>
          <w:u w:color="000000" w:themeColor="text1"/>
        </w:rPr>
        <w:t xml:space="preserve"> honors those individuals who give tirelessly of themselves to the welfare of this great State</w:t>
      </w:r>
      <w:r w:rsidR="00001AD2" w:rsidRPr="00001AD2">
        <w:rPr>
          <w:color w:val="000000" w:themeColor="text1"/>
          <w:u w:color="000000" w:themeColor="text1"/>
        </w:rPr>
        <w:t>’</w:t>
      </w:r>
      <w:r w:rsidR="00420391">
        <w:rPr>
          <w:color w:val="000000" w:themeColor="text1"/>
          <w:u w:color="000000" w:themeColor="text1"/>
        </w:rPr>
        <w:t>s citizenry; and</w:t>
      </w:r>
    </w:p>
    <w:p w:rsidR="00420391" w:rsidRPr="00D43DB6" w:rsidRDefault="00420391" w:rsidP="0042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0391" w:rsidRDefault="00420391" w:rsidP="0042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3DB6">
        <w:rPr>
          <w:color w:val="000000" w:themeColor="text1"/>
          <w:u w:color="000000" w:themeColor="text1"/>
        </w:rPr>
        <w:t xml:space="preserve">Whereas, </w:t>
      </w:r>
      <w:r w:rsidR="003E17DE">
        <w:rPr>
          <w:color w:val="000000" w:themeColor="text1"/>
          <w:u w:color="000000" w:themeColor="text1"/>
        </w:rPr>
        <w:t>Dr. Allan D. Lieberman</w:t>
      </w:r>
      <w:r w:rsidR="001013FE">
        <w:rPr>
          <w:color w:val="000000" w:themeColor="text1"/>
          <w:u w:color="000000" w:themeColor="text1"/>
        </w:rPr>
        <w:t xml:space="preserve"> of Charleston</w:t>
      </w:r>
      <w:r w:rsidR="009312F7">
        <w:rPr>
          <w:color w:val="000000" w:themeColor="text1"/>
          <w:u w:color="000000" w:themeColor="text1"/>
        </w:rPr>
        <w:t xml:space="preserve"> County</w:t>
      </w:r>
      <w:r w:rsidR="003E17DE">
        <w:rPr>
          <w:color w:val="000000" w:themeColor="text1"/>
          <w:u w:color="000000" w:themeColor="text1"/>
        </w:rPr>
        <w:t xml:space="preserve">, </w:t>
      </w:r>
      <w:r w:rsidR="001013FE">
        <w:rPr>
          <w:color w:val="000000" w:themeColor="text1"/>
          <w:u w:color="000000" w:themeColor="text1"/>
        </w:rPr>
        <w:t xml:space="preserve">chief medical </w:t>
      </w:r>
      <w:r w:rsidR="003E17DE">
        <w:rPr>
          <w:color w:val="000000" w:themeColor="text1"/>
          <w:u w:color="000000" w:themeColor="text1"/>
        </w:rPr>
        <w:t>d</w:t>
      </w:r>
      <w:r w:rsidRPr="00D43DB6">
        <w:rPr>
          <w:color w:val="000000" w:themeColor="text1"/>
          <w:u w:color="000000" w:themeColor="text1"/>
        </w:rPr>
        <w:t xml:space="preserve">irector of the </w:t>
      </w:r>
      <w:r w:rsidR="001013FE">
        <w:rPr>
          <w:color w:val="000000" w:themeColor="text1"/>
          <w:u w:color="000000" w:themeColor="text1"/>
        </w:rPr>
        <w:t>Center for Occupational and Environmental Medicine</w:t>
      </w:r>
      <w:r w:rsidR="00AF50D2">
        <w:rPr>
          <w:color w:val="000000" w:themeColor="text1"/>
          <w:u w:color="000000" w:themeColor="text1"/>
        </w:rPr>
        <w:t xml:space="preserve"> (COEM)</w:t>
      </w:r>
      <w:r w:rsidR="001013FE">
        <w:rPr>
          <w:color w:val="000000" w:themeColor="text1"/>
          <w:u w:color="000000" w:themeColor="text1"/>
        </w:rPr>
        <w:t xml:space="preserve">, </w:t>
      </w:r>
      <w:r w:rsidRPr="00D43DB6">
        <w:rPr>
          <w:color w:val="000000" w:themeColor="text1"/>
          <w:u w:color="000000" w:themeColor="text1"/>
        </w:rPr>
        <w:t>stands among their number as an outstanding public benefactor, one much admired in his role</w:t>
      </w:r>
      <w:r w:rsidR="007B7D46">
        <w:rPr>
          <w:color w:val="000000" w:themeColor="text1"/>
          <w:u w:color="000000" w:themeColor="text1"/>
        </w:rPr>
        <w:t xml:space="preserve"> as </w:t>
      </w:r>
      <w:r w:rsidRPr="00D43DB6">
        <w:rPr>
          <w:color w:val="000000" w:themeColor="text1"/>
          <w:u w:color="000000" w:themeColor="text1"/>
        </w:rPr>
        <w:t>medica</w:t>
      </w:r>
      <w:r w:rsidR="001013FE">
        <w:rPr>
          <w:color w:val="000000" w:themeColor="text1"/>
          <w:u w:color="000000" w:themeColor="text1"/>
        </w:rPr>
        <w:t>l doctor, educator, and leader in his profession</w:t>
      </w:r>
      <w:r>
        <w:rPr>
          <w:color w:val="000000" w:themeColor="text1"/>
          <w:u w:color="000000" w:themeColor="text1"/>
        </w:rPr>
        <w:t>; and</w:t>
      </w:r>
    </w:p>
    <w:p w:rsidR="007B7D46" w:rsidRDefault="007B7D46" w:rsidP="0042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3C7D" w:rsidRDefault="007B7D46" w:rsidP="0030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7349">
        <w:rPr>
          <w:color w:val="000000" w:themeColor="text1"/>
          <w:u w:color="000000" w:themeColor="text1"/>
        </w:rPr>
        <w:t>in preparation for his life</w:t>
      </w:r>
      <w:r w:rsidR="00001AD2" w:rsidRPr="00001AD2">
        <w:rPr>
          <w:color w:val="000000" w:themeColor="text1"/>
          <w:u w:color="000000" w:themeColor="text1"/>
        </w:rPr>
        <w:t>’</w:t>
      </w:r>
      <w:r w:rsidR="00297349">
        <w:rPr>
          <w:color w:val="000000" w:themeColor="text1"/>
          <w:u w:color="000000" w:themeColor="text1"/>
        </w:rPr>
        <w:t xml:space="preserve">s work, </w:t>
      </w:r>
      <w:r w:rsidR="00AB36B1">
        <w:rPr>
          <w:color w:val="000000" w:themeColor="text1"/>
          <w:u w:color="000000" w:themeColor="text1"/>
        </w:rPr>
        <w:t>this New York City native</w:t>
      </w:r>
      <w:r w:rsidR="00563A52">
        <w:rPr>
          <w:color w:val="000000" w:themeColor="text1"/>
          <w:u w:color="000000" w:themeColor="text1"/>
        </w:rPr>
        <w:t>, having ea</w:t>
      </w:r>
      <w:r w:rsidR="00303C7D" w:rsidRPr="00D14E65">
        <w:rPr>
          <w:color w:val="000000" w:themeColor="text1"/>
          <w:u w:color="000000" w:themeColor="text1"/>
        </w:rPr>
        <w:t xml:space="preserve">rned his </w:t>
      </w:r>
      <w:r w:rsidR="00230841">
        <w:rPr>
          <w:color w:val="000000" w:themeColor="text1"/>
          <w:u w:color="000000" w:themeColor="text1"/>
        </w:rPr>
        <w:t xml:space="preserve">M.D. </w:t>
      </w:r>
      <w:r w:rsidR="00303C7D" w:rsidRPr="00D14E65">
        <w:rPr>
          <w:color w:val="000000" w:themeColor="text1"/>
          <w:u w:color="000000" w:themeColor="text1"/>
        </w:rPr>
        <w:t>at Chicago Medical School in 1960</w:t>
      </w:r>
      <w:r w:rsidR="009F1E91">
        <w:rPr>
          <w:color w:val="000000" w:themeColor="text1"/>
          <w:u w:color="000000" w:themeColor="text1"/>
        </w:rPr>
        <w:t xml:space="preserve">, </w:t>
      </w:r>
      <w:r w:rsidR="00303C7D" w:rsidRPr="00D14E65">
        <w:rPr>
          <w:color w:val="000000" w:themeColor="text1"/>
          <w:u w:color="000000" w:themeColor="text1"/>
        </w:rPr>
        <w:t>continu</w:t>
      </w:r>
      <w:r w:rsidR="00563A52">
        <w:rPr>
          <w:color w:val="000000" w:themeColor="text1"/>
          <w:u w:color="000000" w:themeColor="text1"/>
        </w:rPr>
        <w:t>ed</w:t>
      </w:r>
      <w:r w:rsidR="00303C7D" w:rsidRPr="00D14E65">
        <w:rPr>
          <w:color w:val="000000" w:themeColor="text1"/>
          <w:u w:color="000000" w:themeColor="text1"/>
        </w:rPr>
        <w:t xml:space="preserve"> </w:t>
      </w:r>
      <w:r w:rsidR="009F1E91">
        <w:rPr>
          <w:color w:val="000000" w:themeColor="text1"/>
          <w:u w:color="000000" w:themeColor="text1"/>
        </w:rPr>
        <w:t xml:space="preserve">his </w:t>
      </w:r>
      <w:r w:rsidR="00563A52">
        <w:rPr>
          <w:color w:val="000000" w:themeColor="text1"/>
          <w:u w:color="000000" w:themeColor="text1"/>
        </w:rPr>
        <w:t xml:space="preserve">medical </w:t>
      </w:r>
      <w:r w:rsidR="00303C7D" w:rsidRPr="00D14E65">
        <w:rPr>
          <w:color w:val="000000" w:themeColor="text1"/>
          <w:u w:color="000000" w:themeColor="text1"/>
        </w:rPr>
        <w:t xml:space="preserve">training </w:t>
      </w:r>
      <w:r w:rsidR="009F1E91">
        <w:rPr>
          <w:color w:val="000000" w:themeColor="text1"/>
          <w:u w:color="000000" w:themeColor="text1"/>
        </w:rPr>
        <w:t xml:space="preserve">in Chicago </w:t>
      </w:r>
      <w:r w:rsidR="005309E6">
        <w:rPr>
          <w:color w:val="000000" w:themeColor="text1"/>
          <w:u w:color="000000" w:themeColor="text1"/>
        </w:rPr>
        <w:t xml:space="preserve">at </w:t>
      </w:r>
      <w:r w:rsidR="00303C7D" w:rsidRPr="00D14E65">
        <w:rPr>
          <w:color w:val="000000" w:themeColor="text1"/>
          <w:u w:color="000000" w:themeColor="text1"/>
        </w:rPr>
        <w:t>Mount Sinai Hospital</w:t>
      </w:r>
      <w:r w:rsidR="005309E6">
        <w:rPr>
          <w:color w:val="000000" w:themeColor="text1"/>
          <w:u w:color="000000" w:themeColor="text1"/>
        </w:rPr>
        <w:t xml:space="preserve"> </w:t>
      </w:r>
      <w:r w:rsidR="00303C7D" w:rsidRPr="00D14E65">
        <w:rPr>
          <w:color w:val="000000" w:themeColor="text1"/>
          <w:u w:color="000000" w:themeColor="text1"/>
        </w:rPr>
        <w:t xml:space="preserve">in </w:t>
      </w:r>
      <w:r w:rsidR="00303C7D">
        <w:rPr>
          <w:color w:val="000000" w:themeColor="text1"/>
          <w:u w:color="000000" w:themeColor="text1"/>
        </w:rPr>
        <w:t>the practice of g</w:t>
      </w:r>
      <w:r w:rsidR="00303C7D" w:rsidRPr="00D14E65">
        <w:rPr>
          <w:color w:val="000000" w:themeColor="text1"/>
          <w:u w:color="000000" w:themeColor="text1"/>
        </w:rPr>
        <w:t xml:space="preserve">eneral </w:t>
      </w:r>
      <w:r w:rsidR="00303C7D">
        <w:rPr>
          <w:color w:val="000000" w:themeColor="text1"/>
          <w:u w:color="000000" w:themeColor="text1"/>
        </w:rPr>
        <w:t>m</w:t>
      </w:r>
      <w:r w:rsidR="00303C7D" w:rsidRPr="00D14E65">
        <w:rPr>
          <w:color w:val="000000" w:themeColor="text1"/>
          <w:u w:color="000000" w:themeColor="text1"/>
        </w:rPr>
        <w:t>edicine and at Children</w:t>
      </w:r>
      <w:r w:rsidR="00001AD2" w:rsidRPr="00001AD2">
        <w:rPr>
          <w:color w:val="000000" w:themeColor="text1"/>
          <w:u w:color="000000" w:themeColor="text1"/>
        </w:rPr>
        <w:t>’</w:t>
      </w:r>
      <w:r w:rsidR="00303C7D" w:rsidRPr="00D14E65">
        <w:rPr>
          <w:color w:val="000000" w:themeColor="text1"/>
          <w:u w:color="000000" w:themeColor="text1"/>
        </w:rPr>
        <w:t xml:space="preserve">s Memorial Hospital in </w:t>
      </w:r>
      <w:r w:rsidR="00303C7D">
        <w:rPr>
          <w:color w:val="000000" w:themeColor="text1"/>
          <w:u w:color="000000" w:themeColor="text1"/>
        </w:rPr>
        <w:t>p</w:t>
      </w:r>
      <w:r w:rsidR="00303C7D" w:rsidRPr="00D14E65">
        <w:rPr>
          <w:color w:val="000000" w:themeColor="text1"/>
          <w:u w:color="000000" w:themeColor="text1"/>
        </w:rPr>
        <w:t xml:space="preserve">ediatrics and </w:t>
      </w:r>
      <w:r w:rsidR="00303C7D">
        <w:rPr>
          <w:color w:val="000000" w:themeColor="text1"/>
          <w:u w:color="000000" w:themeColor="text1"/>
        </w:rPr>
        <w:t>p</w:t>
      </w:r>
      <w:r w:rsidR="00303C7D" w:rsidRPr="00D14E65">
        <w:rPr>
          <w:color w:val="000000" w:themeColor="text1"/>
          <w:u w:color="000000" w:themeColor="text1"/>
        </w:rPr>
        <w:t xml:space="preserve">ediatric </w:t>
      </w:r>
      <w:r w:rsidR="00303C7D">
        <w:rPr>
          <w:color w:val="000000" w:themeColor="text1"/>
          <w:u w:color="000000" w:themeColor="text1"/>
        </w:rPr>
        <w:t>p</w:t>
      </w:r>
      <w:r w:rsidR="00303C7D" w:rsidRPr="00D14E65">
        <w:rPr>
          <w:color w:val="000000" w:themeColor="text1"/>
          <w:u w:color="000000" w:themeColor="text1"/>
        </w:rPr>
        <w:t>athology</w:t>
      </w:r>
      <w:r w:rsidR="0025481B">
        <w:rPr>
          <w:color w:val="000000" w:themeColor="text1"/>
          <w:u w:color="000000" w:themeColor="text1"/>
        </w:rPr>
        <w:t>; and</w:t>
      </w:r>
    </w:p>
    <w:p w:rsidR="00CC1AEE" w:rsidRDefault="00CC1AEE" w:rsidP="0030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AEE" w:rsidRDefault="00CC1AEE" w:rsidP="00CC1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completion of his training, he enjoyed his first taste of the Palmetto State </w:t>
      </w:r>
      <w:r w:rsidR="00802870">
        <w:rPr>
          <w:color w:val="000000" w:themeColor="text1"/>
          <w:u w:color="000000" w:themeColor="text1"/>
        </w:rPr>
        <w:t>while serving as chief of pediatrics at t</w:t>
      </w:r>
      <w:r>
        <w:rPr>
          <w:color w:val="000000" w:themeColor="text1"/>
          <w:u w:color="000000" w:themeColor="text1"/>
        </w:rPr>
        <w:t>he U.S. Navy Hospital in Charleston</w:t>
      </w:r>
      <w:r w:rsidR="00802870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25481B" w:rsidRPr="00D14E65" w:rsidRDefault="0025481B" w:rsidP="0030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627" w:rsidRPr="00D14E65" w:rsidRDefault="0025481B" w:rsidP="00F27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Lieberman</w:t>
      </w:r>
      <w:r w:rsidR="00F27627" w:rsidRPr="00D14E65">
        <w:rPr>
          <w:color w:val="000000" w:themeColor="text1"/>
          <w:u w:color="000000" w:themeColor="text1"/>
        </w:rPr>
        <w:t xml:space="preserve"> has practiced medicine for </w:t>
      </w:r>
      <w:r>
        <w:rPr>
          <w:color w:val="000000" w:themeColor="text1"/>
          <w:u w:color="000000" w:themeColor="text1"/>
        </w:rPr>
        <w:t>f</w:t>
      </w:r>
      <w:r w:rsidR="0001532A">
        <w:rPr>
          <w:color w:val="000000" w:themeColor="text1"/>
          <w:u w:color="000000" w:themeColor="text1"/>
        </w:rPr>
        <w:t>ifty</w:t>
      </w:r>
      <w:r w:rsidR="00001AD2">
        <w:rPr>
          <w:color w:val="000000" w:themeColor="text1"/>
          <w:u w:color="000000" w:themeColor="text1"/>
        </w:rPr>
        <w:noBreakHyphen/>
      </w:r>
      <w:r w:rsidR="005C36BB">
        <w:rPr>
          <w:color w:val="000000" w:themeColor="text1"/>
          <w:u w:color="000000" w:themeColor="text1"/>
        </w:rPr>
        <w:t>one</w:t>
      </w:r>
      <w:r w:rsidR="00F27627" w:rsidRPr="00D14E65">
        <w:rPr>
          <w:color w:val="000000" w:themeColor="text1"/>
          <w:u w:color="000000" w:themeColor="text1"/>
        </w:rPr>
        <w:t xml:space="preserve"> years, specializing for the last </w:t>
      </w:r>
      <w:r>
        <w:rPr>
          <w:color w:val="000000" w:themeColor="text1"/>
          <w:u w:color="000000" w:themeColor="text1"/>
        </w:rPr>
        <w:t>thirty</w:t>
      </w:r>
      <w:r w:rsidR="00001AD2">
        <w:rPr>
          <w:color w:val="000000" w:themeColor="text1"/>
          <w:u w:color="000000" w:themeColor="text1"/>
        </w:rPr>
        <w:noBreakHyphen/>
      </w:r>
      <w:r w:rsidR="00FB6091">
        <w:rPr>
          <w:color w:val="000000" w:themeColor="text1"/>
          <w:u w:color="000000" w:themeColor="text1"/>
        </w:rPr>
        <w:t>three</w:t>
      </w:r>
      <w:r w:rsidR="00F27627" w:rsidRPr="00D14E65">
        <w:rPr>
          <w:color w:val="000000" w:themeColor="text1"/>
          <w:u w:color="000000" w:themeColor="text1"/>
        </w:rPr>
        <w:t xml:space="preserve"> years in </w:t>
      </w:r>
      <w:r>
        <w:rPr>
          <w:color w:val="000000" w:themeColor="text1"/>
          <w:u w:color="000000" w:themeColor="text1"/>
        </w:rPr>
        <w:t>e</w:t>
      </w:r>
      <w:r w:rsidR="00F27627" w:rsidRPr="00D14E65">
        <w:rPr>
          <w:color w:val="000000" w:themeColor="text1"/>
          <w:u w:color="000000" w:themeColor="text1"/>
        </w:rPr>
        <w:t xml:space="preserve">nvironmental </w:t>
      </w:r>
      <w:r>
        <w:rPr>
          <w:color w:val="000000" w:themeColor="text1"/>
          <w:u w:color="000000" w:themeColor="text1"/>
        </w:rPr>
        <w:t>m</w:t>
      </w:r>
      <w:r w:rsidR="00F27627" w:rsidRPr="00D14E65">
        <w:rPr>
          <w:color w:val="000000" w:themeColor="text1"/>
          <w:u w:color="000000" w:themeColor="text1"/>
        </w:rPr>
        <w:t xml:space="preserve">edicine and </w:t>
      </w:r>
      <w:r>
        <w:rPr>
          <w:color w:val="000000" w:themeColor="text1"/>
          <w:u w:color="000000" w:themeColor="text1"/>
        </w:rPr>
        <w:t>t</w:t>
      </w:r>
      <w:r w:rsidR="00F27627" w:rsidRPr="00D14E65">
        <w:rPr>
          <w:color w:val="000000" w:themeColor="text1"/>
          <w:u w:color="000000" w:themeColor="text1"/>
        </w:rPr>
        <w:t>oxicology</w:t>
      </w:r>
      <w:r>
        <w:rPr>
          <w:color w:val="000000" w:themeColor="text1"/>
          <w:u w:color="000000" w:themeColor="text1"/>
        </w:rPr>
        <w:t xml:space="preserve"> </w:t>
      </w:r>
      <w:r w:rsidR="00F27627" w:rsidRPr="00D14E65">
        <w:rPr>
          <w:color w:val="000000" w:themeColor="text1"/>
          <w:u w:color="000000" w:themeColor="text1"/>
        </w:rPr>
        <w:t xml:space="preserve">and formerly in </w:t>
      </w:r>
      <w:r>
        <w:rPr>
          <w:color w:val="000000" w:themeColor="text1"/>
          <w:u w:color="000000" w:themeColor="text1"/>
        </w:rPr>
        <w:t>p</w:t>
      </w:r>
      <w:r w:rsidR="00F27627" w:rsidRPr="00D14E65">
        <w:rPr>
          <w:color w:val="000000" w:themeColor="text1"/>
          <w:u w:color="000000" w:themeColor="text1"/>
        </w:rPr>
        <w:t>ediatrics. As a research scientist, he developed Molecular Signal Therapy to help treat autism and other neurological disorders</w:t>
      </w:r>
      <w:r w:rsidR="007D769C">
        <w:rPr>
          <w:color w:val="000000" w:themeColor="text1"/>
          <w:u w:color="000000" w:themeColor="text1"/>
        </w:rPr>
        <w:t xml:space="preserve"> </w:t>
      </w:r>
      <w:r w:rsidR="00F27627" w:rsidRPr="00D14E65">
        <w:rPr>
          <w:color w:val="000000" w:themeColor="text1"/>
          <w:u w:color="000000" w:themeColor="text1"/>
        </w:rPr>
        <w:t>and has published numerous research articles.</w:t>
      </w:r>
      <w:r w:rsidR="00047172">
        <w:rPr>
          <w:color w:val="000000" w:themeColor="text1"/>
          <w:u w:color="000000" w:themeColor="text1"/>
        </w:rPr>
        <w:t xml:space="preserve"> </w:t>
      </w:r>
      <w:r w:rsidR="00F27627" w:rsidRPr="00D14E65">
        <w:rPr>
          <w:color w:val="000000" w:themeColor="text1"/>
          <w:u w:color="000000" w:themeColor="text1"/>
        </w:rPr>
        <w:t xml:space="preserve">In 2002, he was </w:t>
      </w:r>
      <w:r w:rsidR="00D0627B">
        <w:rPr>
          <w:color w:val="000000" w:themeColor="text1"/>
          <w:u w:color="000000" w:themeColor="text1"/>
        </w:rPr>
        <w:t xml:space="preserve">honored with </w:t>
      </w:r>
      <w:r w:rsidR="00F27627" w:rsidRPr="00D14E65">
        <w:rPr>
          <w:color w:val="000000" w:themeColor="text1"/>
          <w:u w:color="000000" w:themeColor="text1"/>
        </w:rPr>
        <w:t xml:space="preserve">the </w:t>
      </w:r>
      <w:r w:rsidR="00F27627" w:rsidRPr="00D14E65">
        <w:rPr>
          <w:color w:val="000000" w:themeColor="text1"/>
          <w:u w:color="000000" w:themeColor="text1"/>
        </w:rPr>
        <w:lastRenderedPageBreak/>
        <w:t>prestigious Herbert J. Rinkel Award for Academic Excellence and Achievement in Environmental Medicine</w:t>
      </w:r>
      <w:r>
        <w:rPr>
          <w:color w:val="000000" w:themeColor="text1"/>
          <w:u w:color="000000" w:themeColor="text1"/>
        </w:rPr>
        <w:t>; and</w:t>
      </w:r>
    </w:p>
    <w:p w:rsidR="00F27627" w:rsidRPr="00D14E65" w:rsidRDefault="00F27627" w:rsidP="00F27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627" w:rsidRPr="00D14E65" w:rsidRDefault="00AD798B" w:rsidP="00852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2A93">
        <w:rPr>
          <w:color w:val="000000" w:themeColor="text1"/>
          <w:u w:color="000000" w:themeColor="text1"/>
        </w:rPr>
        <w:t xml:space="preserve">as a former pediatrician, </w:t>
      </w:r>
      <w:r w:rsidR="00A1484E">
        <w:rPr>
          <w:color w:val="000000" w:themeColor="text1"/>
          <w:u w:color="000000" w:themeColor="text1"/>
        </w:rPr>
        <w:t xml:space="preserve">he </w:t>
      </w:r>
      <w:r w:rsidR="00F27627" w:rsidRPr="00D14E65">
        <w:rPr>
          <w:color w:val="000000" w:themeColor="text1"/>
          <w:u w:color="000000" w:themeColor="text1"/>
        </w:rPr>
        <w:t xml:space="preserve">became </w:t>
      </w:r>
      <w:r w:rsidR="00955A0F">
        <w:rPr>
          <w:color w:val="000000" w:themeColor="text1"/>
          <w:u w:color="000000" w:themeColor="text1"/>
        </w:rPr>
        <w:t>m</w:t>
      </w:r>
      <w:r w:rsidR="00F27627" w:rsidRPr="00D14E65">
        <w:rPr>
          <w:color w:val="000000" w:themeColor="text1"/>
          <w:u w:color="000000" w:themeColor="text1"/>
        </w:rPr>
        <w:t xml:space="preserve">edical </w:t>
      </w:r>
      <w:r w:rsidR="00955A0F">
        <w:rPr>
          <w:color w:val="000000" w:themeColor="text1"/>
          <w:u w:color="000000" w:themeColor="text1"/>
        </w:rPr>
        <w:t>d</w:t>
      </w:r>
      <w:r w:rsidR="00F27627" w:rsidRPr="00D14E65">
        <w:rPr>
          <w:color w:val="000000" w:themeColor="text1"/>
          <w:u w:color="000000" w:themeColor="text1"/>
        </w:rPr>
        <w:t>irector for the M</w:t>
      </w:r>
      <w:r w:rsidR="00955A0F">
        <w:rPr>
          <w:color w:val="000000" w:themeColor="text1"/>
          <w:u w:color="000000" w:themeColor="text1"/>
        </w:rPr>
        <w:t xml:space="preserve">edical University of South Carolina </w:t>
      </w:r>
      <w:r w:rsidR="007D769C">
        <w:rPr>
          <w:color w:val="000000" w:themeColor="text1"/>
          <w:u w:color="000000" w:themeColor="text1"/>
        </w:rPr>
        <w:t xml:space="preserve">(MUSC) </w:t>
      </w:r>
      <w:r w:rsidR="00F27627" w:rsidRPr="00D14E65">
        <w:rPr>
          <w:color w:val="000000" w:themeColor="text1"/>
          <w:u w:color="000000" w:themeColor="text1"/>
        </w:rPr>
        <w:t>Vince Moseley Diagnostic and Evaluation Clinic and the S</w:t>
      </w:r>
      <w:r w:rsidR="00955A0F">
        <w:rPr>
          <w:color w:val="000000" w:themeColor="text1"/>
          <w:u w:color="000000" w:themeColor="text1"/>
        </w:rPr>
        <w:t>outh Carolina</w:t>
      </w:r>
      <w:r w:rsidR="00F27627" w:rsidRPr="00D14E65">
        <w:rPr>
          <w:color w:val="000000" w:themeColor="text1"/>
          <w:u w:color="000000" w:themeColor="text1"/>
        </w:rPr>
        <w:t xml:space="preserve"> Coastal Center for neurologically handicapped children.</w:t>
      </w:r>
      <w:r w:rsidR="00047172">
        <w:rPr>
          <w:color w:val="000000" w:themeColor="text1"/>
          <w:u w:color="000000" w:themeColor="text1"/>
        </w:rPr>
        <w:t xml:space="preserve"> </w:t>
      </w:r>
      <w:r w:rsidR="007D769C">
        <w:rPr>
          <w:color w:val="000000" w:themeColor="text1"/>
          <w:u w:color="000000" w:themeColor="text1"/>
        </w:rPr>
        <w:t>H</w:t>
      </w:r>
      <w:r w:rsidR="00852F13">
        <w:rPr>
          <w:color w:val="000000" w:themeColor="text1"/>
          <w:u w:color="000000" w:themeColor="text1"/>
        </w:rPr>
        <w:t>e was also a guest lecturer in applied neuroanatomy</w:t>
      </w:r>
      <w:r w:rsidR="006452F2">
        <w:rPr>
          <w:color w:val="000000" w:themeColor="text1"/>
          <w:u w:color="000000" w:themeColor="text1"/>
        </w:rPr>
        <w:t xml:space="preserve"> </w:t>
      </w:r>
      <w:r w:rsidR="007D769C">
        <w:rPr>
          <w:color w:val="000000" w:themeColor="text1"/>
          <w:u w:color="000000" w:themeColor="text1"/>
        </w:rPr>
        <w:t>at MUSC</w:t>
      </w:r>
      <w:r w:rsidR="00852F13">
        <w:rPr>
          <w:color w:val="000000" w:themeColor="text1"/>
          <w:u w:color="000000" w:themeColor="text1"/>
        </w:rPr>
        <w:t xml:space="preserve">; </w:t>
      </w:r>
      <w:r w:rsidR="00955A0F">
        <w:rPr>
          <w:color w:val="000000" w:themeColor="text1"/>
          <w:u w:color="000000" w:themeColor="text1"/>
        </w:rPr>
        <w:t>and</w:t>
      </w:r>
    </w:p>
    <w:p w:rsidR="00F27627" w:rsidRPr="00D14E65" w:rsidRDefault="00F27627" w:rsidP="00F27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45A" w:rsidRDefault="007C0C48" w:rsidP="00F27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7627" w:rsidRPr="00D14E65">
        <w:rPr>
          <w:color w:val="000000" w:themeColor="text1"/>
          <w:u w:color="000000" w:themeColor="text1"/>
        </w:rPr>
        <w:t>Dr. Lieberman</w:t>
      </w:r>
      <w:r w:rsidR="007855A5">
        <w:rPr>
          <w:color w:val="000000" w:themeColor="text1"/>
          <w:u w:color="000000" w:themeColor="text1"/>
        </w:rPr>
        <w:t xml:space="preserve">, </w:t>
      </w:r>
      <w:r w:rsidR="00F27627" w:rsidRPr="00D14E65">
        <w:rPr>
          <w:color w:val="000000" w:themeColor="text1"/>
          <w:u w:color="000000" w:themeColor="text1"/>
        </w:rPr>
        <w:t>one of the first physicians to recognize environmental triggers as causes of alterations in health, thinking, and behavior</w:t>
      </w:r>
      <w:r w:rsidR="007855A5">
        <w:rPr>
          <w:color w:val="000000" w:themeColor="text1"/>
          <w:u w:color="000000" w:themeColor="text1"/>
        </w:rPr>
        <w:t>,</w:t>
      </w:r>
      <w:r w:rsidR="00603ED9">
        <w:rPr>
          <w:color w:val="000000" w:themeColor="text1"/>
          <w:u w:color="000000" w:themeColor="text1"/>
        </w:rPr>
        <w:t xml:space="preserve"> is a </w:t>
      </w:r>
      <w:r w:rsidR="00A65B52">
        <w:rPr>
          <w:color w:val="000000" w:themeColor="text1"/>
          <w:u w:color="000000" w:themeColor="text1"/>
        </w:rPr>
        <w:t>f</w:t>
      </w:r>
      <w:r w:rsidR="00F27627" w:rsidRPr="00D14E65">
        <w:rPr>
          <w:color w:val="000000" w:themeColor="text1"/>
          <w:u w:color="000000" w:themeColor="text1"/>
        </w:rPr>
        <w:t>ellow</w:t>
      </w:r>
      <w:r w:rsidR="00603ED9">
        <w:rPr>
          <w:color w:val="000000" w:themeColor="text1"/>
          <w:u w:color="000000" w:themeColor="text1"/>
        </w:rPr>
        <w:t xml:space="preserve"> of the </w:t>
      </w:r>
      <w:r w:rsidR="00F27627" w:rsidRPr="00D14E65">
        <w:rPr>
          <w:color w:val="000000" w:themeColor="text1"/>
          <w:u w:color="000000" w:themeColor="text1"/>
        </w:rPr>
        <w:t>American Academy of Environmental Medicine</w:t>
      </w:r>
      <w:r w:rsidR="00603ED9">
        <w:rPr>
          <w:color w:val="000000" w:themeColor="text1"/>
          <w:u w:color="000000" w:themeColor="text1"/>
        </w:rPr>
        <w:t xml:space="preserve"> and </w:t>
      </w:r>
      <w:r w:rsidR="0064345A">
        <w:rPr>
          <w:color w:val="000000" w:themeColor="text1"/>
          <w:u w:color="000000" w:themeColor="text1"/>
        </w:rPr>
        <w:t>the American Academy of Pediatrics</w:t>
      </w:r>
      <w:r w:rsidR="00603ED9">
        <w:rPr>
          <w:color w:val="000000" w:themeColor="text1"/>
          <w:u w:color="000000" w:themeColor="text1"/>
        </w:rPr>
        <w:t>. He is also a</w:t>
      </w:r>
      <w:r w:rsidR="0064345A">
        <w:rPr>
          <w:color w:val="000000" w:themeColor="text1"/>
          <w:u w:color="000000" w:themeColor="text1"/>
        </w:rPr>
        <w:t xml:space="preserve"> d</w:t>
      </w:r>
      <w:r>
        <w:rPr>
          <w:color w:val="000000" w:themeColor="text1"/>
          <w:u w:color="000000" w:themeColor="text1"/>
        </w:rPr>
        <w:t>iplomate of the Nation</w:t>
      </w:r>
      <w:r w:rsidR="00561B16">
        <w:rPr>
          <w:color w:val="000000" w:themeColor="text1"/>
          <w:u w:color="000000" w:themeColor="text1"/>
        </w:rPr>
        <w:t xml:space="preserve">al Board of Medical Examiners, </w:t>
      </w:r>
      <w:r>
        <w:rPr>
          <w:color w:val="000000" w:themeColor="text1"/>
          <w:u w:color="000000" w:themeColor="text1"/>
        </w:rPr>
        <w:t>American Board of Pediatrics, and American Board of Environmental Medicine</w:t>
      </w:r>
      <w:r w:rsidR="0064345A">
        <w:rPr>
          <w:color w:val="000000" w:themeColor="text1"/>
          <w:u w:color="000000" w:themeColor="text1"/>
        </w:rPr>
        <w:t>; and</w:t>
      </w:r>
    </w:p>
    <w:p w:rsidR="0064345A" w:rsidRDefault="0064345A" w:rsidP="00F27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627" w:rsidRDefault="00173F1F" w:rsidP="00F27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27627" w:rsidRPr="00D14E65">
        <w:rPr>
          <w:color w:val="000000" w:themeColor="text1"/>
          <w:u w:color="000000" w:themeColor="text1"/>
        </w:rPr>
        <w:t xml:space="preserve">n 1978, he built </w:t>
      </w:r>
      <w:r w:rsidRPr="00D14E65">
        <w:rPr>
          <w:color w:val="000000" w:themeColor="text1"/>
          <w:u w:color="000000" w:themeColor="text1"/>
        </w:rPr>
        <w:t>the Center for Occupational and Environmental Medicine</w:t>
      </w:r>
      <w:r>
        <w:rPr>
          <w:color w:val="000000" w:themeColor="text1"/>
          <w:u w:color="000000" w:themeColor="text1"/>
        </w:rPr>
        <w:t xml:space="preserve">, </w:t>
      </w:r>
      <w:r w:rsidR="00F27627" w:rsidRPr="00D14E65">
        <w:rPr>
          <w:color w:val="000000" w:themeColor="text1"/>
          <w:u w:color="000000" w:themeColor="text1"/>
        </w:rPr>
        <w:t xml:space="preserve">the first facility in the Southeast designed </w:t>
      </w:r>
      <w:r w:rsidR="00472272">
        <w:rPr>
          <w:color w:val="000000" w:themeColor="text1"/>
          <w:u w:color="000000" w:themeColor="text1"/>
        </w:rPr>
        <w:t xml:space="preserve">as </w:t>
      </w:r>
      <w:r w:rsidR="00F27627" w:rsidRPr="00D14E65">
        <w:rPr>
          <w:color w:val="000000" w:themeColor="text1"/>
          <w:u w:color="000000" w:themeColor="text1"/>
        </w:rPr>
        <w:t>an environmental safe haven for the chemically sensitive patient.</w:t>
      </w:r>
      <w:r w:rsidR="000471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F27627" w:rsidRPr="00D14E65">
        <w:rPr>
          <w:color w:val="000000" w:themeColor="text1"/>
          <w:u w:color="000000" w:themeColor="text1"/>
        </w:rPr>
        <w:t xml:space="preserve">is intensive </w:t>
      </w:r>
      <w:r w:rsidR="003F584E">
        <w:rPr>
          <w:color w:val="000000" w:themeColor="text1"/>
          <w:u w:color="000000" w:themeColor="text1"/>
        </w:rPr>
        <w:t>b</w:t>
      </w:r>
      <w:r w:rsidR="00F27627" w:rsidRPr="00D14E65">
        <w:rPr>
          <w:color w:val="000000" w:themeColor="text1"/>
          <w:u w:color="000000" w:themeColor="text1"/>
        </w:rPr>
        <w:t>iodetoxification</w:t>
      </w:r>
      <w:r w:rsidR="003F584E">
        <w:rPr>
          <w:color w:val="000000" w:themeColor="text1"/>
          <w:u w:color="000000" w:themeColor="text1"/>
        </w:rPr>
        <w:t xml:space="preserve"> program</w:t>
      </w:r>
      <w:r w:rsidR="00F27627" w:rsidRPr="00D14E65">
        <w:rPr>
          <w:color w:val="000000" w:themeColor="text1"/>
          <w:u w:color="000000" w:themeColor="text1"/>
        </w:rPr>
        <w:t xml:space="preserve">, developed </w:t>
      </w:r>
      <w:r w:rsidR="003F584E">
        <w:rPr>
          <w:color w:val="000000" w:themeColor="text1"/>
          <w:u w:color="000000" w:themeColor="text1"/>
        </w:rPr>
        <w:t>for</w:t>
      </w:r>
      <w:r w:rsidR="00F27627" w:rsidRPr="00D14E65">
        <w:rPr>
          <w:color w:val="000000" w:themeColor="text1"/>
          <w:u w:color="000000" w:themeColor="text1"/>
        </w:rPr>
        <w:t xml:space="preserve"> </w:t>
      </w:r>
      <w:r w:rsidR="003F584E">
        <w:rPr>
          <w:color w:val="000000" w:themeColor="text1"/>
          <w:u w:color="000000" w:themeColor="text1"/>
        </w:rPr>
        <w:t xml:space="preserve">individuals </w:t>
      </w:r>
      <w:r w:rsidR="00F27627" w:rsidRPr="00D14E65">
        <w:rPr>
          <w:color w:val="000000" w:themeColor="text1"/>
          <w:u w:color="000000" w:themeColor="text1"/>
        </w:rPr>
        <w:t>chronically or acutely poisoned by chemicals, draws patients from all over the nation</w:t>
      </w:r>
      <w:r>
        <w:rPr>
          <w:color w:val="000000" w:themeColor="text1"/>
          <w:u w:color="000000" w:themeColor="text1"/>
        </w:rPr>
        <w:t>; and</w:t>
      </w:r>
    </w:p>
    <w:p w:rsidR="00A12810" w:rsidRDefault="00A12810" w:rsidP="00F27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F1F" w:rsidRDefault="00A12810" w:rsidP="00F27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2E34">
        <w:rPr>
          <w:color w:val="000000" w:themeColor="text1"/>
          <w:u w:color="000000" w:themeColor="text1"/>
        </w:rPr>
        <w:t xml:space="preserve">while </w:t>
      </w:r>
      <w:r w:rsidRPr="007814E3">
        <w:rPr>
          <w:color w:val="000000" w:themeColor="text1"/>
          <w:u w:color="000000" w:themeColor="text1"/>
        </w:rPr>
        <w:t>develop</w:t>
      </w:r>
      <w:r w:rsidR="008D2E34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h</w:t>
      </w:r>
      <w:r w:rsidRPr="007814E3">
        <w:rPr>
          <w:color w:val="000000" w:themeColor="text1"/>
          <w:u w:color="000000" w:themeColor="text1"/>
        </w:rPr>
        <w:t>is own private practice and research, he worked to</w:t>
      </w:r>
      <w:r w:rsidR="007010D1">
        <w:rPr>
          <w:color w:val="000000" w:themeColor="text1"/>
          <w:u w:color="000000" w:themeColor="text1"/>
        </w:rPr>
        <w:t>ward</w:t>
      </w:r>
      <w:r w:rsidRPr="007814E3">
        <w:rPr>
          <w:color w:val="000000" w:themeColor="text1"/>
          <w:u w:color="000000" w:themeColor="text1"/>
        </w:rPr>
        <w:t xml:space="preserve"> further development of the whole field of </w:t>
      </w:r>
      <w:r>
        <w:rPr>
          <w:color w:val="000000" w:themeColor="text1"/>
          <w:u w:color="000000" w:themeColor="text1"/>
        </w:rPr>
        <w:t>e</w:t>
      </w:r>
      <w:r w:rsidRPr="007814E3">
        <w:rPr>
          <w:color w:val="000000" w:themeColor="text1"/>
          <w:u w:color="000000" w:themeColor="text1"/>
        </w:rPr>
        <w:t xml:space="preserve">nvironmental </w:t>
      </w:r>
      <w:r>
        <w:rPr>
          <w:color w:val="000000" w:themeColor="text1"/>
          <w:u w:color="000000" w:themeColor="text1"/>
        </w:rPr>
        <w:t>m</w:t>
      </w:r>
      <w:r w:rsidRPr="007814E3">
        <w:rPr>
          <w:color w:val="000000" w:themeColor="text1"/>
          <w:u w:color="000000" w:themeColor="text1"/>
        </w:rPr>
        <w:t>edicine.</w:t>
      </w:r>
      <w:r>
        <w:rPr>
          <w:color w:val="000000" w:themeColor="text1"/>
          <w:u w:color="000000" w:themeColor="text1"/>
        </w:rPr>
        <w:t xml:space="preserve"> </w:t>
      </w:r>
      <w:r w:rsidR="00991E0C">
        <w:rPr>
          <w:color w:val="000000" w:themeColor="text1"/>
          <w:u w:color="000000" w:themeColor="text1"/>
        </w:rPr>
        <w:t xml:space="preserve">Seeing the </w:t>
      </w:r>
      <w:r w:rsidRPr="007814E3">
        <w:rPr>
          <w:color w:val="000000" w:themeColor="text1"/>
          <w:u w:color="000000" w:themeColor="text1"/>
        </w:rPr>
        <w:t xml:space="preserve">need for peer recognition and review of physicians wishing to </w:t>
      </w:r>
      <w:r w:rsidR="00991E0C">
        <w:rPr>
          <w:color w:val="000000" w:themeColor="text1"/>
          <w:u w:color="000000" w:themeColor="text1"/>
        </w:rPr>
        <w:t xml:space="preserve">practice in this new field, </w:t>
      </w:r>
      <w:r w:rsidRPr="007814E3">
        <w:rPr>
          <w:color w:val="000000" w:themeColor="text1"/>
          <w:u w:color="000000" w:themeColor="text1"/>
        </w:rPr>
        <w:t>he pioneered the establishment of the American Board of Environmental Medicine</w:t>
      </w:r>
      <w:r>
        <w:rPr>
          <w:color w:val="000000" w:themeColor="text1"/>
          <w:u w:color="000000" w:themeColor="text1"/>
        </w:rPr>
        <w:t xml:space="preserve"> (ABEM) and its international counterpart</w:t>
      </w:r>
      <w:r w:rsidRPr="007814E3">
        <w:rPr>
          <w:color w:val="000000" w:themeColor="text1"/>
          <w:u w:color="000000" w:themeColor="text1"/>
        </w:rPr>
        <w:t>, becoming ABEM</w:t>
      </w:r>
      <w:r w:rsidR="00001AD2" w:rsidRPr="00001AD2">
        <w:rPr>
          <w:color w:val="000000" w:themeColor="text1"/>
          <w:u w:color="000000" w:themeColor="text1"/>
        </w:rPr>
        <w:t>’</w:t>
      </w:r>
      <w:r w:rsidRPr="007814E3">
        <w:rPr>
          <w:color w:val="000000" w:themeColor="text1"/>
          <w:u w:color="000000" w:themeColor="text1"/>
        </w:rPr>
        <w:t xml:space="preserve">s first president </w:t>
      </w:r>
      <w:r w:rsidR="00837EE0">
        <w:rPr>
          <w:color w:val="000000" w:themeColor="text1"/>
          <w:u w:color="000000" w:themeColor="text1"/>
        </w:rPr>
        <w:t>in 1</w:t>
      </w:r>
      <w:r w:rsidRPr="007814E3">
        <w:rPr>
          <w:color w:val="000000" w:themeColor="text1"/>
          <w:u w:color="000000" w:themeColor="text1"/>
        </w:rPr>
        <w:t>988</w:t>
      </w:r>
      <w:r w:rsidR="00991E0C">
        <w:rPr>
          <w:color w:val="000000" w:themeColor="text1"/>
          <w:u w:color="000000" w:themeColor="text1"/>
        </w:rPr>
        <w:t>; and</w:t>
      </w:r>
    </w:p>
    <w:p w:rsidR="00991E0C" w:rsidRPr="00D14E65" w:rsidRDefault="00991E0C" w:rsidP="00F27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1EBD" w:rsidRDefault="004E6F62" w:rsidP="00587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0EE3">
        <w:rPr>
          <w:color w:val="000000" w:themeColor="text1"/>
          <w:u w:color="000000" w:themeColor="text1"/>
        </w:rPr>
        <w:t xml:space="preserve">widely recognized as a visionary leader in </w:t>
      </w:r>
      <w:r w:rsidR="00732028">
        <w:rPr>
          <w:color w:val="000000" w:themeColor="text1"/>
          <w:u w:color="000000" w:themeColor="text1"/>
        </w:rPr>
        <w:t>his field</w:t>
      </w:r>
      <w:r w:rsidR="00C10EE3">
        <w:rPr>
          <w:color w:val="000000" w:themeColor="text1"/>
          <w:u w:color="000000" w:themeColor="text1"/>
        </w:rPr>
        <w:t xml:space="preserve">, </w:t>
      </w:r>
      <w:r w:rsidR="004E5A9E">
        <w:rPr>
          <w:color w:val="000000" w:themeColor="text1"/>
          <w:u w:color="000000" w:themeColor="text1"/>
        </w:rPr>
        <w:t>Dr. Lieberman</w:t>
      </w:r>
      <w:r w:rsidR="00D5710D">
        <w:rPr>
          <w:color w:val="000000" w:themeColor="text1"/>
          <w:u w:color="000000" w:themeColor="text1"/>
        </w:rPr>
        <w:t xml:space="preserve"> taught for thirteen years at Brown University as an adjunct </w:t>
      </w:r>
      <w:r w:rsidR="001A03E2">
        <w:rPr>
          <w:color w:val="000000" w:themeColor="text1"/>
          <w:u w:color="000000" w:themeColor="text1"/>
        </w:rPr>
        <w:t xml:space="preserve">assistant </w:t>
      </w:r>
      <w:r w:rsidR="00D5710D">
        <w:rPr>
          <w:color w:val="000000" w:themeColor="text1"/>
          <w:u w:color="000000" w:themeColor="text1"/>
        </w:rPr>
        <w:t xml:space="preserve">professor of biochemistry, and </w:t>
      </w:r>
      <w:r>
        <w:rPr>
          <w:color w:val="000000" w:themeColor="text1"/>
          <w:u w:color="000000" w:themeColor="text1"/>
        </w:rPr>
        <w:t>h</w:t>
      </w:r>
      <w:r w:rsidR="00F27627" w:rsidRPr="00D14E65">
        <w:rPr>
          <w:color w:val="000000" w:themeColor="text1"/>
          <w:u w:color="000000" w:themeColor="text1"/>
        </w:rPr>
        <w:t xml:space="preserve">e continues to teach </w:t>
      </w:r>
      <w:r>
        <w:rPr>
          <w:color w:val="000000" w:themeColor="text1"/>
          <w:u w:color="000000" w:themeColor="text1"/>
        </w:rPr>
        <w:t>his peers</w:t>
      </w:r>
      <w:r w:rsidR="00F27627" w:rsidRPr="00D14E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through </w:t>
      </w:r>
      <w:r w:rsidR="00F27627" w:rsidRPr="00D14E65">
        <w:rPr>
          <w:color w:val="000000" w:themeColor="text1"/>
          <w:u w:color="000000" w:themeColor="text1"/>
        </w:rPr>
        <w:t>lectures at the American Academy of Environmental Medicine</w:t>
      </w:r>
      <w:r w:rsidR="00001AD2" w:rsidRPr="00001AD2">
        <w:rPr>
          <w:color w:val="000000" w:themeColor="text1"/>
          <w:u w:color="000000" w:themeColor="text1"/>
        </w:rPr>
        <w:t>’</w:t>
      </w:r>
      <w:r w:rsidR="00247939">
        <w:rPr>
          <w:color w:val="000000" w:themeColor="text1"/>
          <w:u w:color="000000" w:themeColor="text1"/>
        </w:rPr>
        <w:t>s</w:t>
      </w:r>
      <w:r w:rsidR="00F27627" w:rsidRPr="00D14E65">
        <w:rPr>
          <w:color w:val="000000" w:themeColor="text1"/>
          <w:u w:color="000000" w:themeColor="text1"/>
        </w:rPr>
        <w:t xml:space="preserve"> annual meetings and the International Conference </w:t>
      </w:r>
      <w:r w:rsidR="001E68BC">
        <w:rPr>
          <w:color w:val="000000" w:themeColor="text1"/>
          <w:u w:color="000000" w:themeColor="text1"/>
        </w:rPr>
        <w:t>on</w:t>
      </w:r>
      <w:r w:rsidR="00F27627" w:rsidRPr="00D14E65">
        <w:rPr>
          <w:color w:val="000000" w:themeColor="text1"/>
          <w:u w:color="000000" w:themeColor="text1"/>
        </w:rPr>
        <w:t xml:space="preserve"> Man and His Environment, held </w:t>
      </w:r>
      <w:r w:rsidR="001A03E2">
        <w:rPr>
          <w:color w:val="000000" w:themeColor="text1"/>
          <w:u w:color="000000" w:themeColor="text1"/>
        </w:rPr>
        <w:t>annually</w:t>
      </w:r>
      <w:r w:rsidR="0008533D">
        <w:rPr>
          <w:color w:val="000000" w:themeColor="text1"/>
          <w:u w:color="000000" w:themeColor="text1"/>
        </w:rPr>
        <w:t>; and</w:t>
      </w:r>
    </w:p>
    <w:p w:rsidR="005872BF" w:rsidRPr="00D43DB6" w:rsidRDefault="005872BF" w:rsidP="00587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6C2C" w:rsidRDefault="00FE6C2C" w:rsidP="0042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57DE">
        <w:rPr>
          <w:color w:val="000000" w:themeColor="text1"/>
          <w:u w:color="000000" w:themeColor="text1"/>
        </w:rPr>
        <w:t xml:space="preserve">as </w:t>
      </w:r>
      <w:r w:rsidR="009066AB">
        <w:rPr>
          <w:color w:val="000000" w:themeColor="text1"/>
          <w:u w:color="000000" w:themeColor="text1"/>
        </w:rPr>
        <w:t xml:space="preserve">one </w:t>
      </w:r>
      <w:r w:rsidR="00512867">
        <w:rPr>
          <w:color w:val="000000" w:themeColor="text1"/>
          <w:u w:color="000000" w:themeColor="text1"/>
        </w:rPr>
        <w:t xml:space="preserve">patient </w:t>
      </w:r>
      <w:r w:rsidR="00FB723D">
        <w:rPr>
          <w:color w:val="000000" w:themeColor="text1"/>
          <w:u w:color="000000" w:themeColor="text1"/>
        </w:rPr>
        <w:t>notes</w:t>
      </w:r>
      <w:r w:rsidR="00512867">
        <w:rPr>
          <w:color w:val="000000" w:themeColor="text1"/>
          <w:u w:color="000000" w:themeColor="text1"/>
        </w:rPr>
        <w:t xml:space="preserve">, </w:t>
      </w:r>
      <w:r w:rsidR="005D69F3">
        <w:rPr>
          <w:color w:val="000000" w:themeColor="text1"/>
          <w:u w:color="000000" w:themeColor="text1"/>
        </w:rPr>
        <w:t>“</w:t>
      </w:r>
      <w:r w:rsidR="00512867">
        <w:rPr>
          <w:color w:val="000000" w:themeColor="text1"/>
          <w:u w:color="000000" w:themeColor="text1"/>
        </w:rPr>
        <w:t xml:space="preserve">he </w:t>
      </w:r>
      <w:r w:rsidR="005D69F3">
        <w:rPr>
          <w:color w:val="000000" w:themeColor="text1"/>
          <w:u w:color="000000" w:themeColor="text1"/>
        </w:rPr>
        <w:t xml:space="preserve">is </w:t>
      </w:r>
      <w:r w:rsidR="00512867">
        <w:rPr>
          <w:color w:val="000000" w:themeColor="text1"/>
          <w:u w:color="000000" w:themeColor="text1"/>
        </w:rPr>
        <w:t>to medical dilemmas what Sherlock Holmes is to unsolved crime</w:t>
      </w:r>
      <w:r w:rsidR="00CC2895">
        <w:rPr>
          <w:color w:val="000000" w:themeColor="text1"/>
          <w:u w:color="000000" w:themeColor="text1"/>
        </w:rPr>
        <w:t>,</w:t>
      </w:r>
      <w:r w:rsidR="003B7221">
        <w:rPr>
          <w:color w:val="000000" w:themeColor="text1"/>
          <w:u w:color="000000" w:themeColor="text1"/>
        </w:rPr>
        <w:t xml:space="preserve"> and </w:t>
      </w:r>
      <w:r w:rsidR="00CC2895">
        <w:rPr>
          <w:color w:val="000000" w:themeColor="text1"/>
          <w:u w:color="000000" w:themeColor="text1"/>
        </w:rPr>
        <w:t xml:space="preserve">he </w:t>
      </w:r>
      <w:r w:rsidR="009066AB">
        <w:rPr>
          <w:color w:val="000000" w:themeColor="text1"/>
          <w:u w:color="000000" w:themeColor="text1"/>
        </w:rPr>
        <w:t>doesn</w:t>
      </w:r>
      <w:r w:rsidR="00001AD2" w:rsidRPr="00001AD2">
        <w:rPr>
          <w:color w:val="000000" w:themeColor="text1"/>
          <w:u w:color="000000" w:themeColor="text1"/>
        </w:rPr>
        <w:t>’</w:t>
      </w:r>
      <w:r w:rsidR="009066AB">
        <w:rPr>
          <w:color w:val="000000" w:themeColor="text1"/>
          <w:u w:color="000000" w:themeColor="text1"/>
        </w:rPr>
        <w:t xml:space="preserve">t </w:t>
      </w:r>
      <w:r w:rsidR="00512867">
        <w:rPr>
          <w:color w:val="000000" w:themeColor="text1"/>
          <w:u w:color="000000" w:themeColor="text1"/>
        </w:rPr>
        <w:t>rest until there</w:t>
      </w:r>
      <w:r w:rsidR="00001AD2" w:rsidRPr="00001AD2">
        <w:rPr>
          <w:color w:val="000000" w:themeColor="text1"/>
          <w:u w:color="000000" w:themeColor="text1"/>
        </w:rPr>
        <w:t>’</w:t>
      </w:r>
      <w:r w:rsidR="00FB723D">
        <w:rPr>
          <w:color w:val="000000" w:themeColor="text1"/>
          <w:u w:color="000000" w:themeColor="text1"/>
        </w:rPr>
        <w:t xml:space="preserve">s </w:t>
      </w:r>
      <w:r w:rsidR="00512867">
        <w:rPr>
          <w:color w:val="000000" w:themeColor="text1"/>
          <w:u w:color="000000" w:themeColor="text1"/>
        </w:rPr>
        <w:t>a solution,” making him the first</w:t>
      </w:r>
      <w:r w:rsidR="00B650DB">
        <w:rPr>
          <w:color w:val="000000" w:themeColor="text1"/>
          <w:u w:color="000000" w:themeColor="text1"/>
        </w:rPr>
        <w:t xml:space="preserve"> of blessings to many </w:t>
      </w:r>
      <w:r w:rsidR="00512867">
        <w:rPr>
          <w:color w:val="000000" w:themeColor="text1"/>
          <w:u w:color="000000" w:themeColor="text1"/>
        </w:rPr>
        <w:t xml:space="preserve">who </w:t>
      </w:r>
      <w:r w:rsidR="00E739A3">
        <w:rPr>
          <w:color w:val="000000" w:themeColor="text1"/>
          <w:u w:color="000000" w:themeColor="text1"/>
        </w:rPr>
        <w:t xml:space="preserve">previously </w:t>
      </w:r>
      <w:r w:rsidR="00512867">
        <w:rPr>
          <w:color w:val="000000" w:themeColor="text1"/>
          <w:u w:color="000000" w:themeColor="text1"/>
        </w:rPr>
        <w:t>ha</w:t>
      </w:r>
      <w:r w:rsidR="00904538">
        <w:rPr>
          <w:color w:val="000000" w:themeColor="text1"/>
          <w:u w:color="000000" w:themeColor="text1"/>
        </w:rPr>
        <w:t>d</w:t>
      </w:r>
      <w:r w:rsidR="00512867">
        <w:rPr>
          <w:color w:val="000000" w:themeColor="text1"/>
          <w:u w:color="000000" w:themeColor="text1"/>
        </w:rPr>
        <w:t xml:space="preserve"> given up hope of finding renewed health; and</w:t>
      </w:r>
    </w:p>
    <w:p w:rsidR="00512867" w:rsidRDefault="00512867" w:rsidP="0042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0391" w:rsidRPr="00D43DB6" w:rsidRDefault="004A41FF" w:rsidP="0042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Lieberman</w:t>
      </w:r>
      <w:r w:rsidR="00001AD2" w:rsidRPr="00001AD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unparalleled example of scholarship</w:t>
      </w:r>
      <w:r w:rsidR="00EB28E8">
        <w:rPr>
          <w:color w:val="000000" w:themeColor="text1"/>
          <w:u w:color="000000" w:themeColor="text1"/>
        </w:rPr>
        <w:t xml:space="preserve">, leadership, and </w:t>
      </w:r>
      <w:r w:rsidR="00DA6583">
        <w:rPr>
          <w:color w:val="000000" w:themeColor="text1"/>
          <w:u w:color="000000" w:themeColor="text1"/>
        </w:rPr>
        <w:t xml:space="preserve">skilled, </w:t>
      </w:r>
      <w:r>
        <w:rPr>
          <w:color w:val="000000" w:themeColor="text1"/>
          <w:u w:color="000000" w:themeColor="text1"/>
        </w:rPr>
        <w:t>compassionate healthcare delivery ha</w:t>
      </w:r>
      <w:r w:rsidR="001167E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greatly enriched the Palmetto State</w:t>
      </w:r>
      <w:r w:rsidR="00EB28E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EB28E8">
        <w:rPr>
          <w:color w:val="000000" w:themeColor="text1"/>
          <w:u w:color="000000" w:themeColor="text1"/>
        </w:rPr>
        <w:t xml:space="preserve">the members of the General Assembly extend to him grateful thanks for his many years of </w:t>
      </w:r>
      <w:r w:rsidR="000D1016">
        <w:rPr>
          <w:color w:val="000000" w:themeColor="text1"/>
          <w:u w:color="000000" w:themeColor="text1"/>
        </w:rPr>
        <w:t>distinguished</w:t>
      </w:r>
      <w:r w:rsidR="00EB28E8">
        <w:rPr>
          <w:color w:val="000000" w:themeColor="text1"/>
          <w:u w:color="000000" w:themeColor="text1"/>
        </w:rPr>
        <w:t xml:space="preserve"> service as a premier physician to the people of South Carolina. </w:t>
      </w:r>
      <w:r w:rsidR="00420391" w:rsidRPr="00D43DB6">
        <w:rPr>
          <w:color w:val="000000" w:themeColor="text1"/>
          <w:u w:color="000000" w:themeColor="text1"/>
        </w:rPr>
        <w:t xml:space="preserve">Now, therefore, </w:t>
      </w:r>
    </w:p>
    <w:p w:rsidR="00C457DB" w:rsidRDefault="00C457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1F9C" w:rsidRDefault="006C1F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C1F9C" w:rsidRDefault="006C1F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E2C" w:rsidRDefault="006C1F9C" w:rsidP="00885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885E2C">
        <w:t xml:space="preserve"> the members of the South Carolina General Assembly, by this resolution, recognize and honor Dr. Allan D. Lieberman of Charleston </w:t>
      </w:r>
      <w:r w:rsidR="00722A10">
        <w:t xml:space="preserve">County </w:t>
      </w:r>
      <w:r w:rsidR="00885E2C">
        <w:t xml:space="preserve">for his distinguished career in medicine </w:t>
      </w:r>
      <w:r w:rsidR="000D65A6">
        <w:t xml:space="preserve">and medical education </w:t>
      </w:r>
      <w:r w:rsidR="00885E2C">
        <w:t xml:space="preserve">and for his </w:t>
      </w:r>
      <w:r w:rsidR="00F45671">
        <w:t>many</w:t>
      </w:r>
      <w:r w:rsidR="00885E2C">
        <w:t xml:space="preserve"> contributions to his profession and </w:t>
      </w:r>
      <w:r w:rsidR="0045402F">
        <w:t>the people of South Carolina</w:t>
      </w:r>
      <w:r w:rsidR="00885E2C">
        <w:t>.</w:t>
      </w:r>
    </w:p>
    <w:p w:rsidR="006C1F9C" w:rsidRDefault="006C1F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1F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85E2C">
        <w:t>provided</w:t>
      </w:r>
      <w:r>
        <w:t xml:space="preserve"> to</w:t>
      </w:r>
      <w:r w:rsidR="00885E2C">
        <w:t xml:space="preserve"> Dr. Allan D. Lieberman.</w:t>
      </w:r>
    </w:p>
    <w:p w:rsidR="003C078C" w:rsidRDefault="00001A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078C" w:rsidRDefault="003C078C" w:rsidP="001317BB">
      <w:pPr>
        <w:suppressAutoHyphens/>
      </w:pPr>
    </w:p>
    <w:sectPr w:rsidR="003C078C" w:rsidSect="001317B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C7D" w:rsidRDefault="00303C7D" w:rsidP="009F0C77">
      <w:r>
        <w:separator/>
      </w:r>
    </w:p>
  </w:endnote>
  <w:endnote w:type="continuationSeparator" w:id="0">
    <w:p w:rsidR="00303C7D" w:rsidRDefault="00303C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818667-2207-43E7-98D2-7E9B50744958}"/>
    <w:embedBold r:id="rId2" w:fontKey="{A47B82AE-5AF1-46D4-9BEE-5DA6C875DC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4EAB64-5298-4753-9ED0-5528D9F2D5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9247BFD-0B45-4350-97C7-2871E14839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447543-FD08-4D9C-8138-B17118F8FF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7BB" w:rsidRPr="003C078C" w:rsidRDefault="001317BB" w:rsidP="003C07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[4769]</w:t>
    </w:r>
    <w:r>
      <w:tab/>
    </w:r>
    <w:r w:rsidR="00504919">
      <w:fldChar w:fldCharType="begin"/>
    </w:r>
    <w:r w:rsidR="00504919">
      <w:instrText xml:space="preserve"> PAGE  \* MERGEFORMAT </w:instrText>
    </w:r>
    <w:r w:rsidR="00504919">
      <w:fldChar w:fldCharType="separate"/>
    </w:r>
    <w:r w:rsidR="00504919">
      <w:rPr>
        <w:noProof/>
      </w:rPr>
      <w:t>1</w:t>
    </w:r>
    <w:r w:rsidR="005049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C7D" w:rsidRDefault="00303C7D" w:rsidP="009F0C77">
      <w:r>
        <w:separator/>
      </w:r>
    </w:p>
  </w:footnote>
  <w:footnote w:type="continuationSeparator" w:id="0">
    <w:p w:rsidR="00303C7D" w:rsidRDefault="00303C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0HTC10"/>
    <w:docVar w:name="CoverBillType" w:val="c"/>
    <w:docVar w:name="docpath" w:val="L:\Council\bills\RM\1150HTC10.DOCX"/>
    <w:docVar w:name="dvBillNumber" w:val="47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70477"/>
    <w:rsid w:val="00001AD2"/>
    <w:rsid w:val="00011869"/>
    <w:rsid w:val="0001532A"/>
    <w:rsid w:val="00030478"/>
    <w:rsid w:val="0003236F"/>
    <w:rsid w:val="00047172"/>
    <w:rsid w:val="0005093A"/>
    <w:rsid w:val="00052A93"/>
    <w:rsid w:val="0007772A"/>
    <w:rsid w:val="0008400C"/>
    <w:rsid w:val="0008533D"/>
    <w:rsid w:val="000A69C3"/>
    <w:rsid w:val="000D1016"/>
    <w:rsid w:val="000D65A6"/>
    <w:rsid w:val="000E0588"/>
    <w:rsid w:val="000E0FD4"/>
    <w:rsid w:val="000E1785"/>
    <w:rsid w:val="000F40FA"/>
    <w:rsid w:val="001013FE"/>
    <w:rsid w:val="0010776B"/>
    <w:rsid w:val="001167E4"/>
    <w:rsid w:val="001317BB"/>
    <w:rsid w:val="00133E66"/>
    <w:rsid w:val="001435A3"/>
    <w:rsid w:val="00167A79"/>
    <w:rsid w:val="00173F1F"/>
    <w:rsid w:val="00176941"/>
    <w:rsid w:val="00192C43"/>
    <w:rsid w:val="001A03E2"/>
    <w:rsid w:val="001A163D"/>
    <w:rsid w:val="001C5501"/>
    <w:rsid w:val="001D08F2"/>
    <w:rsid w:val="001D525B"/>
    <w:rsid w:val="001D7F4F"/>
    <w:rsid w:val="001E68BC"/>
    <w:rsid w:val="002035E7"/>
    <w:rsid w:val="00207B79"/>
    <w:rsid w:val="00211F64"/>
    <w:rsid w:val="00230841"/>
    <w:rsid w:val="002321B6"/>
    <w:rsid w:val="0024203B"/>
    <w:rsid w:val="00247939"/>
    <w:rsid w:val="00250967"/>
    <w:rsid w:val="002543C8"/>
    <w:rsid w:val="0025481B"/>
    <w:rsid w:val="00284AAE"/>
    <w:rsid w:val="002907A3"/>
    <w:rsid w:val="00293564"/>
    <w:rsid w:val="00297349"/>
    <w:rsid w:val="002E02E2"/>
    <w:rsid w:val="002E5912"/>
    <w:rsid w:val="002E5CA2"/>
    <w:rsid w:val="00303C7D"/>
    <w:rsid w:val="00317DDD"/>
    <w:rsid w:val="00325348"/>
    <w:rsid w:val="0032732C"/>
    <w:rsid w:val="00333A08"/>
    <w:rsid w:val="0033602A"/>
    <w:rsid w:val="00336AD0"/>
    <w:rsid w:val="00357C9F"/>
    <w:rsid w:val="00370477"/>
    <w:rsid w:val="0037079A"/>
    <w:rsid w:val="0038129A"/>
    <w:rsid w:val="003B4918"/>
    <w:rsid w:val="003B6DA1"/>
    <w:rsid w:val="003B7221"/>
    <w:rsid w:val="003C078C"/>
    <w:rsid w:val="003D01E8"/>
    <w:rsid w:val="003E17DE"/>
    <w:rsid w:val="003E5288"/>
    <w:rsid w:val="003F584E"/>
    <w:rsid w:val="003F6D79"/>
    <w:rsid w:val="003F709C"/>
    <w:rsid w:val="0041760A"/>
    <w:rsid w:val="00417C01"/>
    <w:rsid w:val="00420391"/>
    <w:rsid w:val="00423AE5"/>
    <w:rsid w:val="00452456"/>
    <w:rsid w:val="0045402F"/>
    <w:rsid w:val="00471840"/>
    <w:rsid w:val="00472272"/>
    <w:rsid w:val="004809EE"/>
    <w:rsid w:val="00495FDB"/>
    <w:rsid w:val="004A41FF"/>
    <w:rsid w:val="004A6C5C"/>
    <w:rsid w:val="004B6CE6"/>
    <w:rsid w:val="004D1A78"/>
    <w:rsid w:val="004E5A9E"/>
    <w:rsid w:val="004E5ABE"/>
    <w:rsid w:val="004E6F62"/>
    <w:rsid w:val="004E7D54"/>
    <w:rsid w:val="004F523D"/>
    <w:rsid w:val="00504919"/>
    <w:rsid w:val="00512867"/>
    <w:rsid w:val="00516BC5"/>
    <w:rsid w:val="005273C6"/>
    <w:rsid w:val="005309E6"/>
    <w:rsid w:val="00530A69"/>
    <w:rsid w:val="005353E8"/>
    <w:rsid w:val="00543472"/>
    <w:rsid w:val="00545593"/>
    <w:rsid w:val="00552805"/>
    <w:rsid w:val="00561B16"/>
    <w:rsid w:val="00563A52"/>
    <w:rsid w:val="00577C6C"/>
    <w:rsid w:val="00583B28"/>
    <w:rsid w:val="005872BF"/>
    <w:rsid w:val="005A29D3"/>
    <w:rsid w:val="005B77CC"/>
    <w:rsid w:val="005C2FE2"/>
    <w:rsid w:val="005C36BB"/>
    <w:rsid w:val="005D69F3"/>
    <w:rsid w:val="005E2BC9"/>
    <w:rsid w:val="005F3C2E"/>
    <w:rsid w:val="00603ED9"/>
    <w:rsid w:val="00605102"/>
    <w:rsid w:val="006215AA"/>
    <w:rsid w:val="0064345A"/>
    <w:rsid w:val="0064348D"/>
    <w:rsid w:val="006452F2"/>
    <w:rsid w:val="00652DD6"/>
    <w:rsid w:val="006574A1"/>
    <w:rsid w:val="006657D7"/>
    <w:rsid w:val="006858D6"/>
    <w:rsid w:val="006913C9"/>
    <w:rsid w:val="00693556"/>
    <w:rsid w:val="0069470D"/>
    <w:rsid w:val="006C0774"/>
    <w:rsid w:val="006C1F9C"/>
    <w:rsid w:val="006D1411"/>
    <w:rsid w:val="006E714F"/>
    <w:rsid w:val="007010D1"/>
    <w:rsid w:val="007219B7"/>
    <w:rsid w:val="00722A10"/>
    <w:rsid w:val="007267C6"/>
    <w:rsid w:val="00732028"/>
    <w:rsid w:val="00734F00"/>
    <w:rsid w:val="007855A5"/>
    <w:rsid w:val="007A70AE"/>
    <w:rsid w:val="007B5E25"/>
    <w:rsid w:val="007B7D46"/>
    <w:rsid w:val="007C0C48"/>
    <w:rsid w:val="007C1EBD"/>
    <w:rsid w:val="007D769C"/>
    <w:rsid w:val="007E2AEC"/>
    <w:rsid w:val="00802870"/>
    <w:rsid w:val="008304D5"/>
    <w:rsid w:val="008362E8"/>
    <w:rsid w:val="00837EE0"/>
    <w:rsid w:val="00852F13"/>
    <w:rsid w:val="00874B91"/>
    <w:rsid w:val="00885E2C"/>
    <w:rsid w:val="00897488"/>
    <w:rsid w:val="008A1768"/>
    <w:rsid w:val="008A5AC3"/>
    <w:rsid w:val="008C209A"/>
    <w:rsid w:val="008D2E34"/>
    <w:rsid w:val="008F4429"/>
    <w:rsid w:val="00904538"/>
    <w:rsid w:val="009066AB"/>
    <w:rsid w:val="00913CEA"/>
    <w:rsid w:val="009312F7"/>
    <w:rsid w:val="0094021A"/>
    <w:rsid w:val="00955A0F"/>
    <w:rsid w:val="00965230"/>
    <w:rsid w:val="00991E0C"/>
    <w:rsid w:val="009A5049"/>
    <w:rsid w:val="009C30E3"/>
    <w:rsid w:val="009C6A0B"/>
    <w:rsid w:val="009E6A4C"/>
    <w:rsid w:val="009E6D19"/>
    <w:rsid w:val="009F0C77"/>
    <w:rsid w:val="009F1E91"/>
    <w:rsid w:val="009F4DD1"/>
    <w:rsid w:val="009F6DC4"/>
    <w:rsid w:val="00A047E9"/>
    <w:rsid w:val="00A12810"/>
    <w:rsid w:val="00A1484E"/>
    <w:rsid w:val="00A24A22"/>
    <w:rsid w:val="00A41684"/>
    <w:rsid w:val="00A64E80"/>
    <w:rsid w:val="00A65B52"/>
    <w:rsid w:val="00A72BCD"/>
    <w:rsid w:val="00A741D9"/>
    <w:rsid w:val="00A833AB"/>
    <w:rsid w:val="00A9741D"/>
    <w:rsid w:val="00AB36B1"/>
    <w:rsid w:val="00AD4B17"/>
    <w:rsid w:val="00AD798B"/>
    <w:rsid w:val="00AF15FE"/>
    <w:rsid w:val="00AF50D2"/>
    <w:rsid w:val="00B412D4"/>
    <w:rsid w:val="00B42ADC"/>
    <w:rsid w:val="00B506F3"/>
    <w:rsid w:val="00B51B23"/>
    <w:rsid w:val="00B650DB"/>
    <w:rsid w:val="00BA72BB"/>
    <w:rsid w:val="00BE3C22"/>
    <w:rsid w:val="00C007E2"/>
    <w:rsid w:val="00C0345E"/>
    <w:rsid w:val="00C0648A"/>
    <w:rsid w:val="00C10EE3"/>
    <w:rsid w:val="00C3483A"/>
    <w:rsid w:val="00C357DE"/>
    <w:rsid w:val="00C457DB"/>
    <w:rsid w:val="00C74E9D"/>
    <w:rsid w:val="00C829D7"/>
    <w:rsid w:val="00C82FD3"/>
    <w:rsid w:val="00C92819"/>
    <w:rsid w:val="00C97011"/>
    <w:rsid w:val="00CB2739"/>
    <w:rsid w:val="00CC1AEE"/>
    <w:rsid w:val="00CC2895"/>
    <w:rsid w:val="00CC6B7B"/>
    <w:rsid w:val="00CD2089"/>
    <w:rsid w:val="00D03DA7"/>
    <w:rsid w:val="00D0627B"/>
    <w:rsid w:val="00D26AEC"/>
    <w:rsid w:val="00D369E8"/>
    <w:rsid w:val="00D477BB"/>
    <w:rsid w:val="00D554D7"/>
    <w:rsid w:val="00D5710D"/>
    <w:rsid w:val="00D665BB"/>
    <w:rsid w:val="00D7044B"/>
    <w:rsid w:val="00D73A67"/>
    <w:rsid w:val="00D970A9"/>
    <w:rsid w:val="00DA1CC9"/>
    <w:rsid w:val="00DA6583"/>
    <w:rsid w:val="00DB1F7D"/>
    <w:rsid w:val="00DB681F"/>
    <w:rsid w:val="00DD74AC"/>
    <w:rsid w:val="00DF3845"/>
    <w:rsid w:val="00E021FA"/>
    <w:rsid w:val="00E41911"/>
    <w:rsid w:val="00E739A3"/>
    <w:rsid w:val="00E911CF"/>
    <w:rsid w:val="00E92EEF"/>
    <w:rsid w:val="00E92F4C"/>
    <w:rsid w:val="00EB28E8"/>
    <w:rsid w:val="00EF327E"/>
    <w:rsid w:val="00F24442"/>
    <w:rsid w:val="00F2554C"/>
    <w:rsid w:val="00F269F3"/>
    <w:rsid w:val="00F27627"/>
    <w:rsid w:val="00F45671"/>
    <w:rsid w:val="00F45E55"/>
    <w:rsid w:val="00F50AE3"/>
    <w:rsid w:val="00F532F7"/>
    <w:rsid w:val="00F55896"/>
    <w:rsid w:val="00F64242"/>
    <w:rsid w:val="00F667C0"/>
    <w:rsid w:val="00F67CF1"/>
    <w:rsid w:val="00F838A2"/>
    <w:rsid w:val="00F840F0"/>
    <w:rsid w:val="00F84D04"/>
    <w:rsid w:val="00F8580C"/>
    <w:rsid w:val="00F871C5"/>
    <w:rsid w:val="00FB0D0D"/>
    <w:rsid w:val="00FB43B4"/>
    <w:rsid w:val="00FB4FE2"/>
    <w:rsid w:val="00FB6091"/>
    <w:rsid w:val="00FB723D"/>
    <w:rsid w:val="00FD2AA1"/>
    <w:rsid w:val="00FE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A3EEF0B-404D-41BE-900C-9C30F8601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3A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A0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17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3-24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23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769_201003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54310-045E-4117-9E22-7DC5F0D52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920</Words>
  <Characters>5382</Characters>
  <Application>Microsoft Office Word</Application>
  <DocSecurity>0</DocSecurity>
  <Lines>146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4769: Dr. Allen D. Lieberman - South Carolina Legislature Online</dc:title>
  <dc:subject/>
  <dc:creator>rosannemcdowell</dc:creator>
  <cp:keywords/>
  <dc:description/>
  <cp:lastModifiedBy>N Cumfer</cp:lastModifiedBy>
  <cp:revision>9</cp:revision>
  <cp:lastPrinted>2010-03-17T18:30:00Z</cp:lastPrinted>
  <dcterms:created xsi:type="dcterms:W3CDTF">2010-03-23T17:08:00Z</dcterms:created>
  <dcterms:modified xsi:type="dcterms:W3CDTF">2014-11-24T16:35:00Z</dcterms:modified>
</cp:coreProperties>
</file>