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7AA" w:rsidRDefault="00D037AA" w:rsidP="00D037AA">
      <w:pPr>
        <w:widowControl w:val="0"/>
        <w:jc w:val="center"/>
      </w:pPr>
      <w:bookmarkStart w:id="0" w:name="_GoBack"/>
      <w:bookmarkEnd w:id="0"/>
      <w:r w:rsidRPr="00D037AA">
        <w:rPr>
          <w:b/>
        </w:rPr>
        <w:t>South Carolina General Assembly</w:t>
      </w:r>
    </w:p>
    <w:p w:rsidR="00D037AA" w:rsidRDefault="00D037AA" w:rsidP="00D037AA">
      <w:pPr>
        <w:widowControl w:val="0"/>
        <w:jc w:val="center"/>
      </w:pPr>
      <w:r>
        <w:t>118th Session, 2009-2010</w:t>
      </w: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jc w:val="left"/>
        <w:rPr>
          <w:b/>
        </w:rPr>
      </w:pPr>
      <w:r w:rsidRPr="00D037AA">
        <w:rPr>
          <w:b/>
        </w:rPr>
        <w:t>H. 4853</w:t>
      </w:r>
    </w:p>
    <w:p w:rsidR="00D037AA" w:rsidRDefault="00D037AA" w:rsidP="00D037AA">
      <w:pPr>
        <w:widowControl w:val="0"/>
        <w:jc w:val="left"/>
        <w:rPr>
          <w:b/>
        </w:rPr>
      </w:pPr>
    </w:p>
    <w:p w:rsidR="00D037AA" w:rsidRDefault="00D037AA" w:rsidP="00D037AA">
      <w:pPr>
        <w:widowControl w:val="0"/>
        <w:jc w:val="left"/>
      </w:pPr>
      <w:r w:rsidRPr="00D037AA">
        <w:rPr>
          <w:b/>
        </w:rPr>
        <w:t>STATUS INFORMATION</w:t>
      </w: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jc w:val="left"/>
      </w:pPr>
      <w:r>
        <w:t>House Resolution</w:t>
      </w:r>
    </w:p>
    <w:p w:rsidR="00D037AA" w:rsidRDefault="00D037AA" w:rsidP="00D037AA">
      <w:pPr>
        <w:widowControl w:val="0"/>
        <w:jc w:val="left"/>
      </w:pPr>
      <w:r>
        <w:t>Sponsors: Reps. Sottile,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Spires, Stavrinakis, Stewart, Stringer, Thompson, Toole, Umphlett, Vick, Viers, Weeks, Whipper, White, Whitmire, Williams, Willis, Wylie, A.D. Young and T.R. Young</w:t>
      </w:r>
    </w:p>
    <w:p w:rsidR="00D037AA" w:rsidRDefault="00D037AA" w:rsidP="00D037AA">
      <w:pPr>
        <w:widowControl w:val="0"/>
        <w:jc w:val="left"/>
      </w:pPr>
      <w:r>
        <w:t>Document Path: l:\council\bills\rm\1191dw10.docx</w:t>
      </w: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jc w:val="left"/>
      </w:pPr>
      <w:r>
        <w:t>Introduced in the House on April 15, 2010</w:t>
      </w:r>
    </w:p>
    <w:p w:rsidR="00D037AA" w:rsidRDefault="00D037AA" w:rsidP="00D037AA">
      <w:pPr>
        <w:widowControl w:val="0"/>
        <w:jc w:val="left"/>
      </w:pPr>
      <w:r>
        <w:t>Adopted by the House on April 15, 2010</w:t>
      </w: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jc w:val="left"/>
      </w:pPr>
      <w:r>
        <w:t xml:space="preserve">Summary: </w:t>
      </w:r>
      <w:r w:rsidR="00CA232E">
        <w:t>C.T. Lowndes and Company</w:t>
      </w: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jc w:val="left"/>
      </w:pPr>
    </w:p>
    <w:p w:rsidR="00D037AA" w:rsidRDefault="00D037AA" w:rsidP="00D0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37AA">
        <w:rPr>
          <w:b/>
        </w:rPr>
        <w:t>HISTORY OF LEGISLATIVE ACTIONS</w:t>
      </w:r>
    </w:p>
    <w:p w:rsidR="00D037AA" w:rsidRDefault="00D037AA" w:rsidP="00D0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37AA" w:rsidRPr="00D037AA" w:rsidRDefault="00D037AA" w:rsidP="00D037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37AA">
        <w:rPr>
          <w:u w:val="single"/>
        </w:rPr>
        <w:tab/>
        <w:t>Date</w:t>
      </w:r>
      <w:r w:rsidRPr="00D037AA">
        <w:rPr>
          <w:u w:val="single"/>
        </w:rPr>
        <w:tab/>
        <w:t>Body</w:t>
      </w:r>
      <w:r w:rsidRPr="00D037AA">
        <w:rPr>
          <w:u w:val="single"/>
        </w:rPr>
        <w:tab/>
        <w:t>Action Description with journal page number</w:t>
      </w:r>
      <w:r w:rsidRPr="00D037AA">
        <w:rPr>
          <w:u w:val="single"/>
        </w:rPr>
        <w:tab/>
      </w:r>
    </w:p>
    <w:p w:rsidR="00C71D4B" w:rsidRDefault="00C71D4B" w:rsidP="00C71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FC5B1C">
        <w:t xml:space="preserve">Introduced and adopted </w:t>
      </w:r>
      <w:hyperlink r:id="rId7" w:history="1">
        <w:r w:rsidRPr="00AC1E8C">
          <w:rPr>
            <w:rStyle w:val="Hyperlink"/>
          </w:rPr>
          <w:t>HJ</w:t>
        </w:r>
      </w:hyperlink>
      <w:r>
        <w:noBreakHyphen/>
      </w:r>
      <w:r w:rsidRPr="00FC5B1C">
        <w:t>25</w:t>
      </w:r>
    </w:p>
    <w:p w:rsidR="00C71D4B" w:rsidRDefault="00C71D4B" w:rsidP="00C71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7AA" w:rsidRPr="00D037AA" w:rsidRDefault="00D037AA" w:rsidP="00D037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7AA" w:rsidRDefault="00D037AA" w:rsidP="00D037AA">
      <w:r w:rsidRPr="00D037AA">
        <w:rPr>
          <w:b/>
        </w:rPr>
        <w:t>VERSIONS OF THIS BILL</w:t>
      </w:r>
    </w:p>
    <w:p w:rsidR="00D037AA" w:rsidRDefault="00D037AA" w:rsidP="00D037AA"/>
    <w:p w:rsidR="00D037AA" w:rsidRDefault="00F26FA7" w:rsidP="00D037AA">
      <w:hyperlink r:id="rId8" w:history="1">
        <w:r w:rsidR="00D037AA">
          <w:rPr>
            <w:rStyle w:val="Hyperlink"/>
          </w:rPr>
          <w:t>4/15/2010</w:t>
        </w:r>
      </w:hyperlink>
    </w:p>
    <w:p w:rsidR="00D037AA" w:rsidRDefault="00D037AA" w:rsidP="00D037AA"/>
    <w:p w:rsidR="00D037AA" w:rsidRDefault="00D037AA" w:rsidP="00D037AA">
      <w:pPr>
        <w:sectPr w:rsidR="00D037AA" w:rsidSect="00D037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2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964F5">
        <w:t>CONGRATULATE C.T. LOWNDES &amp; COMPANY OF M</w:t>
      </w:r>
      <w:r w:rsidR="009412DB">
        <w:t>T.</w:t>
      </w:r>
      <w:r w:rsidR="004964F5">
        <w:t xml:space="preserve"> PLEASANT UPON THE CELEBRATION</w:t>
      </w:r>
      <w:r w:rsidR="006F00AC">
        <w:t>, ON MAY 14, 2010,</w:t>
      </w:r>
      <w:r w:rsidR="004964F5">
        <w:t xml:space="preserve"> OF ONE HUNDRED SIXTY YEARS OF SERVICE TO THE PEOPLE OF SOUTH CAROLINA</w:t>
      </w:r>
      <w:r w:rsidR="006F00AC">
        <w:t>.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8B9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58B9">
        <w:t xml:space="preserve">the members of the South Carolina House of Representatives are pleased to learn that </w:t>
      </w:r>
      <w:r w:rsidR="00F62DA7">
        <w:t xml:space="preserve">on May 14, 2010, </w:t>
      </w:r>
      <w:r w:rsidR="008858B9">
        <w:t>C.T. Lowndes &amp; Company of Mt</w:t>
      </w:r>
      <w:r w:rsidR="009412DB">
        <w:t>.</w:t>
      </w:r>
      <w:r w:rsidR="008858B9">
        <w:t xml:space="preserve"> Pleasant </w:t>
      </w:r>
      <w:r w:rsidR="00F62DA7">
        <w:t xml:space="preserve">will </w:t>
      </w:r>
      <w:r w:rsidR="008858B9">
        <w:t>celebrat</w:t>
      </w:r>
      <w:r w:rsidR="00F62DA7">
        <w:t>e</w:t>
      </w:r>
      <w:r w:rsidR="008858B9">
        <w:t xml:space="preserve"> one hundred sixty years of service as a premier South Carolina insurance agency; and</w:t>
      </w:r>
    </w:p>
    <w:p w:rsidR="008858B9" w:rsidRDefault="008858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C4" w:rsidRDefault="008858B9" w:rsidP="0044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B41">
        <w:t>f</w:t>
      </w:r>
      <w:r w:rsidR="00442B41" w:rsidRPr="00D4079A">
        <w:rPr>
          <w:color w:val="000000" w:themeColor="text1"/>
          <w:u w:color="000000" w:themeColor="text1"/>
        </w:rPr>
        <w:t>ounded in Charleston</w:t>
      </w:r>
      <w:r w:rsidR="00442B41">
        <w:rPr>
          <w:color w:val="000000" w:themeColor="text1"/>
          <w:u w:color="000000" w:themeColor="text1"/>
        </w:rPr>
        <w:t xml:space="preserve"> </w:t>
      </w:r>
      <w:r w:rsidR="00442B41" w:rsidRPr="00D4079A">
        <w:rPr>
          <w:color w:val="000000" w:themeColor="text1"/>
          <w:u w:color="000000" w:themeColor="text1"/>
        </w:rPr>
        <w:t>by Charles Tidyman Lowndes in 1850</w:t>
      </w:r>
      <w:r w:rsidR="00442B41">
        <w:rPr>
          <w:color w:val="000000" w:themeColor="text1"/>
          <w:u w:color="000000" w:themeColor="text1"/>
        </w:rPr>
        <w:t xml:space="preserve">, </w:t>
      </w:r>
      <w:r w:rsidR="00442B41">
        <w:t xml:space="preserve">C.T. Lowndes &amp; Company </w:t>
      </w:r>
      <w:r w:rsidR="00442B41" w:rsidRPr="00D4079A">
        <w:rPr>
          <w:color w:val="000000" w:themeColor="text1"/>
          <w:u w:color="000000" w:themeColor="text1"/>
        </w:rPr>
        <w:t>is the oldest fire</w:t>
      </w:r>
      <w:r w:rsidR="00CD4D45">
        <w:rPr>
          <w:color w:val="000000" w:themeColor="text1"/>
          <w:u w:color="000000" w:themeColor="text1"/>
        </w:rPr>
        <w:noBreakHyphen/>
      </w:r>
      <w:r w:rsidR="00442B41" w:rsidRPr="00D4079A">
        <w:rPr>
          <w:color w:val="000000" w:themeColor="text1"/>
          <w:u w:color="000000" w:themeColor="text1"/>
        </w:rPr>
        <w:t>insurance agency in the Southeast</w:t>
      </w:r>
      <w:r w:rsidR="00492EC4">
        <w:rPr>
          <w:color w:val="000000" w:themeColor="text1"/>
          <w:u w:color="000000" w:themeColor="text1"/>
        </w:rPr>
        <w:t>; and</w:t>
      </w:r>
    </w:p>
    <w:p w:rsidR="00492EC4" w:rsidRDefault="00492EC4" w:rsidP="0044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EC4" w:rsidRDefault="00492EC4" w:rsidP="0049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4079A">
        <w:rPr>
          <w:color w:val="000000" w:themeColor="text1"/>
          <w:u w:color="000000" w:themeColor="text1"/>
        </w:rPr>
        <w:t xml:space="preserve">ince the agency first offered fire insurance for South Carolina National Bank mortgages in the mid </w:t>
      </w:r>
      <w:r>
        <w:rPr>
          <w:color w:val="000000" w:themeColor="text1"/>
          <w:u w:color="000000" w:themeColor="text1"/>
        </w:rPr>
        <w:t>nineteenth</w:t>
      </w:r>
      <w:r w:rsidRPr="00D407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4079A">
        <w:rPr>
          <w:color w:val="000000" w:themeColor="text1"/>
          <w:u w:color="000000" w:themeColor="text1"/>
        </w:rPr>
        <w:t xml:space="preserve">entury, </w:t>
      </w:r>
      <w:r>
        <w:rPr>
          <w:color w:val="000000" w:themeColor="text1"/>
          <w:u w:color="000000" w:themeColor="text1"/>
        </w:rPr>
        <w:t xml:space="preserve">it has </w:t>
      </w:r>
      <w:r w:rsidRPr="00D4079A">
        <w:rPr>
          <w:color w:val="000000" w:themeColor="text1"/>
          <w:u w:color="000000" w:themeColor="text1"/>
        </w:rPr>
        <w:t>grown to a full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 xml:space="preserve">service agency with seven locations throughout the Lowcountry and one in the </w:t>
      </w:r>
      <w:r>
        <w:rPr>
          <w:color w:val="000000" w:themeColor="text1"/>
          <w:u w:color="000000" w:themeColor="text1"/>
        </w:rPr>
        <w:t>Midlands of the Palmetto State; and</w:t>
      </w:r>
    </w:p>
    <w:p w:rsidR="00C44541" w:rsidRDefault="00C44541" w:rsidP="0049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C.T. Lowndes is a f</w:t>
      </w:r>
      <w:r w:rsidRPr="00D4079A">
        <w:rPr>
          <w:color w:val="000000" w:themeColor="text1"/>
          <w:u w:color="000000" w:themeColor="text1"/>
        </w:rPr>
        <w:t>amily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>, family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>operated agency and has always been owned by a member of the Lowndes family</w:t>
      </w:r>
      <w:r>
        <w:rPr>
          <w:color w:val="000000" w:themeColor="text1"/>
          <w:u w:color="000000" w:themeColor="text1"/>
        </w:rPr>
        <w:t xml:space="preserve">, the present owners being </w:t>
      </w:r>
      <w:r w:rsidRPr="00D4079A">
        <w:rPr>
          <w:color w:val="000000" w:themeColor="text1"/>
          <w:u w:color="000000" w:themeColor="text1"/>
        </w:rPr>
        <w:t>Henry H. Lowndes, Jr., Willard A. Silcox, Jr., Willard A. Silcox III, and Christopher G. Silcox. In 2012, Edward F. Lowndes III and Rawlins C. Lowndes will become owners</w:t>
      </w:r>
      <w:r>
        <w:rPr>
          <w:color w:val="000000" w:themeColor="text1"/>
          <w:u w:color="000000" w:themeColor="text1"/>
        </w:rPr>
        <w:t xml:space="preserve">, thus assuring that </w:t>
      </w:r>
      <w:r w:rsidRPr="00D4079A">
        <w:rPr>
          <w:color w:val="000000" w:themeColor="text1"/>
          <w:u w:color="000000" w:themeColor="text1"/>
        </w:rPr>
        <w:t xml:space="preserve">the agency </w:t>
      </w:r>
      <w:r>
        <w:rPr>
          <w:color w:val="000000" w:themeColor="text1"/>
          <w:u w:color="000000" w:themeColor="text1"/>
        </w:rPr>
        <w:t xml:space="preserve">will </w:t>
      </w:r>
      <w:r w:rsidRPr="00D4079A">
        <w:rPr>
          <w:color w:val="000000" w:themeColor="text1"/>
          <w:u w:color="000000" w:themeColor="text1"/>
        </w:rPr>
        <w:t xml:space="preserve">be owned and operated by a </w:t>
      </w:r>
      <w:r>
        <w:rPr>
          <w:color w:val="000000" w:themeColor="text1"/>
          <w:u w:color="000000" w:themeColor="text1"/>
        </w:rPr>
        <w:t>sixth</w:t>
      </w:r>
      <w:r w:rsidRPr="00D4079A">
        <w:rPr>
          <w:color w:val="000000" w:themeColor="text1"/>
          <w:u w:color="000000" w:themeColor="text1"/>
        </w:rPr>
        <w:t xml:space="preserve"> generation of the Lowndes family</w:t>
      </w:r>
      <w:r>
        <w:rPr>
          <w:color w:val="000000" w:themeColor="text1"/>
          <w:u w:color="000000" w:themeColor="text1"/>
        </w:rPr>
        <w:t xml:space="preserve">, as well as a </w:t>
      </w:r>
      <w:r w:rsidRPr="00D4079A">
        <w:rPr>
          <w:color w:val="000000" w:themeColor="text1"/>
          <w:u w:color="000000" w:themeColor="text1"/>
        </w:rPr>
        <w:t>second generation of the Silcox family</w:t>
      </w:r>
      <w:r>
        <w:rPr>
          <w:color w:val="000000" w:themeColor="text1"/>
          <w:u w:color="000000" w:themeColor="text1"/>
        </w:rPr>
        <w:t>; and</w:t>
      </w: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0846">
        <w:rPr>
          <w:color w:val="000000" w:themeColor="text1"/>
          <w:u w:color="000000" w:themeColor="text1"/>
        </w:rPr>
        <w:t xml:space="preserve">the </w:t>
      </w:r>
      <w:r w:rsidR="00E529B1">
        <w:rPr>
          <w:color w:val="000000" w:themeColor="text1"/>
          <w:u w:color="000000" w:themeColor="text1"/>
        </w:rPr>
        <w:t xml:space="preserve">remarkable </w:t>
      </w:r>
      <w:r w:rsidR="00F80846">
        <w:rPr>
          <w:color w:val="000000" w:themeColor="text1"/>
          <w:u w:color="000000" w:themeColor="text1"/>
        </w:rPr>
        <w:t xml:space="preserve">longevity of C.T. Lowndes may be accounted for </w:t>
      </w:r>
      <w:r w:rsidR="00E529B1">
        <w:rPr>
          <w:color w:val="000000" w:themeColor="text1"/>
          <w:u w:color="000000" w:themeColor="text1"/>
        </w:rPr>
        <w:t xml:space="preserve">in great measure </w:t>
      </w:r>
      <w:r w:rsidR="00F80846">
        <w:rPr>
          <w:color w:val="000000" w:themeColor="text1"/>
          <w:u w:color="000000" w:themeColor="text1"/>
        </w:rPr>
        <w:t xml:space="preserve">by close adherence to its founding </w:t>
      </w:r>
      <w:r w:rsidR="00F80846">
        <w:rPr>
          <w:color w:val="000000" w:themeColor="text1"/>
          <w:u w:color="000000" w:themeColor="text1"/>
        </w:rPr>
        <w:lastRenderedPageBreak/>
        <w:t>vision</w:t>
      </w:r>
      <w:r w:rsidR="006531A5">
        <w:rPr>
          <w:color w:val="000000" w:themeColor="text1"/>
          <w:u w:color="000000" w:themeColor="text1"/>
        </w:rPr>
        <w:t>: “Bu</w:t>
      </w:r>
      <w:r w:rsidRPr="00D4079A">
        <w:rPr>
          <w:color w:val="000000" w:themeColor="text1"/>
          <w:u w:color="000000" w:themeColor="text1"/>
        </w:rPr>
        <w:t>ild customer relationships through honesty, int</w:t>
      </w:r>
      <w:r w:rsidR="00F80846">
        <w:rPr>
          <w:color w:val="000000" w:themeColor="text1"/>
          <w:u w:color="000000" w:themeColor="text1"/>
        </w:rPr>
        <w:t>egrity, and outstanding service</w:t>
      </w:r>
      <w:r w:rsidR="006531A5">
        <w:rPr>
          <w:color w:val="000000" w:themeColor="text1"/>
          <w:u w:color="000000" w:themeColor="text1"/>
        </w:rPr>
        <w:t>”</w:t>
      </w:r>
      <w:r w:rsidR="00F80846">
        <w:rPr>
          <w:color w:val="000000" w:themeColor="text1"/>
          <w:u w:color="000000" w:themeColor="text1"/>
        </w:rPr>
        <w:t>; and</w:t>
      </w:r>
    </w:p>
    <w:p w:rsidR="00F80846" w:rsidRDefault="00F80846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2A2" w:rsidRDefault="00F80846" w:rsidP="00EC5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848CC">
        <w:rPr>
          <w:color w:val="000000" w:themeColor="text1"/>
          <w:u w:color="000000" w:themeColor="text1"/>
        </w:rPr>
        <w:t xml:space="preserve">the House of Representatives takes great pleasure in joining with </w:t>
      </w:r>
      <w:r w:rsidR="00EC5852">
        <w:rPr>
          <w:color w:val="000000" w:themeColor="text1"/>
          <w:u w:color="000000" w:themeColor="text1"/>
        </w:rPr>
        <w:t>C.T. Lowndes</w:t>
      </w:r>
      <w:r w:rsidR="00CD4D45" w:rsidRPr="00CD4D45">
        <w:rPr>
          <w:color w:val="000000" w:themeColor="text1"/>
          <w:u w:color="000000" w:themeColor="text1"/>
        </w:rPr>
        <w:t>’</w:t>
      </w:r>
      <w:r w:rsidR="00EC5852">
        <w:rPr>
          <w:color w:val="000000" w:themeColor="text1"/>
          <w:u w:color="000000" w:themeColor="text1"/>
        </w:rPr>
        <w:t xml:space="preserve"> </w:t>
      </w:r>
      <w:r w:rsidR="000848CC">
        <w:rPr>
          <w:color w:val="000000" w:themeColor="text1"/>
          <w:u w:color="000000" w:themeColor="text1"/>
        </w:rPr>
        <w:t xml:space="preserve">many </w:t>
      </w:r>
      <w:r w:rsidR="00EC5852">
        <w:rPr>
          <w:color w:val="000000" w:themeColor="text1"/>
          <w:u w:color="000000" w:themeColor="text1"/>
        </w:rPr>
        <w:t xml:space="preserve">clients, </w:t>
      </w:r>
      <w:r w:rsidR="000848CC">
        <w:rPr>
          <w:color w:val="000000" w:themeColor="text1"/>
          <w:u w:color="000000" w:themeColor="text1"/>
        </w:rPr>
        <w:t>friends</w:t>
      </w:r>
      <w:r w:rsidR="00EC5852">
        <w:rPr>
          <w:color w:val="000000" w:themeColor="text1"/>
          <w:u w:color="000000" w:themeColor="text1"/>
        </w:rPr>
        <w:t xml:space="preserve">, and professional associates to congratulate the company upon reaching this </w:t>
      </w:r>
      <w:r w:rsidR="00E529B1">
        <w:rPr>
          <w:color w:val="000000" w:themeColor="text1"/>
          <w:u w:color="000000" w:themeColor="text1"/>
        </w:rPr>
        <w:t xml:space="preserve">extraordinary </w:t>
      </w:r>
      <w:r w:rsidR="00EC5852">
        <w:rPr>
          <w:color w:val="000000" w:themeColor="text1"/>
          <w:u w:color="000000" w:themeColor="text1"/>
        </w:rPr>
        <w:t>milestone</w:t>
      </w:r>
      <w:r w:rsidR="00D726D6">
        <w:rPr>
          <w:color w:val="000000" w:themeColor="text1"/>
          <w:u w:color="000000" w:themeColor="text1"/>
        </w:rPr>
        <w:t xml:space="preserve">, and the members </w:t>
      </w:r>
      <w:r w:rsidR="00EC5852">
        <w:rPr>
          <w:color w:val="000000" w:themeColor="text1"/>
          <w:u w:color="000000" w:themeColor="text1"/>
        </w:rPr>
        <w:t xml:space="preserve">wish </w:t>
      </w:r>
      <w:r w:rsidR="00D726D6">
        <w:rPr>
          <w:color w:val="000000" w:themeColor="text1"/>
          <w:u w:color="000000" w:themeColor="text1"/>
        </w:rPr>
        <w:t>the company</w:t>
      </w:r>
      <w:r w:rsidR="00EC5852">
        <w:rPr>
          <w:color w:val="000000" w:themeColor="text1"/>
          <w:u w:color="000000" w:themeColor="text1"/>
        </w:rPr>
        <w:t xml:space="preserve"> much continued success </w:t>
      </w:r>
      <w:r w:rsidR="00D726D6">
        <w:rPr>
          <w:color w:val="000000" w:themeColor="text1"/>
          <w:u w:color="000000" w:themeColor="text1"/>
        </w:rPr>
        <w:t>in years to come</w:t>
      </w:r>
      <w:r w:rsidR="00EC5852">
        <w:rPr>
          <w:color w:val="000000" w:themeColor="text1"/>
          <w:u w:color="000000" w:themeColor="text1"/>
        </w:rPr>
        <w:t xml:space="preserve">. </w:t>
      </w:r>
      <w:r w:rsidR="00E652A2">
        <w:t>Now, therefore,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A2A" w:rsidRDefault="00E652A2" w:rsidP="005C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C5852">
        <w:t xml:space="preserve"> </w:t>
      </w:r>
      <w:r w:rsidR="00E529B1">
        <w:t xml:space="preserve">the members of the South Carolina House of Representatives, by this resolution, </w:t>
      </w:r>
      <w:r w:rsidR="005C2A2A">
        <w:t>congratulate C.T. Lowndes &amp; Company of M</w:t>
      </w:r>
      <w:r w:rsidR="009412DB">
        <w:t>t.</w:t>
      </w:r>
      <w:r w:rsidR="005C2A2A">
        <w:t xml:space="preserve"> Pleasant upon the celebration</w:t>
      </w:r>
      <w:r w:rsidR="006F00AC">
        <w:t>, on May 14, 2010,</w:t>
      </w:r>
      <w:r w:rsidR="005C2A2A">
        <w:t xml:space="preserve"> of one hundred sixty years of service to the people of South Carolina.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2A2A">
        <w:t xml:space="preserve"> C.T. Lowndes &amp; Company.</w:t>
      </w:r>
    </w:p>
    <w:p w:rsidR="000E36A7" w:rsidRDefault="00CD4D45" w:rsidP="00E3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6A7" w:rsidRDefault="000E36A7" w:rsidP="00D037AA">
      <w:pPr>
        <w:suppressAutoHyphens/>
      </w:pPr>
    </w:p>
    <w:sectPr w:rsidR="000E36A7" w:rsidSect="00D037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A2A" w:rsidRDefault="005C2A2A" w:rsidP="009F0C77">
      <w:r>
        <w:separator/>
      </w:r>
    </w:p>
  </w:endnote>
  <w:endnote w:type="continuationSeparator" w:id="0">
    <w:p w:rsidR="005C2A2A" w:rsidRDefault="005C2A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BBC56-B2DD-4D1D-BA03-2A1256850F9E}"/>
    <w:embedBold r:id="rId2" w:fontKey="{B67C1172-7AE6-4780-AA9B-2C71D8427C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F30D2B-74CC-4CE7-9B2D-D119C0E83A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E06842-E16D-41F0-9517-55FFE38AF9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13EC96-05D3-4A7D-94E7-05F399F5E4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AA" w:rsidRPr="000E36A7" w:rsidRDefault="00D037AA" w:rsidP="000E3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[4853]</w:t>
    </w:r>
    <w:r>
      <w:tab/>
    </w:r>
    <w:r w:rsidR="00F26FA7">
      <w:fldChar w:fldCharType="begin"/>
    </w:r>
    <w:r w:rsidR="00F26FA7">
      <w:instrText xml:space="preserve"> PAGE  \* MERGEFORMAT </w:instrText>
    </w:r>
    <w:r w:rsidR="00F26FA7">
      <w:fldChar w:fldCharType="separate"/>
    </w:r>
    <w:r w:rsidR="00F26FA7">
      <w:rPr>
        <w:noProof/>
      </w:rPr>
      <w:t>1</w:t>
    </w:r>
    <w:r w:rsidR="00F26F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A2A" w:rsidRDefault="005C2A2A" w:rsidP="009F0C77">
      <w:r>
        <w:separator/>
      </w:r>
    </w:p>
  </w:footnote>
  <w:footnote w:type="continuationSeparator" w:id="0">
    <w:p w:rsidR="005C2A2A" w:rsidRDefault="005C2A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1DW10"/>
    <w:docVar w:name="CoverBillType" w:val="r"/>
    <w:docVar w:name="docpath" w:val="L:\Council\bills\RM\1191DW10.DOCX"/>
    <w:docVar w:name="dvBillNumber" w:val="48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3B9E"/>
    <w:rsid w:val="00011869"/>
    <w:rsid w:val="000848CC"/>
    <w:rsid w:val="000E1785"/>
    <w:rsid w:val="000E36A7"/>
    <w:rsid w:val="000E6761"/>
    <w:rsid w:val="000F40FA"/>
    <w:rsid w:val="001009FD"/>
    <w:rsid w:val="0010776B"/>
    <w:rsid w:val="00133E66"/>
    <w:rsid w:val="001435A3"/>
    <w:rsid w:val="00183F14"/>
    <w:rsid w:val="001C003E"/>
    <w:rsid w:val="001D08F2"/>
    <w:rsid w:val="001D525B"/>
    <w:rsid w:val="001D7F4F"/>
    <w:rsid w:val="002321B6"/>
    <w:rsid w:val="00250967"/>
    <w:rsid w:val="002543C8"/>
    <w:rsid w:val="002568E7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789"/>
    <w:rsid w:val="00417C01"/>
    <w:rsid w:val="00442B41"/>
    <w:rsid w:val="004809EE"/>
    <w:rsid w:val="00492EC4"/>
    <w:rsid w:val="004964F5"/>
    <w:rsid w:val="004D02E9"/>
    <w:rsid w:val="004E7D54"/>
    <w:rsid w:val="005273C6"/>
    <w:rsid w:val="00530A69"/>
    <w:rsid w:val="00545593"/>
    <w:rsid w:val="0057387C"/>
    <w:rsid w:val="00577C6C"/>
    <w:rsid w:val="005C2A2A"/>
    <w:rsid w:val="005C2FE2"/>
    <w:rsid w:val="005E2BC9"/>
    <w:rsid w:val="00605102"/>
    <w:rsid w:val="006215AA"/>
    <w:rsid w:val="006531A5"/>
    <w:rsid w:val="00675007"/>
    <w:rsid w:val="006913C9"/>
    <w:rsid w:val="0069470D"/>
    <w:rsid w:val="0069759F"/>
    <w:rsid w:val="006F00AC"/>
    <w:rsid w:val="00734F00"/>
    <w:rsid w:val="0075456E"/>
    <w:rsid w:val="007A70AE"/>
    <w:rsid w:val="00835631"/>
    <w:rsid w:val="008362E8"/>
    <w:rsid w:val="008858B9"/>
    <w:rsid w:val="008A1768"/>
    <w:rsid w:val="008F4429"/>
    <w:rsid w:val="00915A15"/>
    <w:rsid w:val="009271AC"/>
    <w:rsid w:val="0094021A"/>
    <w:rsid w:val="009412DB"/>
    <w:rsid w:val="009C6A0B"/>
    <w:rsid w:val="009F0C77"/>
    <w:rsid w:val="009F2207"/>
    <w:rsid w:val="009F4DD1"/>
    <w:rsid w:val="00A41684"/>
    <w:rsid w:val="00A64E80"/>
    <w:rsid w:val="00A72BCD"/>
    <w:rsid w:val="00A741D9"/>
    <w:rsid w:val="00A833AB"/>
    <w:rsid w:val="00A9741D"/>
    <w:rsid w:val="00AC1E8C"/>
    <w:rsid w:val="00AD4B17"/>
    <w:rsid w:val="00B412D4"/>
    <w:rsid w:val="00BE3C22"/>
    <w:rsid w:val="00C0345E"/>
    <w:rsid w:val="00C3483A"/>
    <w:rsid w:val="00C44541"/>
    <w:rsid w:val="00C71D4B"/>
    <w:rsid w:val="00C74E9D"/>
    <w:rsid w:val="00C82FD3"/>
    <w:rsid w:val="00C92819"/>
    <w:rsid w:val="00CA232E"/>
    <w:rsid w:val="00CC6B7B"/>
    <w:rsid w:val="00CD2089"/>
    <w:rsid w:val="00CD4D45"/>
    <w:rsid w:val="00CF3B9E"/>
    <w:rsid w:val="00D037AA"/>
    <w:rsid w:val="00D20FDB"/>
    <w:rsid w:val="00D726D6"/>
    <w:rsid w:val="00D73A67"/>
    <w:rsid w:val="00D970A9"/>
    <w:rsid w:val="00DE0690"/>
    <w:rsid w:val="00DF3845"/>
    <w:rsid w:val="00E31E9A"/>
    <w:rsid w:val="00E41911"/>
    <w:rsid w:val="00E529B1"/>
    <w:rsid w:val="00E652A2"/>
    <w:rsid w:val="00E92EEF"/>
    <w:rsid w:val="00EC5852"/>
    <w:rsid w:val="00F24442"/>
    <w:rsid w:val="00F26FA7"/>
    <w:rsid w:val="00F50AE3"/>
    <w:rsid w:val="00F62DA7"/>
    <w:rsid w:val="00F67CF1"/>
    <w:rsid w:val="00F80846"/>
    <w:rsid w:val="00F840F0"/>
    <w:rsid w:val="00F855D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658BF5-6EBB-4D66-A419-3A84371F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3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53_201004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9BF80-A95D-47D7-A165-1992C859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566</Words>
  <Characters>3241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4853: C.T. Lowndes and Company - South Carolina Legislature Online</dc:title>
  <dc:subject/>
  <dc:creator>rosannemcdowell</dc:creator>
  <cp:keywords/>
  <dc:description/>
  <cp:lastModifiedBy>N Cumfer</cp:lastModifiedBy>
  <cp:revision>7</cp:revision>
  <cp:lastPrinted>2010-04-13T19:27:00Z</cp:lastPrinted>
  <dcterms:created xsi:type="dcterms:W3CDTF">2010-04-15T14:46:00Z</dcterms:created>
  <dcterms:modified xsi:type="dcterms:W3CDTF">2014-11-24T16:37:00Z</dcterms:modified>
</cp:coreProperties>
</file>