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ABC" w:rsidRDefault="00B80ABC" w:rsidP="00B80ABC">
      <w:pPr>
        <w:widowControl w:val="0"/>
        <w:jc w:val="center"/>
      </w:pPr>
      <w:bookmarkStart w:id="0" w:name="_GoBack"/>
      <w:bookmarkEnd w:id="0"/>
      <w:r w:rsidRPr="00B80ABC">
        <w:rPr>
          <w:b/>
        </w:rPr>
        <w:t>South Carolina General Assembly</w:t>
      </w:r>
    </w:p>
    <w:p w:rsidR="00B80ABC" w:rsidRDefault="00B80ABC" w:rsidP="00B80ABC">
      <w:pPr>
        <w:widowControl w:val="0"/>
        <w:jc w:val="center"/>
      </w:pPr>
      <w:r>
        <w:t>118th Session, 2009-2010</w:t>
      </w:r>
    </w:p>
    <w:p w:rsidR="00B80ABC" w:rsidRDefault="00B80ABC" w:rsidP="00B80ABC">
      <w:pPr>
        <w:widowControl w:val="0"/>
        <w:jc w:val="left"/>
      </w:pPr>
    </w:p>
    <w:p w:rsidR="00B80ABC" w:rsidRDefault="00B80ABC" w:rsidP="00B80ABC">
      <w:pPr>
        <w:widowControl w:val="0"/>
        <w:jc w:val="left"/>
        <w:rPr>
          <w:b/>
        </w:rPr>
      </w:pPr>
      <w:r w:rsidRPr="00B80ABC">
        <w:rPr>
          <w:b/>
        </w:rPr>
        <w:t>H. 4870</w:t>
      </w:r>
    </w:p>
    <w:p w:rsidR="00B80ABC" w:rsidRDefault="00B80ABC" w:rsidP="00B80ABC">
      <w:pPr>
        <w:widowControl w:val="0"/>
        <w:jc w:val="left"/>
        <w:rPr>
          <w:b/>
        </w:rPr>
      </w:pPr>
    </w:p>
    <w:p w:rsidR="00B80ABC" w:rsidRDefault="00B80ABC" w:rsidP="00B80ABC">
      <w:pPr>
        <w:widowControl w:val="0"/>
        <w:jc w:val="left"/>
      </w:pPr>
      <w:r w:rsidRPr="00B80ABC">
        <w:rPr>
          <w:b/>
        </w:rPr>
        <w:t>STATUS INFORMATION</w:t>
      </w:r>
    </w:p>
    <w:p w:rsidR="00B80ABC" w:rsidRDefault="00B80ABC" w:rsidP="00B80ABC">
      <w:pPr>
        <w:widowControl w:val="0"/>
        <w:jc w:val="left"/>
      </w:pPr>
    </w:p>
    <w:p w:rsidR="00B80ABC" w:rsidRDefault="00B80ABC" w:rsidP="00B80ABC">
      <w:pPr>
        <w:widowControl w:val="0"/>
        <w:jc w:val="left"/>
      </w:pPr>
      <w:r>
        <w:t>House Resolution</w:t>
      </w:r>
    </w:p>
    <w:p w:rsidR="00B80ABC" w:rsidRDefault="00B80ABC" w:rsidP="00B80ABC">
      <w:pPr>
        <w:widowControl w:val="0"/>
        <w:jc w:val="left"/>
      </w:pPr>
      <w:r>
        <w:t>Sponsors: Rep. G.A. Brown</w:t>
      </w:r>
    </w:p>
    <w:p w:rsidR="00B80ABC" w:rsidRDefault="00B80ABC" w:rsidP="00B80ABC">
      <w:pPr>
        <w:widowControl w:val="0"/>
        <w:jc w:val="left"/>
      </w:pPr>
      <w:r>
        <w:t>Document Path: l:\council\bills\rm\1205ab10.docx</w:t>
      </w:r>
    </w:p>
    <w:p w:rsidR="00B80ABC" w:rsidRDefault="00B80ABC" w:rsidP="00B80ABC">
      <w:pPr>
        <w:widowControl w:val="0"/>
        <w:jc w:val="left"/>
      </w:pPr>
    </w:p>
    <w:p w:rsidR="00B80ABC" w:rsidRDefault="00B80ABC" w:rsidP="00B80ABC">
      <w:pPr>
        <w:widowControl w:val="0"/>
        <w:jc w:val="left"/>
      </w:pPr>
      <w:r>
        <w:t>Introduced in the House on April 20, 2010</w:t>
      </w:r>
    </w:p>
    <w:p w:rsidR="00B80ABC" w:rsidRDefault="00B80ABC" w:rsidP="00B80ABC">
      <w:pPr>
        <w:widowControl w:val="0"/>
        <w:jc w:val="left"/>
      </w:pPr>
      <w:r>
        <w:t>Adopted by the House on April 20, 2010</w:t>
      </w:r>
    </w:p>
    <w:p w:rsidR="00B80ABC" w:rsidRDefault="00B80ABC" w:rsidP="00B80ABC">
      <w:pPr>
        <w:widowControl w:val="0"/>
        <w:jc w:val="left"/>
      </w:pPr>
    </w:p>
    <w:p w:rsidR="00B80ABC" w:rsidRDefault="00B80ABC" w:rsidP="00B80ABC">
      <w:pPr>
        <w:widowControl w:val="0"/>
        <w:jc w:val="left"/>
      </w:pPr>
      <w:r>
        <w:t xml:space="preserve">Summary: </w:t>
      </w:r>
      <w:r w:rsidR="005E3991">
        <w:t>Fullard Isaac</w:t>
      </w:r>
    </w:p>
    <w:p w:rsidR="00B80ABC" w:rsidRDefault="00B80ABC" w:rsidP="00B80ABC">
      <w:pPr>
        <w:widowControl w:val="0"/>
        <w:jc w:val="left"/>
      </w:pPr>
    </w:p>
    <w:p w:rsidR="00B80ABC" w:rsidRDefault="00B80ABC" w:rsidP="00B80ABC">
      <w:pPr>
        <w:widowControl w:val="0"/>
        <w:jc w:val="left"/>
      </w:pPr>
    </w:p>
    <w:p w:rsidR="00B80ABC" w:rsidRDefault="00B80ABC" w:rsidP="00B80A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0ABC">
        <w:rPr>
          <w:b/>
        </w:rPr>
        <w:t>HISTORY OF LEGISLATIVE ACTIONS</w:t>
      </w:r>
    </w:p>
    <w:p w:rsidR="00B80ABC" w:rsidRDefault="00B80ABC" w:rsidP="00B80A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0ABC" w:rsidRPr="00B80ABC" w:rsidRDefault="00B80ABC" w:rsidP="00B80A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0ABC">
        <w:rPr>
          <w:u w:val="single"/>
        </w:rPr>
        <w:tab/>
        <w:t>Date</w:t>
      </w:r>
      <w:r w:rsidRPr="00B80ABC">
        <w:rPr>
          <w:u w:val="single"/>
        </w:rPr>
        <w:tab/>
        <w:t>Body</w:t>
      </w:r>
      <w:r w:rsidRPr="00B80ABC">
        <w:rPr>
          <w:u w:val="single"/>
        </w:rPr>
        <w:tab/>
        <w:t>Action Description with journal page number</w:t>
      </w:r>
      <w:r w:rsidRPr="00B80ABC">
        <w:rPr>
          <w:u w:val="single"/>
        </w:rPr>
        <w:tab/>
      </w:r>
    </w:p>
    <w:p w:rsidR="00C36719" w:rsidRDefault="00C36719" w:rsidP="00C367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House</w:t>
      </w:r>
      <w:r>
        <w:tab/>
      </w:r>
      <w:r w:rsidRPr="003211C7">
        <w:t xml:space="preserve">Introduced and adopted </w:t>
      </w:r>
      <w:hyperlink r:id="rId7" w:history="1">
        <w:r w:rsidRPr="00CC62FA">
          <w:rPr>
            <w:rStyle w:val="Hyperlink"/>
          </w:rPr>
          <w:t>HJ</w:t>
        </w:r>
      </w:hyperlink>
      <w:r>
        <w:noBreakHyphen/>
      </w:r>
      <w:r w:rsidRPr="003211C7">
        <w:t>9</w:t>
      </w:r>
    </w:p>
    <w:p w:rsidR="00C36719" w:rsidRDefault="00C36719" w:rsidP="00C367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0ABC" w:rsidRPr="00B80ABC" w:rsidRDefault="00B80ABC" w:rsidP="00B80A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0ABC" w:rsidRDefault="00B80ABC" w:rsidP="00B80ABC">
      <w:r w:rsidRPr="00B80ABC">
        <w:rPr>
          <w:b/>
        </w:rPr>
        <w:t>VERSIONS OF THIS BILL</w:t>
      </w:r>
    </w:p>
    <w:p w:rsidR="00B80ABC" w:rsidRDefault="00B80ABC" w:rsidP="00B80ABC"/>
    <w:p w:rsidR="00B80ABC" w:rsidRDefault="009D4722" w:rsidP="00B80ABC">
      <w:hyperlink r:id="rId8" w:history="1">
        <w:r w:rsidR="00B80ABC">
          <w:rPr>
            <w:rStyle w:val="Hyperlink"/>
          </w:rPr>
          <w:t>4/20/2010</w:t>
        </w:r>
      </w:hyperlink>
    </w:p>
    <w:p w:rsidR="00B80ABC" w:rsidRDefault="00B80ABC" w:rsidP="00B80ABC"/>
    <w:p w:rsidR="00B80ABC" w:rsidRDefault="00B80ABC" w:rsidP="00B80ABC">
      <w:pPr>
        <w:sectPr w:rsidR="00B80ABC" w:rsidSect="00B80AB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6D2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585" w:rsidRDefault="00590BB7" w:rsidP="00BD6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D6585">
        <w:t xml:space="preserve">CONGRATULATE </w:t>
      </w:r>
      <w:r w:rsidR="00DF49DD">
        <w:t>FULLARD ISAAC</w:t>
      </w:r>
      <w:r w:rsidR="00BD6585">
        <w:t xml:space="preserve"> OF </w:t>
      </w:r>
      <w:r w:rsidR="00F22EBD">
        <w:t>LEE</w:t>
      </w:r>
      <w:r w:rsidR="00BD6585">
        <w:t xml:space="preserve"> COUNTY ON THE OCCASION OF HIS NINETY</w:t>
      </w:r>
      <w:r w:rsidR="00850CB2">
        <w:noBreakHyphen/>
      </w:r>
      <w:r w:rsidR="00BD6585">
        <w:t>FI</w:t>
      </w:r>
      <w:r w:rsidR="00DF49DD">
        <w:t>RST</w:t>
      </w:r>
      <w:r w:rsidR="00BD6585">
        <w:t xml:space="preserve"> BIRTHDAY, AND TO WISH HIM A JOYOUS BIRTHDAY CELEBRATION AND CONTINUED HEALTH AND HAPPINESS.</w:t>
      </w:r>
    </w:p>
    <w:p w:rsidR="00BE6D20" w:rsidRDefault="00BE6D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32E8" w:rsidRDefault="00BE6D20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932E8">
        <w:t xml:space="preserve">the members of the South Carolina House of Representatives are delighted to learn that </w:t>
      </w:r>
      <w:r w:rsidR="00DF49DD">
        <w:t xml:space="preserve">Fullard Isaac </w:t>
      </w:r>
      <w:r w:rsidR="004932E8">
        <w:t xml:space="preserve">of </w:t>
      </w:r>
      <w:r w:rsidR="00DF49DD">
        <w:t>Lee</w:t>
      </w:r>
      <w:r w:rsidR="004932E8">
        <w:t xml:space="preserve"> County will celebrate his ninety</w:t>
      </w:r>
      <w:r w:rsidR="00850CB2">
        <w:noBreakHyphen/>
      </w:r>
      <w:r w:rsidR="004932E8">
        <w:t>fi</w:t>
      </w:r>
      <w:r w:rsidR="00DF49DD">
        <w:t>rst</w:t>
      </w:r>
      <w:r w:rsidR="004932E8">
        <w:t xml:space="preserve"> birthday on</w:t>
      </w:r>
      <w:r w:rsidR="004932E8" w:rsidRPr="007E3F93">
        <w:t xml:space="preserve"> </w:t>
      </w:r>
      <w:r w:rsidR="000C6161">
        <w:t>September 19, 2010;</w:t>
      </w:r>
      <w:r w:rsidR="004932E8" w:rsidRPr="007E3F93">
        <w:t xml:space="preserve"> an</w:t>
      </w:r>
      <w:r w:rsidR="004932E8">
        <w:t>d</w:t>
      </w: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C6161">
        <w:t>Mr. Isaac</w:t>
      </w:r>
      <w:r>
        <w:t xml:space="preserve">, the son of </w:t>
      </w:r>
      <w:r w:rsidR="00A20D8B">
        <w:t>Thompson Isaac and Minnie Anderson Isaac</w:t>
      </w:r>
      <w:r>
        <w:t xml:space="preserve">, </w:t>
      </w:r>
      <w:r w:rsidR="00C36A2D">
        <w:t xml:space="preserve">came into this world </w:t>
      </w:r>
      <w:r>
        <w:t xml:space="preserve">on </w:t>
      </w:r>
      <w:r w:rsidR="000C6161">
        <w:t>September 19, 1919</w:t>
      </w:r>
      <w:r>
        <w:t xml:space="preserve">, in the early part of the twentieth century, and he has been witness to </w:t>
      </w:r>
      <w:r w:rsidR="00D07184">
        <w:t xml:space="preserve">many of </w:t>
      </w:r>
      <w:r>
        <w:t>the incredible changes and developments that have come to this nation from that time into the twenty</w:t>
      </w:r>
      <w:r w:rsidR="00850CB2">
        <w:noBreakHyphen/>
      </w:r>
      <w:r>
        <w:t>first century; and</w:t>
      </w: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27746">
        <w:t>born</w:t>
      </w:r>
      <w:r w:rsidRPr="007E3F93">
        <w:t xml:space="preserve"> </w:t>
      </w:r>
      <w:r>
        <w:t xml:space="preserve">in the </w:t>
      </w:r>
      <w:r w:rsidR="00127746">
        <w:t>small community of St. Charles</w:t>
      </w:r>
      <w:r>
        <w:t xml:space="preserve">, </w:t>
      </w:r>
      <w:r w:rsidR="00127746">
        <w:t>the young Fullard</w:t>
      </w:r>
      <w:r>
        <w:t xml:space="preserve"> </w:t>
      </w:r>
      <w:r w:rsidR="00127746">
        <w:t xml:space="preserve">grew to manhood and answered </w:t>
      </w:r>
      <w:r w:rsidR="00AD6F9D">
        <w:t>the call of his country</w:t>
      </w:r>
      <w:r w:rsidR="00127746">
        <w:t xml:space="preserve"> to </w:t>
      </w:r>
      <w:r w:rsidR="00AD6F9D">
        <w:t>serve in World War II</w:t>
      </w:r>
      <w:r>
        <w:t>; and</w:t>
      </w:r>
    </w:p>
    <w:p w:rsidR="00AD6F9D" w:rsidRDefault="00AD6F9D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F9D" w:rsidRDefault="00AD6F9D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completing his career with Nimon Steel in Philadelphia, Pennsylvania, he moved back to South Carolina</w:t>
      </w:r>
      <w:r w:rsidR="00DA08C8">
        <w:t>, where he is presently a resident of Lynchburg; and</w:t>
      </w: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D6F9D">
        <w:t xml:space="preserve">with his beloved wife, Mattie Damion, he </w:t>
      </w:r>
      <w:r>
        <w:t xml:space="preserve">lovingly </w:t>
      </w:r>
      <w:r w:rsidR="00AD6F9D">
        <w:t>parented</w:t>
      </w:r>
      <w:r>
        <w:t xml:space="preserve"> </w:t>
      </w:r>
      <w:r w:rsidR="00AD6F9D">
        <w:t>three sons</w:t>
      </w:r>
      <w:r w:rsidR="001C36CF">
        <w:t xml:space="preserve">: </w:t>
      </w:r>
      <w:r w:rsidR="00932EDA">
        <w:t>t</w:t>
      </w:r>
      <w:r w:rsidR="001C36CF">
        <w:t xml:space="preserve">he Honorable Thompson Isaac, </w:t>
      </w:r>
      <w:r w:rsidR="00932EDA">
        <w:t>m</w:t>
      </w:r>
      <w:r w:rsidR="001C36CF">
        <w:t>ayor</w:t>
      </w:r>
      <w:r w:rsidR="00932EDA">
        <w:t xml:space="preserve"> of </w:t>
      </w:r>
      <w:r w:rsidR="00EF14CC">
        <w:t>L</w:t>
      </w:r>
      <w:r w:rsidR="001C36CF">
        <w:t xml:space="preserve">ynchburg; Amos Isaac; and Matthew Isaac. After the passing of the first Mrs. Isaac, </w:t>
      </w:r>
      <w:r w:rsidR="00FF035E">
        <w:t>Fullard Isaac</w:t>
      </w:r>
      <w:r w:rsidR="001C36CF">
        <w:t xml:space="preserve"> married the late Nancy Washington and fathered a fourth son, Clarence W. Isaac. These children have given </w:t>
      </w:r>
      <w:r>
        <w:t xml:space="preserve">their parents the joy of </w:t>
      </w:r>
      <w:r w:rsidR="00ED241C">
        <w:t>nineteen</w:t>
      </w:r>
      <w:r w:rsidR="001C36CF">
        <w:t xml:space="preserve"> </w:t>
      </w:r>
      <w:r>
        <w:t xml:space="preserve">grandchildren and </w:t>
      </w:r>
      <w:r w:rsidR="00ED241C">
        <w:t>eight</w:t>
      </w:r>
      <w:r>
        <w:t xml:space="preserve"> great</w:t>
      </w:r>
      <w:r w:rsidR="00850CB2">
        <w:noBreakHyphen/>
      </w:r>
      <w:r>
        <w:t>grandchildren; and</w:t>
      </w: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3141EB">
        <w:t>Mr. Isaac, blessed with good health, remains an active member of Mt. Pleasant AME Church, where he sings with the men</w:t>
      </w:r>
      <w:r w:rsidR="00850CB2" w:rsidRPr="00850CB2">
        <w:t>’</w:t>
      </w:r>
      <w:r w:rsidR="003141EB">
        <w:t>s choir; and</w:t>
      </w: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is pleased to honor this son of South Carolina at the celebration of his ninety</w:t>
      </w:r>
      <w:r w:rsidR="00850CB2">
        <w:noBreakHyphen/>
      </w:r>
      <w:r>
        <w:t>fi</w:t>
      </w:r>
      <w:r w:rsidR="003141EB">
        <w:t>rst</w:t>
      </w:r>
      <w:r>
        <w:t xml:space="preserve"> birthday and joins with his family and friends in congratulating him on reaching this extraordinary milestone. Now, therefore,</w:t>
      </w: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2E8" w:rsidRPr="007E3F93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3F93">
        <w:t>Be it resolved by the House of Representatives:</w:t>
      </w:r>
    </w:p>
    <w:p w:rsidR="004932E8" w:rsidRPr="007E3F93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2E8" w:rsidRPr="007E3F93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3F93">
        <w:t xml:space="preserve">That the members of the South Carolina House of Representatives, by this resolution, congratulate </w:t>
      </w:r>
      <w:r w:rsidR="005A53C5">
        <w:t xml:space="preserve">Fullard Isaac of </w:t>
      </w:r>
      <w:r w:rsidR="00F22EBD">
        <w:t>Lee</w:t>
      </w:r>
      <w:r>
        <w:t xml:space="preserve"> County on the occasion of his ninety</w:t>
      </w:r>
      <w:r w:rsidR="00850CB2">
        <w:noBreakHyphen/>
      </w:r>
      <w:r>
        <w:t>fi</w:t>
      </w:r>
      <w:r w:rsidR="00745A3A">
        <w:t xml:space="preserve">rst </w:t>
      </w:r>
      <w:r>
        <w:t xml:space="preserve">birthday, and </w:t>
      </w:r>
      <w:r w:rsidRPr="007E3F93">
        <w:t>wish h</w:t>
      </w:r>
      <w:r>
        <w:t>im</w:t>
      </w:r>
      <w:r w:rsidRPr="007E3F93">
        <w:t xml:space="preserve"> a joyous birthday celebration and continued health and happiness.</w:t>
      </w:r>
    </w:p>
    <w:p w:rsidR="004932E8" w:rsidRPr="007E3F93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2E8" w:rsidRDefault="004932E8" w:rsidP="00493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3F93">
        <w:t xml:space="preserve">Be it further resolved that a copy of this resolution be </w:t>
      </w:r>
      <w:r>
        <w:t>pr</w:t>
      </w:r>
      <w:r w:rsidR="00745A3A">
        <w:t>ovided</w:t>
      </w:r>
      <w:r w:rsidRPr="007E3F93">
        <w:t xml:space="preserve"> to </w:t>
      </w:r>
      <w:r w:rsidR="00745A3A">
        <w:t>Fullard Isaac</w:t>
      </w:r>
      <w:r w:rsidRPr="007E3F93">
        <w:t>.</w:t>
      </w:r>
    </w:p>
    <w:p w:rsidR="001259ED" w:rsidRDefault="00850C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59ED" w:rsidRDefault="001259ED" w:rsidP="00B80ABC">
      <w:pPr>
        <w:suppressAutoHyphens/>
      </w:pPr>
    </w:p>
    <w:sectPr w:rsidR="001259ED" w:rsidSect="00B80AB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F9D" w:rsidRDefault="00AD6F9D" w:rsidP="009F0C77">
      <w:r>
        <w:separator/>
      </w:r>
    </w:p>
  </w:endnote>
  <w:endnote w:type="continuationSeparator" w:id="0">
    <w:p w:rsidR="00AD6F9D" w:rsidRDefault="00AD6F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C61ECB-217B-497B-B2C6-FF30EE110A09}"/>
    <w:embedBold r:id="rId2" w:fontKey="{750EDC08-B472-4D75-B499-13DC677CF1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6F44FE-8E7A-47D0-865F-53F13BF96FC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F65A9CC-6707-4D84-82B3-8CD17B4C4E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1542A2-4448-4EBD-9903-C9FAC7F841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ABC" w:rsidRPr="001259ED" w:rsidRDefault="00B80ABC" w:rsidP="001259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[4870]</w:t>
    </w:r>
    <w:r>
      <w:tab/>
    </w:r>
    <w:r w:rsidR="009D4722">
      <w:fldChar w:fldCharType="begin"/>
    </w:r>
    <w:r w:rsidR="009D4722">
      <w:instrText xml:space="preserve"> PAGE  \* MERGEFORMAT </w:instrText>
    </w:r>
    <w:r w:rsidR="009D4722">
      <w:fldChar w:fldCharType="separate"/>
    </w:r>
    <w:r w:rsidR="009D4722">
      <w:rPr>
        <w:noProof/>
      </w:rPr>
      <w:t>1</w:t>
    </w:r>
    <w:r w:rsidR="009D472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F9D" w:rsidRDefault="00AD6F9D" w:rsidP="009F0C77">
      <w:r>
        <w:separator/>
      </w:r>
    </w:p>
  </w:footnote>
  <w:footnote w:type="continuationSeparator" w:id="0">
    <w:p w:rsidR="00AD6F9D" w:rsidRDefault="00AD6F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05AB10"/>
    <w:docVar w:name="CoverBillType" w:val="r"/>
    <w:docVar w:name="docpath" w:val="L:\Council\bills\RM\1205AB10.DOCX"/>
    <w:docVar w:name="dvBillNumber" w:val="48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2A7F"/>
    <w:rsid w:val="00011869"/>
    <w:rsid w:val="00043D43"/>
    <w:rsid w:val="000C6161"/>
    <w:rsid w:val="000E1785"/>
    <w:rsid w:val="000F40FA"/>
    <w:rsid w:val="0010776B"/>
    <w:rsid w:val="001259ED"/>
    <w:rsid w:val="00127746"/>
    <w:rsid w:val="00133E66"/>
    <w:rsid w:val="001435A3"/>
    <w:rsid w:val="001A4730"/>
    <w:rsid w:val="001C36CF"/>
    <w:rsid w:val="001D08F2"/>
    <w:rsid w:val="001D525B"/>
    <w:rsid w:val="001D7F4F"/>
    <w:rsid w:val="002321B6"/>
    <w:rsid w:val="00250967"/>
    <w:rsid w:val="002543C8"/>
    <w:rsid w:val="00284AAE"/>
    <w:rsid w:val="002E5912"/>
    <w:rsid w:val="003141EB"/>
    <w:rsid w:val="00325348"/>
    <w:rsid w:val="0032732C"/>
    <w:rsid w:val="00336AD0"/>
    <w:rsid w:val="0037079A"/>
    <w:rsid w:val="0038308A"/>
    <w:rsid w:val="00392A7F"/>
    <w:rsid w:val="003D01E8"/>
    <w:rsid w:val="003E5288"/>
    <w:rsid w:val="003F6D79"/>
    <w:rsid w:val="0041760A"/>
    <w:rsid w:val="00417C01"/>
    <w:rsid w:val="004809EE"/>
    <w:rsid w:val="004932E8"/>
    <w:rsid w:val="0049694C"/>
    <w:rsid w:val="004E7D54"/>
    <w:rsid w:val="005273C6"/>
    <w:rsid w:val="00530A69"/>
    <w:rsid w:val="00545593"/>
    <w:rsid w:val="00577C6C"/>
    <w:rsid w:val="00590BB7"/>
    <w:rsid w:val="005A53C5"/>
    <w:rsid w:val="005C2FE2"/>
    <w:rsid w:val="005C37E8"/>
    <w:rsid w:val="005E2BC9"/>
    <w:rsid w:val="005E3991"/>
    <w:rsid w:val="00605102"/>
    <w:rsid w:val="0061280C"/>
    <w:rsid w:val="006215AA"/>
    <w:rsid w:val="00680CB7"/>
    <w:rsid w:val="006913C9"/>
    <w:rsid w:val="00691E7B"/>
    <w:rsid w:val="0069470D"/>
    <w:rsid w:val="006A1227"/>
    <w:rsid w:val="006C65D7"/>
    <w:rsid w:val="00734F00"/>
    <w:rsid w:val="00745A3A"/>
    <w:rsid w:val="007A70AE"/>
    <w:rsid w:val="00800B21"/>
    <w:rsid w:val="008362E8"/>
    <w:rsid w:val="00850CB2"/>
    <w:rsid w:val="008A1768"/>
    <w:rsid w:val="008D6901"/>
    <w:rsid w:val="008D690D"/>
    <w:rsid w:val="008F4429"/>
    <w:rsid w:val="00932EDA"/>
    <w:rsid w:val="0094021A"/>
    <w:rsid w:val="00971F28"/>
    <w:rsid w:val="009C6A0B"/>
    <w:rsid w:val="009D4722"/>
    <w:rsid w:val="009E180C"/>
    <w:rsid w:val="009F0C77"/>
    <w:rsid w:val="009F4DD1"/>
    <w:rsid w:val="00A20D8B"/>
    <w:rsid w:val="00A41684"/>
    <w:rsid w:val="00A528D5"/>
    <w:rsid w:val="00A64E80"/>
    <w:rsid w:val="00A72BCD"/>
    <w:rsid w:val="00A741D9"/>
    <w:rsid w:val="00A833AB"/>
    <w:rsid w:val="00A9741D"/>
    <w:rsid w:val="00AD4B17"/>
    <w:rsid w:val="00AD6F9D"/>
    <w:rsid w:val="00B412D4"/>
    <w:rsid w:val="00B80ABC"/>
    <w:rsid w:val="00BD6585"/>
    <w:rsid w:val="00BE3C22"/>
    <w:rsid w:val="00BE6D20"/>
    <w:rsid w:val="00C0345E"/>
    <w:rsid w:val="00C3483A"/>
    <w:rsid w:val="00C36719"/>
    <w:rsid w:val="00C36A2D"/>
    <w:rsid w:val="00C74E9D"/>
    <w:rsid w:val="00C82FD3"/>
    <w:rsid w:val="00C92819"/>
    <w:rsid w:val="00CC62FA"/>
    <w:rsid w:val="00CC6B7B"/>
    <w:rsid w:val="00CD2089"/>
    <w:rsid w:val="00D07184"/>
    <w:rsid w:val="00D73A67"/>
    <w:rsid w:val="00D970A9"/>
    <w:rsid w:val="00DA08C8"/>
    <w:rsid w:val="00DF3845"/>
    <w:rsid w:val="00DF49DD"/>
    <w:rsid w:val="00E41911"/>
    <w:rsid w:val="00E92EEF"/>
    <w:rsid w:val="00ED241C"/>
    <w:rsid w:val="00EF14CC"/>
    <w:rsid w:val="00F22EBD"/>
    <w:rsid w:val="00F24442"/>
    <w:rsid w:val="00F50AE3"/>
    <w:rsid w:val="00F538F5"/>
    <w:rsid w:val="00F67CF1"/>
    <w:rsid w:val="00F840F0"/>
    <w:rsid w:val="00FB0D0D"/>
    <w:rsid w:val="00FB43B4"/>
    <w:rsid w:val="00FF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AA569E6-9A32-48DA-ACB3-692665EE8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6A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A2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0A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870_201004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0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4CC9C-6EFA-46F1-9FA5-47771040E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1</TotalTime>
  <Pages>3</Pages>
  <Words>419</Words>
  <Characters>2237</Characters>
  <Application>Microsoft Office Word</Application>
  <DocSecurity>0</DocSecurity>
  <Lines>89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4870: Fullard Isaac - South Carolina Legislature Online</dc:title>
  <dc:subject/>
  <dc:creator>rosannemcdowell</dc:creator>
  <cp:keywords/>
  <dc:description/>
  <cp:lastModifiedBy>N Cumfer</cp:lastModifiedBy>
  <cp:revision>7</cp:revision>
  <cp:lastPrinted>2010-04-19T20:12:00Z</cp:lastPrinted>
  <dcterms:created xsi:type="dcterms:W3CDTF">2010-04-20T16:50:00Z</dcterms:created>
  <dcterms:modified xsi:type="dcterms:W3CDTF">2014-11-24T16:37:00Z</dcterms:modified>
</cp:coreProperties>
</file>