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B1" w:rsidRDefault="00D738B1" w:rsidP="00D738B1">
      <w:pPr>
        <w:widowControl w:val="0"/>
        <w:jc w:val="center"/>
      </w:pPr>
      <w:bookmarkStart w:id="0" w:name="_GoBack"/>
      <w:bookmarkEnd w:id="0"/>
      <w:r w:rsidRPr="00D738B1">
        <w:rPr>
          <w:b/>
        </w:rPr>
        <w:t>South Carolina General Assembly</w:t>
      </w:r>
    </w:p>
    <w:p w:rsidR="00D738B1" w:rsidRDefault="00D738B1" w:rsidP="00D738B1">
      <w:pPr>
        <w:widowControl w:val="0"/>
        <w:jc w:val="center"/>
      </w:pPr>
      <w:r>
        <w:t>118th Session, 2009-2010</w:t>
      </w:r>
    </w:p>
    <w:p w:rsidR="00D738B1" w:rsidRDefault="00D738B1" w:rsidP="00D738B1">
      <w:pPr>
        <w:widowControl w:val="0"/>
        <w:jc w:val="left"/>
      </w:pPr>
    </w:p>
    <w:p w:rsidR="00D738B1" w:rsidRDefault="00D738B1" w:rsidP="00D738B1">
      <w:pPr>
        <w:widowControl w:val="0"/>
        <w:jc w:val="left"/>
        <w:rPr>
          <w:b/>
        </w:rPr>
      </w:pPr>
      <w:r w:rsidRPr="00D738B1">
        <w:rPr>
          <w:b/>
        </w:rPr>
        <w:t>H. 4876</w:t>
      </w:r>
    </w:p>
    <w:p w:rsidR="00D738B1" w:rsidRDefault="00D738B1" w:rsidP="00D738B1">
      <w:pPr>
        <w:widowControl w:val="0"/>
        <w:jc w:val="left"/>
        <w:rPr>
          <w:b/>
        </w:rPr>
      </w:pPr>
    </w:p>
    <w:p w:rsidR="00D738B1" w:rsidRDefault="00D738B1" w:rsidP="00D738B1">
      <w:pPr>
        <w:widowControl w:val="0"/>
        <w:jc w:val="left"/>
      </w:pPr>
      <w:r w:rsidRPr="00D738B1">
        <w:rPr>
          <w:b/>
        </w:rPr>
        <w:t>STATUS INFORMATION</w:t>
      </w:r>
    </w:p>
    <w:p w:rsidR="00D738B1" w:rsidRDefault="00D738B1" w:rsidP="00D738B1">
      <w:pPr>
        <w:widowControl w:val="0"/>
        <w:jc w:val="left"/>
      </w:pPr>
    </w:p>
    <w:p w:rsidR="00D738B1" w:rsidRDefault="00D738B1" w:rsidP="00D738B1">
      <w:pPr>
        <w:widowControl w:val="0"/>
        <w:jc w:val="left"/>
      </w:pPr>
      <w:r>
        <w:t>Concurrent Resolution</w:t>
      </w:r>
    </w:p>
    <w:p w:rsidR="00D738B1" w:rsidRDefault="00D738B1" w:rsidP="00D738B1">
      <w:pPr>
        <w:widowControl w:val="0"/>
        <w:jc w:val="left"/>
      </w:pPr>
      <w:r>
        <w:t>Sponsors: Reps. D.C. Moss, Littlejohn and V.S. Moss</w:t>
      </w:r>
    </w:p>
    <w:p w:rsidR="00D738B1" w:rsidRDefault="00D738B1" w:rsidP="00D738B1">
      <w:pPr>
        <w:widowControl w:val="0"/>
        <w:jc w:val="left"/>
      </w:pPr>
      <w:r>
        <w:t>Document Path: l:\council\bills\rm\1208sd10.docx</w:t>
      </w:r>
    </w:p>
    <w:p w:rsidR="00D738B1" w:rsidRDefault="00D738B1" w:rsidP="00D738B1">
      <w:pPr>
        <w:widowControl w:val="0"/>
        <w:jc w:val="left"/>
      </w:pPr>
    </w:p>
    <w:p w:rsidR="00733D70" w:rsidRDefault="00733D70" w:rsidP="00D738B1">
      <w:pPr>
        <w:widowControl w:val="0"/>
        <w:jc w:val="left"/>
      </w:pPr>
      <w:r>
        <w:t>Introduced in the House on April 21, 2010</w:t>
      </w:r>
    </w:p>
    <w:p w:rsidR="00733D70" w:rsidRDefault="00733D70" w:rsidP="00D738B1">
      <w:pPr>
        <w:widowControl w:val="0"/>
        <w:jc w:val="left"/>
      </w:pPr>
      <w:r>
        <w:t>Introduced in the Senate on April 21, 2010</w:t>
      </w:r>
    </w:p>
    <w:p w:rsidR="00733D70" w:rsidRDefault="00733D70" w:rsidP="00D738B1">
      <w:pPr>
        <w:widowControl w:val="0"/>
        <w:jc w:val="left"/>
      </w:pPr>
      <w:r>
        <w:t>Adopted by the General Assembly on April 21, 2010</w:t>
      </w:r>
    </w:p>
    <w:p w:rsidR="00733D70" w:rsidRDefault="00733D70" w:rsidP="00D738B1">
      <w:pPr>
        <w:widowControl w:val="0"/>
        <w:jc w:val="left"/>
      </w:pPr>
    </w:p>
    <w:p w:rsidR="00D738B1" w:rsidRDefault="00D738B1" w:rsidP="00D738B1">
      <w:pPr>
        <w:widowControl w:val="0"/>
        <w:jc w:val="left"/>
      </w:pPr>
      <w:r>
        <w:t xml:space="preserve">Summary: </w:t>
      </w:r>
      <w:r w:rsidR="00AA3C11">
        <w:t>Goucher Baptist Church of Gaffney</w:t>
      </w:r>
    </w:p>
    <w:p w:rsidR="00D738B1" w:rsidRDefault="00D738B1" w:rsidP="00D738B1">
      <w:pPr>
        <w:widowControl w:val="0"/>
        <w:jc w:val="left"/>
      </w:pPr>
    </w:p>
    <w:p w:rsidR="00D738B1" w:rsidRDefault="00D738B1" w:rsidP="00D738B1">
      <w:pPr>
        <w:widowControl w:val="0"/>
        <w:jc w:val="left"/>
      </w:pPr>
    </w:p>
    <w:p w:rsidR="00D738B1" w:rsidRDefault="00D738B1" w:rsidP="00D73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8B1">
        <w:rPr>
          <w:b/>
        </w:rPr>
        <w:t>HISTORY OF LEGISLATIVE ACTIONS</w:t>
      </w:r>
    </w:p>
    <w:p w:rsidR="00D738B1" w:rsidRDefault="00D738B1" w:rsidP="00D73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38B1" w:rsidRPr="00D738B1" w:rsidRDefault="00D738B1" w:rsidP="00D738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38B1">
        <w:rPr>
          <w:u w:val="single"/>
        </w:rPr>
        <w:tab/>
        <w:t>Date</w:t>
      </w:r>
      <w:r w:rsidRPr="00D738B1">
        <w:rPr>
          <w:u w:val="single"/>
        </w:rPr>
        <w:tab/>
        <w:t>Body</w:t>
      </w:r>
      <w:r w:rsidRPr="00D738B1">
        <w:rPr>
          <w:u w:val="single"/>
        </w:rPr>
        <w:tab/>
        <w:t>Action Description with journal page number</w:t>
      </w:r>
      <w:r w:rsidRPr="00D738B1">
        <w:rPr>
          <w:u w:val="single"/>
        </w:rPr>
        <w:tab/>
      </w:r>
    </w:p>
    <w:p w:rsidR="004B3C89" w:rsidRDefault="004B3C89" w:rsidP="004B3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House</w:t>
      </w:r>
      <w:r>
        <w:tab/>
      </w:r>
      <w:r w:rsidRPr="005D5D01">
        <w:t xml:space="preserve">Introduced, adopted, sent to Senate </w:t>
      </w:r>
      <w:hyperlink r:id="rId7" w:history="1">
        <w:r w:rsidRPr="00AD35F0">
          <w:rPr>
            <w:rStyle w:val="Hyperlink"/>
          </w:rPr>
          <w:t>HJ</w:t>
        </w:r>
      </w:hyperlink>
      <w:r>
        <w:noBreakHyphen/>
      </w:r>
      <w:r w:rsidRPr="005D5D01">
        <w:t>4</w:t>
      </w:r>
    </w:p>
    <w:p w:rsidR="004B3C89" w:rsidRDefault="004B3C89" w:rsidP="004B3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Senate</w:t>
      </w:r>
      <w:r>
        <w:tab/>
      </w:r>
      <w:r w:rsidRPr="005D5D01">
        <w:t xml:space="preserve">Introduced, adopted, returned with concurrence </w:t>
      </w:r>
      <w:hyperlink r:id="rId8" w:history="1">
        <w:r w:rsidRPr="00AD35F0">
          <w:rPr>
            <w:rStyle w:val="Hyperlink"/>
          </w:rPr>
          <w:t>SJ</w:t>
        </w:r>
      </w:hyperlink>
      <w:r>
        <w:noBreakHyphen/>
      </w:r>
      <w:r w:rsidRPr="005D5D01">
        <w:t>12</w:t>
      </w:r>
    </w:p>
    <w:p w:rsidR="004B3C89" w:rsidRDefault="004B3C89" w:rsidP="004B3C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8B1" w:rsidRPr="00D738B1" w:rsidRDefault="00D738B1" w:rsidP="00D738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38B1" w:rsidRDefault="00D738B1" w:rsidP="00D738B1">
      <w:r w:rsidRPr="00D738B1">
        <w:rPr>
          <w:b/>
        </w:rPr>
        <w:t>VERSIONS OF THIS BILL</w:t>
      </w:r>
    </w:p>
    <w:p w:rsidR="00D738B1" w:rsidRDefault="00D738B1" w:rsidP="00D738B1"/>
    <w:p w:rsidR="00D738B1" w:rsidRDefault="00722460" w:rsidP="00D738B1">
      <w:hyperlink r:id="rId9" w:history="1">
        <w:r w:rsidR="00D738B1">
          <w:rPr>
            <w:rStyle w:val="Hyperlink"/>
          </w:rPr>
          <w:t>4/21/2010</w:t>
        </w:r>
      </w:hyperlink>
    </w:p>
    <w:p w:rsidR="00D738B1" w:rsidRDefault="00D738B1" w:rsidP="00D738B1"/>
    <w:p w:rsidR="00D738B1" w:rsidRDefault="00D738B1" w:rsidP="00D738B1">
      <w:pPr>
        <w:sectPr w:rsidR="00D738B1" w:rsidSect="00D738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3C2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F05" w:rsidRPr="003C4819" w:rsidRDefault="005D423E" w:rsidP="00481F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BAPTIST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CHURCH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ANNIVE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TO COMMEND THE CHURCH FOR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NEARLY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 TWO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 w:rsidR="00481F05">
        <w:rPr>
          <w:rFonts w:eastAsiaTheme="minorHAnsi"/>
          <w:color w:val="000000" w:themeColor="text1"/>
          <w:szCs w:val="22"/>
          <w:u w:color="000000" w:themeColor="text1"/>
        </w:rPr>
        <w:t xml:space="preserve">CENTURIES OF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="00481F05"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0C3C2E" w:rsidRDefault="000C3C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7E59" w:rsidRDefault="000C3C2E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been founded i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1770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 xml:space="preserve"> Baptist Church of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Gaffney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ce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>lebrat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anniversary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 xml:space="preserve">Sunday, October 24,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285907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67E59" w:rsidRPr="00D10F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D32EE" w:rsidRDefault="00CD32EE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D32EE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FE66AD">
        <w:rPr>
          <w:rFonts w:eastAsiaTheme="minorHAnsi"/>
          <w:color w:val="000000" w:themeColor="text1"/>
          <w:szCs w:val="22"/>
          <w:u w:color="000000" w:themeColor="text1"/>
        </w:rPr>
        <w:t xml:space="preserve">, from </w:t>
      </w:r>
      <w:r w:rsidR="006E353A">
        <w:rPr>
          <w:rFonts w:eastAsiaTheme="minorHAnsi"/>
          <w:color w:val="000000" w:themeColor="text1"/>
          <w:szCs w:val="22"/>
          <w:u w:color="000000" w:themeColor="text1"/>
        </w:rPr>
        <w:t xml:space="preserve">the necessity of </w:t>
      </w:r>
      <w:r w:rsidR="00BD221E">
        <w:rPr>
          <w:rFonts w:eastAsiaTheme="minorHAnsi"/>
          <w:color w:val="000000" w:themeColor="text1"/>
          <w:szCs w:val="22"/>
          <w:u w:color="000000" w:themeColor="text1"/>
        </w:rPr>
        <w:t>the day</w:t>
      </w:r>
      <w:r w:rsidR="006E353A">
        <w:rPr>
          <w:rFonts w:eastAsiaTheme="minorHAnsi"/>
          <w:color w:val="000000" w:themeColor="text1"/>
          <w:szCs w:val="22"/>
          <w:u w:color="000000" w:themeColor="text1"/>
        </w:rPr>
        <w:t>, the congregation started small. Worshipping under the watchful eye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a fort built for </w:t>
      </w:r>
      <w:r w:rsidRPr="00886C8D">
        <w:rPr>
          <w:color w:val="000000" w:themeColor="text1"/>
          <w:u w:color="000000" w:themeColor="text1"/>
        </w:rPr>
        <w:t>protection from Indians</w:t>
      </w:r>
      <w:r>
        <w:rPr>
          <w:color w:val="000000" w:themeColor="text1"/>
          <w:u w:color="000000" w:themeColor="text1"/>
        </w:rPr>
        <w:t xml:space="preserve">, the early settlers </w:t>
      </w:r>
      <w:r w:rsidR="00500A1B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Gaffney area </w:t>
      </w:r>
      <w:r w:rsidRPr="00886C8D">
        <w:rPr>
          <w:color w:val="000000" w:themeColor="text1"/>
          <w:u w:color="000000" w:themeColor="text1"/>
        </w:rPr>
        <w:t>gathered under brush arbors to worship</w:t>
      </w:r>
      <w:r>
        <w:rPr>
          <w:color w:val="000000" w:themeColor="text1"/>
          <w:u w:color="000000" w:themeColor="text1"/>
        </w:rPr>
        <w:t xml:space="preserve"> whenever a preacher came through. A</w:t>
      </w:r>
      <w:r w:rsidRPr="00886C8D">
        <w:rPr>
          <w:color w:val="000000" w:themeColor="text1"/>
          <w:u w:color="000000" w:themeColor="text1"/>
        </w:rPr>
        <w:t xml:space="preserve">s the years passed, </w:t>
      </w:r>
      <w:r>
        <w:rPr>
          <w:color w:val="000000" w:themeColor="text1"/>
          <w:u w:color="000000" w:themeColor="text1"/>
        </w:rPr>
        <w:t>th</w:t>
      </w:r>
      <w:r w:rsidRPr="00886C8D">
        <w:rPr>
          <w:color w:val="000000" w:themeColor="text1"/>
          <w:u w:color="000000" w:themeColor="text1"/>
        </w:rPr>
        <w:t xml:space="preserve">e Goucher community had a burning desire for </w:t>
      </w:r>
      <w:r>
        <w:rPr>
          <w:color w:val="000000" w:themeColor="text1"/>
          <w:u w:color="000000" w:themeColor="text1"/>
        </w:rPr>
        <w:t>its</w:t>
      </w:r>
      <w:r w:rsidRPr="00886C8D">
        <w:rPr>
          <w:color w:val="000000" w:themeColor="text1"/>
          <w:u w:color="000000" w:themeColor="text1"/>
        </w:rPr>
        <w:t xml:space="preserve"> own </w:t>
      </w:r>
      <w:r w:rsidR="00E373CC">
        <w:rPr>
          <w:color w:val="000000" w:themeColor="text1"/>
          <w:u w:color="000000" w:themeColor="text1"/>
        </w:rPr>
        <w:t xml:space="preserve">permanent </w:t>
      </w:r>
      <w:r w:rsidRPr="00886C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CD32EE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48F0" w:rsidRDefault="00CD32EE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A48F0">
        <w:rPr>
          <w:color w:val="000000" w:themeColor="text1"/>
          <w:u w:color="000000" w:themeColor="text1"/>
        </w:rPr>
        <w:t>b</w:t>
      </w:r>
      <w:r w:rsidRPr="00886C8D">
        <w:rPr>
          <w:color w:val="000000" w:themeColor="text1"/>
          <w:u w:color="000000" w:themeColor="text1"/>
        </w:rPr>
        <w:t>y 1772, Richard Kelly</w:t>
      </w:r>
      <w:r w:rsidR="00FA48F0">
        <w:rPr>
          <w:color w:val="000000" w:themeColor="text1"/>
          <w:u w:color="000000" w:themeColor="text1"/>
        </w:rPr>
        <w:t xml:space="preserve"> </w:t>
      </w:r>
      <w:r w:rsidRPr="00886C8D">
        <w:rPr>
          <w:color w:val="000000" w:themeColor="text1"/>
          <w:u w:color="000000" w:themeColor="text1"/>
        </w:rPr>
        <w:t>was ordained as a minister and preached at Goucher on a regular basis</w:t>
      </w:r>
      <w:r w:rsidR="00FE66AD">
        <w:rPr>
          <w:color w:val="000000" w:themeColor="text1"/>
          <w:u w:color="000000" w:themeColor="text1"/>
        </w:rPr>
        <w:t>, enabling the c</w:t>
      </w:r>
      <w:r w:rsidRPr="00886C8D">
        <w:rPr>
          <w:color w:val="000000" w:themeColor="text1"/>
          <w:u w:color="000000" w:themeColor="text1"/>
        </w:rPr>
        <w:t>hurch to stand on its own. Even though there are no early records, it is believed a meeting house was</w:t>
      </w:r>
      <w:r w:rsidR="00FA48F0">
        <w:rPr>
          <w:color w:val="000000" w:themeColor="text1"/>
          <w:u w:color="000000" w:themeColor="text1"/>
        </w:rPr>
        <w:t xml:space="preserve"> built on property near an old </w:t>
      </w:r>
      <w:r w:rsidRPr="00886C8D">
        <w:rPr>
          <w:color w:val="000000" w:themeColor="text1"/>
          <w:u w:color="000000" w:themeColor="text1"/>
        </w:rPr>
        <w:t xml:space="preserve">Indian trading path </w:t>
      </w:r>
      <w:r w:rsidR="00FA48F0">
        <w:rPr>
          <w:color w:val="000000" w:themeColor="text1"/>
          <w:u w:color="000000" w:themeColor="text1"/>
        </w:rPr>
        <w:t>that</w:t>
      </w:r>
      <w:r w:rsidRPr="00886C8D">
        <w:rPr>
          <w:color w:val="000000" w:themeColor="text1"/>
          <w:u w:color="000000" w:themeColor="text1"/>
        </w:rPr>
        <w:t xml:space="preserve"> became Green River Road. Th</w:t>
      </w:r>
      <w:r w:rsidR="00FA48F0">
        <w:rPr>
          <w:color w:val="000000" w:themeColor="text1"/>
          <w:u w:color="000000" w:themeColor="text1"/>
        </w:rPr>
        <w:t xml:space="preserve">is first </w:t>
      </w:r>
      <w:r w:rsidRPr="00886C8D">
        <w:rPr>
          <w:color w:val="000000" w:themeColor="text1"/>
          <w:u w:color="000000" w:themeColor="text1"/>
        </w:rPr>
        <w:t xml:space="preserve">meeting house was probably </w:t>
      </w:r>
      <w:r w:rsidR="00FA48F0">
        <w:rPr>
          <w:color w:val="000000" w:themeColor="text1"/>
          <w:u w:color="000000" w:themeColor="text1"/>
        </w:rPr>
        <w:t xml:space="preserve">thirty </w:t>
      </w:r>
      <w:r w:rsidRPr="00886C8D">
        <w:rPr>
          <w:color w:val="000000" w:themeColor="text1"/>
          <w:u w:color="000000" w:themeColor="text1"/>
        </w:rPr>
        <w:t xml:space="preserve">to </w:t>
      </w:r>
      <w:r w:rsidR="00FA48F0">
        <w:rPr>
          <w:color w:val="000000" w:themeColor="text1"/>
          <w:u w:color="000000" w:themeColor="text1"/>
        </w:rPr>
        <w:t xml:space="preserve">forty </w:t>
      </w:r>
      <w:r w:rsidRPr="00886C8D">
        <w:rPr>
          <w:color w:val="000000" w:themeColor="text1"/>
          <w:u w:color="000000" w:themeColor="text1"/>
        </w:rPr>
        <w:t xml:space="preserve">feet long and </w:t>
      </w:r>
      <w:r w:rsidR="00FA48F0">
        <w:rPr>
          <w:color w:val="000000" w:themeColor="text1"/>
          <w:u w:color="000000" w:themeColor="text1"/>
        </w:rPr>
        <w:t>twenty</w:t>
      </w:r>
      <w:r w:rsidR="00FA5658">
        <w:rPr>
          <w:color w:val="000000" w:themeColor="text1"/>
          <w:u w:color="000000" w:themeColor="text1"/>
        </w:rPr>
        <w:noBreakHyphen/>
      </w:r>
      <w:r w:rsidR="00FA48F0">
        <w:rPr>
          <w:color w:val="000000" w:themeColor="text1"/>
          <w:u w:color="000000" w:themeColor="text1"/>
        </w:rPr>
        <w:t>five</w:t>
      </w:r>
      <w:r w:rsidRPr="00886C8D">
        <w:rPr>
          <w:color w:val="000000" w:themeColor="text1"/>
          <w:u w:color="000000" w:themeColor="text1"/>
        </w:rPr>
        <w:t xml:space="preserve"> feet wide</w:t>
      </w:r>
      <w:r w:rsidR="00FA48F0">
        <w:rPr>
          <w:color w:val="000000" w:themeColor="text1"/>
          <w:u w:color="000000" w:themeColor="text1"/>
        </w:rPr>
        <w:t>; and</w:t>
      </w:r>
    </w:p>
    <w:p w:rsidR="00FA48F0" w:rsidRDefault="00FA48F0" w:rsidP="00CD3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E82" w:rsidRDefault="00FA48F0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3F28">
        <w:rPr>
          <w:color w:val="000000" w:themeColor="text1"/>
          <w:u w:color="000000" w:themeColor="text1"/>
        </w:rPr>
        <w:t xml:space="preserve">through the years </w:t>
      </w:r>
      <w:r w:rsidR="00250E82">
        <w:rPr>
          <w:color w:val="000000" w:themeColor="text1"/>
          <w:u w:color="000000" w:themeColor="text1"/>
        </w:rPr>
        <w:t xml:space="preserve">the church weathered good times and bad, including the hard years of the American Revolution, and </w:t>
      </w:r>
      <w:r w:rsidR="00167E59">
        <w:rPr>
          <w:rFonts w:eastAsiaTheme="minorHAnsi"/>
          <w:color w:val="000000" w:themeColor="text1"/>
          <w:szCs w:val="22"/>
          <w:u w:color="000000" w:themeColor="text1"/>
        </w:rPr>
        <w:t>as the congregation grew, increasingly larger facilities were built</w:t>
      </w:r>
      <w:r w:rsidR="00401B99">
        <w:rPr>
          <w:rFonts w:eastAsiaTheme="minorHAnsi"/>
          <w:color w:val="000000" w:themeColor="text1"/>
          <w:szCs w:val="22"/>
          <w:u w:color="000000" w:themeColor="text1"/>
        </w:rPr>
        <w:t>. Presently located on Goucher Creek Road, just off State Highway 150, the church recently completed an extensive renovation of its worship center</w:t>
      </w:r>
      <w:r w:rsidR="00250E8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01B99" w:rsidRDefault="00401B99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06AA1" w:rsidRDefault="00706AA1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affiliated with the Southern Baptist Convention, Goucher Baptist Church has been served by forty</w:t>
      </w:r>
      <w:r w:rsidR="00FA565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three pastors during its long history; and</w:t>
      </w:r>
    </w:p>
    <w:p w:rsidR="00706AA1" w:rsidRDefault="00706AA1" w:rsidP="00FE6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has been a beacon of light in the community of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>nearly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two 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>
        <w:rPr>
          <w:rFonts w:eastAsiaTheme="minorHAnsi"/>
          <w:color w:val="000000" w:themeColor="text1"/>
          <w:szCs w:val="22"/>
          <w:u w:color="000000" w:themeColor="text1"/>
        </w:rPr>
        <w:t>centuries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, and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 with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’s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Grace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led by its current </w:t>
      </w:r>
      <w:r w:rsidR="003B1034"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00D8D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B1034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 w:rsidR="00C46EDC">
        <w:rPr>
          <w:rFonts w:eastAsiaTheme="minorHAnsi"/>
          <w:color w:val="000000" w:themeColor="text1"/>
          <w:szCs w:val="22"/>
          <w:u w:color="000000" w:themeColor="text1"/>
        </w:rPr>
        <w:t xml:space="preserve"> Norman Gardner</w:t>
      </w:r>
      <w:r>
        <w:rPr>
          <w:rFonts w:eastAsiaTheme="minorHAnsi"/>
          <w:color w:val="000000" w:themeColor="text1"/>
          <w:szCs w:val="22"/>
          <w:u w:color="000000" w:themeColor="text1"/>
        </w:rPr>
        <w:t>, w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ill continue its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>proud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heritage in many more years of worship and service. Now, therefore,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3C4819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Goucher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Baptist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Gaffney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annive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commend the church for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nearly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and a half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centuries of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1A39DE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7E59" w:rsidRPr="00D10FFF" w:rsidRDefault="00167E59" w:rsidP="00167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 w:rsidR="008B7775">
        <w:rPr>
          <w:rFonts w:eastAsiaTheme="minorHAnsi"/>
          <w:color w:val="000000" w:themeColor="text1"/>
          <w:szCs w:val="22"/>
          <w:u w:color="000000" w:themeColor="text1"/>
        </w:rPr>
        <w:t>the Reverend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 Norman Gardner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on behalf of the congregation of </w:t>
      </w:r>
      <w:r w:rsidR="00B235F6">
        <w:rPr>
          <w:rFonts w:eastAsiaTheme="minorHAnsi"/>
          <w:color w:val="000000" w:themeColor="text1"/>
          <w:szCs w:val="22"/>
          <w:u w:color="000000" w:themeColor="text1"/>
        </w:rPr>
        <w:t xml:space="preserve">Goucher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aptist Church.</w:t>
      </w:r>
    </w:p>
    <w:p w:rsidR="00555CED" w:rsidRDefault="00FA56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5CED" w:rsidRDefault="00555CED" w:rsidP="00D738B1">
      <w:pPr>
        <w:suppressAutoHyphens/>
      </w:pPr>
    </w:p>
    <w:sectPr w:rsidR="00555CED" w:rsidSect="00D738B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C2E" w:rsidRDefault="000C3C2E" w:rsidP="009F0C77">
      <w:r>
        <w:separator/>
      </w:r>
    </w:p>
  </w:endnote>
  <w:endnote w:type="continuationSeparator" w:id="0">
    <w:p w:rsidR="000C3C2E" w:rsidRDefault="000C3C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B994C-85EC-4E9F-9667-AAA56019321C}"/>
    <w:embedBold r:id="rId2" w:fontKey="{B2E530F8-33BA-4390-8F68-48FA2B4EC8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9ABB23-1A48-4AB6-9059-1913E34903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84C9B1-311B-4A9E-B90D-0E4A5616DB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42BDCB-C392-4FA5-AC7B-7E7DC7E22E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B1" w:rsidRPr="00555CED" w:rsidRDefault="00D738B1" w:rsidP="00555C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r w:rsidR="00722460">
      <w:fldChar w:fldCharType="begin"/>
    </w:r>
    <w:r w:rsidR="00722460">
      <w:instrText xml:space="preserve"> PAGE  \* MERGEFORMAT </w:instrText>
    </w:r>
    <w:r w:rsidR="00722460">
      <w:fldChar w:fldCharType="separate"/>
    </w:r>
    <w:r w:rsidR="00722460">
      <w:rPr>
        <w:noProof/>
      </w:rPr>
      <w:t>1</w:t>
    </w:r>
    <w:r w:rsidR="007224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C2E" w:rsidRDefault="000C3C2E" w:rsidP="009F0C77">
      <w:r>
        <w:separator/>
      </w:r>
    </w:p>
  </w:footnote>
  <w:footnote w:type="continuationSeparator" w:id="0">
    <w:p w:rsidR="000C3C2E" w:rsidRDefault="000C3C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8SD10"/>
    <w:docVar w:name="CoverBillType" w:val="c"/>
    <w:docVar w:name="docpath" w:val="L:\Council\bills\RM\1208SD10.DOCX"/>
    <w:docVar w:name="dvBillNumber" w:val="48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2AA3"/>
    <w:rsid w:val="00000D8D"/>
    <w:rsid w:val="00011869"/>
    <w:rsid w:val="00032AF2"/>
    <w:rsid w:val="000A6205"/>
    <w:rsid w:val="000C3C2E"/>
    <w:rsid w:val="000E1785"/>
    <w:rsid w:val="000F40FA"/>
    <w:rsid w:val="0010776B"/>
    <w:rsid w:val="00133E66"/>
    <w:rsid w:val="001435A3"/>
    <w:rsid w:val="00167E59"/>
    <w:rsid w:val="001A39DE"/>
    <w:rsid w:val="001D08F2"/>
    <w:rsid w:val="001D525B"/>
    <w:rsid w:val="001D7F4F"/>
    <w:rsid w:val="002321B6"/>
    <w:rsid w:val="00250967"/>
    <w:rsid w:val="00250E82"/>
    <w:rsid w:val="002543C8"/>
    <w:rsid w:val="00284AAE"/>
    <w:rsid w:val="00285907"/>
    <w:rsid w:val="002E5912"/>
    <w:rsid w:val="00325348"/>
    <w:rsid w:val="0032732C"/>
    <w:rsid w:val="00336AD0"/>
    <w:rsid w:val="0037079A"/>
    <w:rsid w:val="003B1034"/>
    <w:rsid w:val="003D01E8"/>
    <w:rsid w:val="003E5288"/>
    <w:rsid w:val="003F6D79"/>
    <w:rsid w:val="00401B99"/>
    <w:rsid w:val="0041760A"/>
    <w:rsid w:val="00417C01"/>
    <w:rsid w:val="00442436"/>
    <w:rsid w:val="004809EE"/>
    <w:rsid w:val="00481F05"/>
    <w:rsid w:val="004B3C89"/>
    <w:rsid w:val="004D237E"/>
    <w:rsid w:val="004E7D54"/>
    <w:rsid w:val="00500A1B"/>
    <w:rsid w:val="005273C6"/>
    <w:rsid w:val="00530A69"/>
    <w:rsid w:val="00545593"/>
    <w:rsid w:val="00555CED"/>
    <w:rsid w:val="00577950"/>
    <w:rsid w:val="00577C6C"/>
    <w:rsid w:val="00595721"/>
    <w:rsid w:val="005C2FE2"/>
    <w:rsid w:val="005D423E"/>
    <w:rsid w:val="005E2BC9"/>
    <w:rsid w:val="00605102"/>
    <w:rsid w:val="006215AA"/>
    <w:rsid w:val="00646D11"/>
    <w:rsid w:val="006537CD"/>
    <w:rsid w:val="0065476F"/>
    <w:rsid w:val="006913C9"/>
    <w:rsid w:val="0069470D"/>
    <w:rsid w:val="006E353A"/>
    <w:rsid w:val="00706AA1"/>
    <w:rsid w:val="00722460"/>
    <w:rsid w:val="00733D70"/>
    <w:rsid w:val="00734F00"/>
    <w:rsid w:val="007A70AE"/>
    <w:rsid w:val="00812AA3"/>
    <w:rsid w:val="008362E8"/>
    <w:rsid w:val="008748B7"/>
    <w:rsid w:val="008A1768"/>
    <w:rsid w:val="008B7775"/>
    <w:rsid w:val="008D1D98"/>
    <w:rsid w:val="008E3242"/>
    <w:rsid w:val="008F4429"/>
    <w:rsid w:val="00933F2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3C11"/>
    <w:rsid w:val="00AD35F0"/>
    <w:rsid w:val="00AD4B17"/>
    <w:rsid w:val="00B235F6"/>
    <w:rsid w:val="00B412D4"/>
    <w:rsid w:val="00B804CB"/>
    <w:rsid w:val="00BD221E"/>
    <w:rsid w:val="00BE3C22"/>
    <w:rsid w:val="00BF7025"/>
    <w:rsid w:val="00C0345E"/>
    <w:rsid w:val="00C03DAB"/>
    <w:rsid w:val="00C3483A"/>
    <w:rsid w:val="00C46EDC"/>
    <w:rsid w:val="00C73817"/>
    <w:rsid w:val="00C74E9D"/>
    <w:rsid w:val="00C82FD3"/>
    <w:rsid w:val="00C92819"/>
    <w:rsid w:val="00CC6B7B"/>
    <w:rsid w:val="00CD2089"/>
    <w:rsid w:val="00CD32EE"/>
    <w:rsid w:val="00D1686A"/>
    <w:rsid w:val="00D738B1"/>
    <w:rsid w:val="00D73A67"/>
    <w:rsid w:val="00D970A9"/>
    <w:rsid w:val="00DE2CA9"/>
    <w:rsid w:val="00DF3845"/>
    <w:rsid w:val="00E373CC"/>
    <w:rsid w:val="00E41911"/>
    <w:rsid w:val="00E92EEF"/>
    <w:rsid w:val="00F24442"/>
    <w:rsid w:val="00F50AE3"/>
    <w:rsid w:val="00F67CF1"/>
    <w:rsid w:val="00F840F0"/>
    <w:rsid w:val="00FA48F0"/>
    <w:rsid w:val="00FA5658"/>
    <w:rsid w:val="00FB0D0D"/>
    <w:rsid w:val="00FB43B4"/>
    <w:rsid w:val="00FE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D7505B-ED36-45EC-871C-FCB855B2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A1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3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76_2010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F8DF7-39EF-423D-8925-FCAB490B8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486</Words>
  <Characters>2580</Characters>
  <Application>Microsoft Office Word</Application>
  <DocSecurity>0</DocSecurity>
  <Lines>95</Lines>
  <Paragraphs>29</Paragraphs>
  <ScaleCrop>false</ScaleCrop>
  <Company> 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4876: Goucher Baptist Church of Gaffney - South Carolina Legislature Online</dc:title>
  <dc:subject/>
  <dc:creator>rosannemcdowell</dc:creator>
  <cp:keywords/>
  <dc:description/>
  <cp:lastModifiedBy>N Cumfer</cp:lastModifiedBy>
  <cp:revision>8</cp:revision>
  <cp:lastPrinted>2010-04-20T20:06:00Z</cp:lastPrinted>
  <dcterms:created xsi:type="dcterms:W3CDTF">2010-04-21T14:55:00Z</dcterms:created>
  <dcterms:modified xsi:type="dcterms:W3CDTF">2014-11-24T16:37:00Z</dcterms:modified>
</cp:coreProperties>
</file>