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94B" w:rsidRDefault="0015794B" w:rsidP="0015794B">
      <w:pPr>
        <w:widowControl w:val="0"/>
        <w:jc w:val="center"/>
      </w:pPr>
      <w:bookmarkStart w:id="0" w:name="_GoBack"/>
      <w:bookmarkEnd w:id="0"/>
      <w:r w:rsidRPr="0015794B">
        <w:rPr>
          <w:b/>
        </w:rPr>
        <w:t>South Carolina General Assembly</w:t>
      </w:r>
    </w:p>
    <w:p w:rsidR="0015794B" w:rsidRDefault="0015794B" w:rsidP="0015794B">
      <w:pPr>
        <w:widowControl w:val="0"/>
        <w:jc w:val="center"/>
      </w:pPr>
      <w:r>
        <w:t>118th Session, 2009-2010</w:t>
      </w: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jc w:val="left"/>
        <w:rPr>
          <w:b/>
        </w:rPr>
      </w:pPr>
      <w:r w:rsidRPr="0015794B">
        <w:rPr>
          <w:b/>
        </w:rPr>
        <w:t>H. 4911</w:t>
      </w:r>
    </w:p>
    <w:p w:rsidR="0015794B" w:rsidRDefault="0015794B" w:rsidP="0015794B">
      <w:pPr>
        <w:widowControl w:val="0"/>
        <w:jc w:val="left"/>
        <w:rPr>
          <w:b/>
        </w:rPr>
      </w:pPr>
    </w:p>
    <w:p w:rsidR="0015794B" w:rsidRDefault="0015794B" w:rsidP="0015794B">
      <w:pPr>
        <w:widowControl w:val="0"/>
        <w:jc w:val="left"/>
      </w:pPr>
      <w:r w:rsidRPr="0015794B">
        <w:rPr>
          <w:b/>
        </w:rPr>
        <w:t>STATUS INFORMATION</w:t>
      </w: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jc w:val="left"/>
      </w:pPr>
      <w:r>
        <w:t>House Resolution</w:t>
      </w:r>
    </w:p>
    <w:p w:rsidR="0015794B" w:rsidRDefault="0015794B" w:rsidP="0015794B">
      <w:pPr>
        <w:widowControl w:val="0"/>
        <w:jc w:val="left"/>
      </w:pPr>
      <w:r>
        <w:t>Sponsors: Reps. J.H. Neal, Mitchell, Mack and Alexander</w:t>
      </w:r>
    </w:p>
    <w:p w:rsidR="0015794B" w:rsidRDefault="0015794B" w:rsidP="0015794B">
      <w:pPr>
        <w:widowControl w:val="0"/>
        <w:jc w:val="left"/>
      </w:pPr>
      <w:r>
        <w:t>Document Path: l:\council\bills\rm\1232sd10.docx</w:t>
      </w: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jc w:val="left"/>
      </w:pPr>
      <w:r>
        <w:t>Introduced in the House on April 29, 2010</w:t>
      </w:r>
    </w:p>
    <w:p w:rsidR="0015794B" w:rsidRDefault="0015794B" w:rsidP="0015794B">
      <w:pPr>
        <w:widowControl w:val="0"/>
        <w:jc w:val="left"/>
      </w:pPr>
      <w:r>
        <w:t>Adopted by the House on April 29, 2010</w:t>
      </w: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jc w:val="left"/>
      </w:pPr>
      <w:r>
        <w:t xml:space="preserve">Summary: </w:t>
      </w:r>
      <w:r w:rsidR="000E6B68">
        <w:t>Benedict College Office of International Programs</w:t>
      </w: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jc w:val="left"/>
      </w:pPr>
    </w:p>
    <w:p w:rsidR="0015794B" w:rsidRDefault="0015794B" w:rsidP="00157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794B">
        <w:rPr>
          <w:b/>
        </w:rPr>
        <w:t>HISTORY OF LEGISLATIVE ACTIONS</w:t>
      </w:r>
    </w:p>
    <w:p w:rsidR="0015794B" w:rsidRDefault="0015794B" w:rsidP="00157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794B" w:rsidRPr="0015794B" w:rsidRDefault="0015794B" w:rsidP="001579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794B">
        <w:rPr>
          <w:u w:val="single"/>
        </w:rPr>
        <w:tab/>
        <w:t>Date</w:t>
      </w:r>
      <w:r w:rsidRPr="0015794B">
        <w:rPr>
          <w:u w:val="single"/>
        </w:rPr>
        <w:tab/>
        <w:t>Body</w:t>
      </w:r>
      <w:r w:rsidRPr="0015794B">
        <w:rPr>
          <w:u w:val="single"/>
        </w:rPr>
        <w:tab/>
        <w:t>Action Description with journal page number</w:t>
      </w:r>
      <w:r w:rsidRPr="0015794B">
        <w:rPr>
          <w:u w:val="single"/>
        </w:rPr>
        <w:tab/>
      </w:r>
    </w:p>
    <w:p w:rsidR="002336C8" w:rsidRDefault="002336C8" w:rsidP="00233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B5542C">
        <w:t xml:space="preserve">Introduced and adopted </w:t>
      </w:r>
      <w:hyperlink r:id="rId7" w:history="1">
        <w:r w:rsidRPr="006373AC">
          <w:rPr>
            <w:rStyle w:val="Hyperlink"/>
          </w:rPr>
          <w:t>HJ</w:t>
        </w:r>
      </w:hyperlink>
      <w:r>
        <w:noBreakHyphen/>
      </w:r>
      <w:r w:rsidRPr="00B5542C">
        <w:t>11</w:t>
      </w:r>
    </w:p>
    <w:p w:rsidR="002336C8" w:rsidRDefault="002336C8" w:rsidP="002336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794B" w:rsidRPr="0015794B" w:rsidRDefault="0015794B" w:rsidP="001579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794B" w:rsidRDefault="0015794B" w:rsidP="0015794B">
      <w:r w:rsidRPr="0015794B">
        <w:rPr>
          <w:b/>
        </w:rPr>
        <w:t>VERSIONS OF THIS BILL</w:t>
      </w:r>
    </w:p>
    <w:p w:rsidR="0015794B" w:rsidRDefault="0015794B" w:rsidP="0015794B"/>
    <w:p w:rsidR="0015794B" w:rsidRDefault="00990CDA" w:rsidP="0015794B">
      <w:hyperlink r:id="rId8" w:history="1">
        <w:r w:rsidR="0015794B">
          <w:rPr>
            <w:rStyle w:val="Hyperlink"/>
          </w:rPr>
          <w:t>4/29/2010</w:t>
        </w:r>
      </w:hyperlink>
    </w:p>
    <w:p w:rsidR="0015794B" w:rsidRDefault="0015794B" w:rsidP="0015794B"/>
    <w:p w:rsidR="0015794B" w:rsidRDefault="0015794B" w:rsidP="0015794B">
      <w:pPr>
        <w:sectPr w:rsidR="0015794B" w:rsidSect="001579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11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A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64B8D">
        <w:t xml:space="preserve">RECOGNIZE THE BENEDICT COLLEGE OFFICE OF INTERNATIONAL PROGRAMS </w:t>
      </w:r>
      <w:r w:rsidR="007B3EA0">
        <w:t>FOR ITS OUTSTANDING WORK IN CO</w:t>
      </w:r>
      <w:r w:rsidR="00664B8D">
        <w:t>OR</w:t>
      </w:r>
      <w:r w:rsidR="007B3EA0">
        <w:t>DINATING</w:t>
      </w:r>
      <w:r w:rsidR="00664B8D">
        <w:t xml:space="preserve"> LEGISLAT</w:t>
      </w:r>
      <w:r w:rsidR="007B3EA0">
        <w:t xml:space="preserve">IVE </w:t>
      </w:r>
      <w:r w:rsidR="00664B8D">
        <w:t xml:space="preserve">EXCHANGES BETWEEN THE STATE OF SOUTH CAROLINA AND </w:t>
      </w:r>
      <w:r w:rsidR="007B3EA0">
        <w:t xml:space="preserve">POLITICAL LEADERS OF </w:t>
      </w:r>
      <w:r w:rsidR="00664B8D">
        <w:t>AFRICA, ASIA, AND LATIN AMERICA.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3D50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3D54">
        <w:t>the Benedict College Office of International Programs, under the direction of Dr. Norma Lozano Jackson, has been a powerful instrument in bringing to the State of South Carolina prominent educational, gr</w:t>
      </w:r>
      <w:r w:rsidR="00CF6CFE">
        <w:t>assroots, and political figures</w:t>
      </w:r>
      <w:r w:rsidR="002E3D54">
        <w:t xml:space="preserve"> such as Mrs. Zulia Mena, the first African</w:t>
      </w:r>
      <w:r w:rsidR="00C36F79">
        <w:noBreakHyphen/>
      </w:r>
      <w:r w:rsidR="002E3D54">
        <w:t>Colombian woman to be elected to Congress; the Honorable Dr. John Evans Atta Mills, President of the Republic of Ghana; Dr. David Kenneth Kaunda, former President of Zambia, with twenty</w:t>
      </w:r>
      <w:r w:rsidR="00C36F79">
        <w:noBreakHyphen/>
      </w:r>
      <w:r w:rsidR="002E3D54">
        <w:t>seven years</w:t>
      </w:r>
      <w:r w:rsidR="00002300">
        <w:t xml:space="preserve">’ service </w:t>
      </w:r>
      <w:r w:rsidR="002E3D54">
        <w:t xml:space="preserve">in that office; Mrs. Olwuatoyin Zaraki, First Lady of Kwara State, representing the Honorable Dr. </w:t>
      </w:r>
      <w:r w:rsidR="0002551F">
        <w:t>Hajia Musa Turai Yar</w:t>
      </w:r>
      <w:r w:rsidR="00C36F79" w:rsidRPr="00C36F79">
        <w:t>’</w:t>
      </w:r>
      <w:r w:rsidR="0002551F">
        <w:t>Adua</w:t>
      </w:r>
      <w:r w:rsidR="00583D50">
        <w:t xml:space="preserve">, First Lady of the Republic of Nigeria; and the Honorable Alfred Vanderpuije, </w:t>
      </w:r>
      <w:r w:rsidR="00F37A06">
        <w:t>M</w:t>
      </w:r>
      <w:r w:rsidR="00583D50">
        <w:t>ayor of the City of Accra, Ghana, among others; and</w:t>
      </w:r>
    </w:p>
    <w:p w:rsidR="00583D50" w:rsidRDefault="00583D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D50" w:rsidRDefault="00583D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774A">
        <w:t>the Benedict College Office of International Programs was instrumental in facilitating a legislat</w:t>
      </w:r>
      <w:r w:rsidR="00720270">
        <w:t xml:space="preserve">ive </w:t>
      </w:r>
      <w:r w:rsidR="00EE774A">
        <w:t>exchange between legislators from the Accra Metropolitan Assembly in Accra, Ghana and legislators from Columbia, memorialized in a South Carolina House of Representatives resolution; and</w:t>
      </w:r>
    </w:p>
    <w:p w:rsidR="00EE774A" w:rsidRDefault="00EE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EA0" w:rsidRDefault="00EE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accordingly, a first group of ten Ghanaian legislators </w:t>
      </w:r>
      <w:r w:rsidR="00727CFD">
        <w:t>arrived</w:t>
      </w:r>
      <w:r>
        <w:t xml:space="preserve"> in Columbia on April 19, 2010, to spend two weeks </w:t>
      </w:r>
      <w:r w:rsidR="00727CFD">
        <w:t xml:space="preserve">at the State House undergoing </w:t>
      </w:r>
      <w:r>
        <w:t xml:space="preserve">intensive training sessions </w:t>
      </w:r>
      <w:r w:rsidR="00727CFD">
        <w:t>designed to strengthen grassroots democratic initiatives that foster partici</w:t>
      </w:r>
      <w:r w:rsidR="00720270">
        <w:t>patory democracy;</w:t>
      </w:r>
      <w:r w:rsidR="007B3EA0">
        <w:t xml:space="preserve"> and</w:t>
      </w:r>
    </w:p>
    <w:p w:rsidR="007B3EA0" w:rsidRDefault="007B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F" w:rsidRDefault="007B3E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distinguished work of the Benedict College Office of International Programs has helped to foster better understanding between the people of South Carolina and people of other nations.</w:t>
      </w:r>
      <w:r w:rsidR="00727CFD">
        <w:t xml:space="preserve"> </w:t>
      </w:r>
      <w:r>
        <w:t xml:space="preserve"> </w:t>
      </w:r>
      <w:r w:rsidR="00DC11FF">
        <w:t>Now, therefore,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77F" w:rsidRDefault="00DC11FF" w:rsidP="005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6277F">
        <w:t xml:space="preserve"> the members of the South Carolina House of Representatives, by this resolution,</w:t>
      </w:r>
      <w:r w:rsidR="00AC436A">
        <w:t xml:space="preserve"> recognize the Benedict College Office of International Programs </w:t>
      </w:r>
      <w:r w:rsidR="00A44514">
        <w:t xml:space="preserve">for its outstanding work in coordinating </w:t>
      </w:r>
      <w:r w:rsidR="00AC436A">
        <w:t>legislat</w:t>
      </w:r>
      <w:r w:rsidR="007B3EA0">
        <w:t>ive</w:t>
      </w:r>
      <w:r w:rsidR="00AC436A">
        <w:t xml:space="preserve"> exchanges between the State of South Carolina and </w:t>
      </w:r>
      <w:r w:rsidR="00A44514">
        <w:t xml:space="preserve">political leaders of </w:t>
      </w:r>
      <w:r w:rsidR="00AC436A">
        <w:t>Africa, Asia, and Latin America.</w:t>
      </w:r>
    </w:p>
    <w:p w:rsidR="00DC11FF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1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0404">
        <w:t xml:space="preserve">provided </w:t>
      </w:r>
      <w:r>
        <w:t>to</w:t>
      </w:r>
      <w:r w:rsidR="00AC436A">
        <w:t xml:space="preserve"> </w:t>
      </w:r>
      <w:r w:rsidR="00C00404">
        <w:t xml:space="preserve">the </w:t>
      </w:r>
      <w:r w:rsidR="00AC436A">
        <w:t>Benedict College Office of International Programs.</w:t>
      </w:r>
    </w:p>
    <w:p w:rsidR="00500465" w:rsidRDefault="00C36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465" w:rsidRDefault="00500465" w:rsidP="0015794B">
      <w:pPr>
        <w:suppressAutoHyphens/>
      </w:pPr>
    </w:p>
    <w:sectPr w:rsidR="00500465" w:rsidSect="0015794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EA0" w:rsidRDefault="007B3EA0" w:rsidP="009F0C77">
      <w:r>
        <w:separator/>
      </w:r>
    </w:p>
  </w:endnote>
  <w:endnote w:type="continuationSeparator" w:id="0">
    <w:p w:rsidR="007B3EA0" w:rsidRDefault="007B3E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2C23B2-7FF6-4842-AAF0-C2C3C3CF4E30}"/>
    <w:embedBold r:id="rId2" w:fontKey="{BFEF4872-3642-468E-B37D-1BBA06E121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E10B70-9F8F-479E-9626-6CD9F1710C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B1F39BB-AC16-4E9D-BF0F-8580D50E4A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907B76-E16A-47BB-B15A-ECBF77C280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94B" w:rsidRPr="00500465" w:rsidRDefault="0015794B" w:rsidP="00500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[4911]</w:t>
    </w:r>
    <w:r>
      <w:tab/>
    </w:r>
    <w:r w:rsidR="00990CDA">
      <w:fldChar w:fldCharType="begin"/>
    </w:r>
    <w:r w:rsidR="00990CDA">
      <w:instrText xml:space="preserve"> PAGE  \* MERGEFORMAT </w:instrText>
    </w:r>
    <w:r w:rsidR="00990CDA">
      <w:fldChar w:fldCharType="separate"/>
    </w:r>
    <w:r w:rsidR="00990CDA">
      <w:rPr>
        <w:noProof/>
      </w:rPr>
      <w:t>1</w:t>
    </w:r>
    <w:r w:rsidR="00990CD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EA0" w:rsidRDefault="007B3EA0" w:rsidP="009F0C77">
      <w:r>
        <w:separator/>
      </w:r>
    </w:p>
  </w:footnote>
  <w:footnote w:type="continuationSeparator" w:id="0">
    <w:p w:rsidR="007B3EA0" w:rsidRDefault="007B3E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2SD10"/>
    <w:docVar w:name="CoverBillType" w:val="r"/>
    <w:docVar w:name="docpath" w:val="L:\Council\bills\RM\1232SD10.DOCX"/>
    <w:docVar w:name="dvBillNumber" w:val="49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6D77"/>
    <w:rsid w:val="00002300"/>
    <w:rsid w:val="00011869"/>
    <w:rsid w:val="0002551F"/>
    <w:rsid w:val="000877DF"/>
    <w:rsid w:val="000E1785"/>
    <w:rsid w:val="000E6B68"/>
    <w:rsid w:val="000F40FA"/>
    <w:rsid w:val="0010776B"/>
    <w:rsid w:val="00133E66"/>
    <w:rsid w:val="001435A3"/>
    <w:rsid w:val="0015794B"/>
    <w:rsid w:val="001D08F2"/>
    <w:rsid w:val="001D525B"/>
    <w:rsid w:val="001D7F4F"/>
    <w:rsid w:val="002321B6"/>
    <w:rsid w:val="002336C8"/>
    <w:rsid w:val="00250967"/>
    <w:rsid w:val="002543C8"/>
    <w:rsid w:val="00284AAE"/>
    <w:rsid w:val="002A3AF4"/>
    <w:rsid w:val="002E3D54"/>
    <w:rsid w:val="002E5912"/>
    <w:rsid w:val="00325348"/>
    <w:rsid w:val="0032732C"/>
    <w:rsid w:val="00327DFD"/>
    <w:rsid w:val="00336AD0"/>
    <w:rsid w:val="0037079A"/>
    <w:rsid w:val="003D01E8"/>
    <w:rsid w:val="003E5288"/>
    <w:rsid w:val="003F6D79"/>
    <w:rsid w:val="0041760A"/>
    <w:rsid w:val="00417C01"/>
    <w:rsid w:val="004809EE"/>
    <w:rsid w:val="004C1263"/>
    <w:rsid w:val="004E7D54"/>
    <w:rsid w:val="00500465"/>
    <w:rsid w:val="005273C6"/>
    <w:rsid w:val="00530A69"/>
    <w:rsid w:val="00545593"/>
    <w:rsid w:val="00577C6C"/>
    <w:rsid w:val="00583D50"/>
    <w:rsid w:val="005C2FE2"/>
    <w:rsid w:val="005E2BC9"/>
    <w:rsid w:val="00605102"/>
    <w:rsid w:val="006215AA"/>
    <w:rsid w:val="006373AC"/>
    <w:rsid w:val="00664B8D"/>
    <w:rsid w:val="006913C9"/>
    <w:rsid w:val="0069470D"/>
    <w:rsid w:val="00720270"/>
    <w:rsid w:val="00727CFD"/>
    <w:rsid w:val="00734F00"/>
    <w:rsid w:val="007521BB"/>
    <w:rsid w:val="007A70AE"/>
    <w:rsid w:val="007B3EA0"/>
    <w:rsid w:val="008362E8"/>
    <w:rsid w:val="0086277F"/>
    <w:rsid w:val="008A1768"/>
    <w:rsid w:val="008F4429"/>
    <w:rsid w:val="008F6F0D"/>
    <w:rsid w:val="0094021A"/>
    <w:rsid w:val="00986D77"/>
    <w:rsid w:val="00990CDA"/>
    <w:rsid w:val="009C6A0B"/>
    <w:rsid w:val="009F0C77"/>
    <w:rsid w:val="009F1206"/>
    <w:rsid w:val="009F4DD1"/>
    <w:rsid w:val="00A41684"/>
    <w:rsid w:val="00A44514"/>
    <w:rsid w:val="00A522A2"/>
    <w:rsid w:val="00A64E80"/>
    <w:rsid w:val="00A72BCD"/>
    <w:rsid w:val="00A741D9"/>
    <w:rsid w:val="00A833AB"/>
    <w:rsid w:val="00A9741D"/>
    <w:rsid w:val="00AA7A1E"/>
    <w:rsid w:val="00AC436A"/>
    <w:rsid w:val="00AD4B17"/>
    <w:rsid w:val="00AF5131"/>
    <w:rsid w:val="00B14FE7"/>
    <w:rsid w:val="00B412D4"/>
    <w:rsid w:val="00BB3E5C"/>
    <w:rsid w:val="00BE3C22"/>
    <w:rsid w:val="00C00404"/>
    <w:rsid w:val="00C0345E"/>
    <w:rsid w:val="00C1269B"/>
    <w:rsid w:val="00C3483A"/>
    <w:rsid w:val="00C36F79"/>
    <w:rsid w:val="00C74E9D"/>
    <w:rsid w:val="00C82FD3"/>
    <w:rsid w:val="00C92819"/>
    <w:rsid w:val="00CC6B7B"/>
    <w:rsid w:val="00CD2089"/>
    <w:rsid w:val="00CF6CFE"/>
    <w:rsid w:val="00D73A67"/>
    <w:rsid w:val="00D970A9"/>
    <w:rsid w:val="00D97752"/>
    <w:rsid w:val="00DC11FF"/>
    <w:rsid w:val="00DF3845"/>
    <w:rsid w:val="00E41911"/>
    <w:rsid w:val="00E92EEF"/>
    <w:rsid w:val="00EA3625"/>
    <w:rsid w:val="00EE774A"/>
    <w:rsid w:val="00F24442"/>
    <w:rsid w:val="00F37A0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F26D9D-7E0F-4429-9FBD-5C6F7ABE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79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11_2010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1613-F830-427A-B34A-A2254D1D4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403</Words>
  <Characters>2375</Characters>
  <Application>Microsoft Office Word</Application>
  <DocSecurity>0</DocSecurity>
  <Lines>87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4911: Benedict College Office of International Programs - South Carolina Legislature Online</dc:title>
  <dc:subject/>
  <dc:creator>rosannemcdowell</dc:creator>
  <cp:keywords/>
  <dc:description/>
  <cp:lastModifiedBy>N Cumfer</cp:lastModifiedBy>
  <cp:revision>7</cp:revision>
  <cp:lastPrinted>2010-04-28T19:04:00Z</cp:lastPrinted>
  <dcterms:created xsi:type="dcterms:W3CDTF">2010-04-29T14:26:00Z</dcterms:created>
  <dcterms:modified xsi:type="dcterms:W3CDTF">2014-11-24T16:38:00Z</dcterms:modified>
</cp:coreProperties>
</file>