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711" w:rsidRDefault="00224711" w:rsidP="00224711">
      <w:pPr>
        <w:widowControl w:val="0"/>
        <w:jc w:val="center"/>
      </w:pPr>
      <w:bookmarkStart w:id="0" w:name="_GoBack"/>
      <w:bookmarkEnd w:id="0"/>
      <w:r w:rsidRPr="00224711">
        <w:rPr>
          <w:b/>
        </w:rPr>
        <w:t>South Carolina General Assembly</w:t>
      </w:r>
    </w:p>
    <w:p w:rsidR="00224711" w:rsidRDefault="00224711" w:rsidP="00224711">
      <w:pPr>
        <w:widowControl w:val="0"/>
        <w:jc w:val="center"/>
      </w:pPr>
      <w:r>
        <w:t>118th Session, 2009-2010</w:t>
      </w:r>
    </w:p>
    <w:p w:rsidR="00224711" w:rsidRDefault="00224711" w:rsidP="00224711">
      <w:pPr>
        <w:widowControl w:val="0"/>
        <w:jc w:val="left"/>
      </w:pPr>
    </w:p>
    <w:p w:rsidR="00224711" w:rsidRDefault="00224711" w:rsidP="00224711">
      <w:pPr>
        <w:widowControl w:val="0"/>
        <w:jc w:val="left"/>
        <w:rPr>
          <w:b/>
        </w:rPr>
      </w:pPr>
      <w:r w:rsidRPr="00224711">
        <w:rPr>
          <w:b/>
        </w:rPr>
        <w:t>H. 4948</w:t>
      </w:r>
    </w:p>
    <w:p w:rsidR="00224711" w:rsidRDefault="00224711" w:rsidP="00224711">
      <w:pPr>
        <w:widowControl w:val="0"/>
        <w:jc w:val="left"/>
        <w:rPr>
          <w:b/>
        </w:rPr>
      </w:pPr>
    </w:p>
    <w:p w:rsidR="00224711" w:rsidRDefault="00224711" w:rsidP="00224711">
      <w:pPr>
        <w:widowControl w:val="0"/>
        <w:jc w:val="left"/>
      </w:pPr>
      <w:r w:rsidRPr="00224711">
        <w:rPr>
          <w:b/>
        </w:rPr>
        <w:t>STATUS INFORMATION</w:t>
      </w:r>
    </w:p>
    <w:p w:rsidR="00224711" w:rsidRDefault="00224711" w:rsidP="00224711">
      <w:pPr>
        <w:widowControl w:val="0"/>
        <w:jc w:val="left"/>
      </w:pPr>
    </w:p>
    <w:p w:rsidR="00224711" w:rsidRDefault="00224711" w:rsidP="00224711">
      <w:pPr>
        <w:widowControl w:val="0"/>
        <w:jc w:val="left"/>
      </w:pPr>
      <w:r>
        <w:t>House Resolution</w:t>
      </w:r>
    </w:p>
    <w:p w:rsidR="00224711" w:rsidRDefault="00224711" w:rsidP="00224711">
      <w:pPr>
        <w:widowControl w:val="0"/>
        <w:jc w:val="left"/>
      </w:pPr>
      <w:r>
        <w:t>Sponsors: Reps. Horne, Harrell, Knight, A.D. Young,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Harrison, Hart, Harvin, Hayes, Hearn, Herbkersman, Hiott, Hodges, Hosey, Howard, Huggins, Hutto, Jefferson, Jennings, Kelly, Kennedy, King, Kirsh,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T.R. Young</w:t>
      </w:r>
    </w:p>
    <w:p w:rsidR="00224711" w:rsidRDefault="00224711" w:rsidP="00224711">
      <w:pPr>
        <w:widowControl w:val="0"/>
        <w:jc w:val="left"/>
      </w:pPr>
      <w:r>
        <w:t>Document Path: l:\council\bills\rm\1248ac10.docx</w:t>
      </w:r>
    </w:p>
    <w:p w:rsidR="00224711" w:rsidRDefault="00224711" w:rsidP="00224711">
      <w:pPr>
        <w:widowControl w:val="0"/>
        <w:jc w:val="left"/>
      </w:pPr>
    </w:p>
    <w:p w:rsidR="00224711" w:rsidRDefault="00224711" w:rsidP="00224711">
      <w:pPr>
        <w:widowControl w:val="0"/>
        <w:jc w:val="left"/>
      </w:pPr>
      <w:r>
        <w:t>Introduced in the House on May 6, 2010</w:t>
      </w:r>
    </w:p>
    <w:p w:rsidR="00224711" w:rsidRDefault="00224711" w:rsidP="00224711">
      <w:pPr>
        <w:widowControl w:val="0"/>
        <w:jc w:val="left"/>
      </w:pPr>
      <w:r>
        <w:t>Adopted by the House on May 6, 2010</w:t>
      </w:r>
    </w:p>
    <w:p w:rsidR="00224711" w:rsidRDefault="00224711" w:rsidP="00224711">
      <w:pPr>
        <w:widowControl w:val="0"/>
        <w:jc w:val="left"/>
      </w:pPr>
    </w:p>
    <w:p w:rsidR="00224711" w:rsidRDefault="00224711" w:rsidP="00224711">
      <w:pPr>
        <w:widowControl w:val="0"/>
        <w:jc w:val="left"/>
      </w:pPr>
      <w:r>
        <w:t xml:space="preserve">Summary: </w:t>
      </w:r>
      <w:r w:rsidR="00926938">
        <w:t>Ashley Ridge High School Winter Percussion Ensemble and Winter Color Guard</w:t>
      </w:r>
    </w:p>
    <w:p w:rsidR="00224711" w:rsidRDefault="00224711" w:rsidP="00224711">
      <w:pPr>
        <w:widowControl w:val="0"/>
        <w:jc w:val="left"/>
      </w:pPr>
    </w:p>
    <w:p w:rsidR="00224711" w:rsidRDefault="00224711" w:rsidP="00224711">
      <w:pPr>
        <w:widowControl w:val="0"/>
        <w:jc w:val="left"/>
      </w:pPr>
    </w:p>
    <w:p w:rsidR="00224711" w:rsidRDefault="00224711" w:rsidP="00224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711">
        <w:rPr>
          <w:b/>
        </w:rPr>
        <w:t>HISTORY OF LEGISLATIVE ACTIONS</w:t>
      </w:r>
    </w:p>
    <w:p w:rsidR="00224711" w:rsidRDefault="00224711" w:rsidP="00224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4711" w:rsidRPr="00224711" w:rsidRDefault="00224711" w:rsidP="002247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4711">
        <w:rPr>
          <w:u w:val="single"/>
        </w:rPr>
        <w:tab/>
        <w:t>Date</w:t>
      </w:r>
      <w:r w:rsidRPr="00224711">
        <w:rPr>
          <w:u w:val="single"/>
        </w:rPr>
        <w:tab/>
        <w:t>Body</w:t>
      </w:r>
      <w:r w:rsidRPr="00224711">
        <w:rPr>
          <w:u w:val="single"/>
        </w:rPr>
        <w:tab/>
        <w:t>Action Description with journal page number</w:t>
      </w:r>
      <w:r w:rsidRPr="00224711">
        <w:rPr>
          <w:u w:val="single"/>
        </w:rPr>
        <w:tab/>
      </w:r>
    </w:p>
    <w:p w:rsidR="004F588B" w:rsidRDefault="004F588B" w:rsidP="004F5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E34365">
        <w:t xml:space="preserve">Introduced and adopted </w:t>
      </w:r>
      <w:hyperlink r:id="rId7" w:history="1">
        <w:r w:rsidRPr="0081486A">
          <w:rPr>
            <w:rStyle w:val="Hyperlink"/>
          </w:rPr>
          <w:t>HJ</w:t>
        </w:r>
      </w:hyperlink>
      <w:r>
        <w:noBreakHyphen/>
      </w:r>
      <w:r w:rsidRPr="00E34365">
        <w:t>46</w:t>
      </w:r>
    </w:p>
    <w:p w:rsidR="004F588B" w:rsidRDefault="004F588B" w:rsidP="004F5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711" w:rsidRPr="00224711" w:rsidRDefault="00224711" w:rsidP="00224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4711" w:rsidRDefault="00224711" w:rsidP="00224711">
      <w:r w:rsidRPr="00224711">
        <w:rPr>
          <w:b/>
        </w:rPr>
        <w:t>VERSIONS OF THIS BILL</w:t>
      </w:r>
    </w:p>
    <w:p w:rsidR="00224711" w:rsidRDefault="00224711" w:rsidP="00224711"/>
    <w:p w:rsidR="00224711" w:rsidRDefault="00CE5EA4" w:rsidP="00224711">
      <w:hyperlink r:id="rId8" w:history="1">
        <w:r w:rsidR="00224711">
          <w:rPr>
            <w:rStyle w:val="Hyperlink"/>
          </w:rPr>
          <w:t>5/6/2010</w:t>
        </w:r>
      </w:hyperlink>
    </w:p>
    <w:p w:rsidR="00224711" w:rsidRDefault="00224711" w:rsidP="00224711"/>
    <w:p w:rsidR="00224711" w:rsidRDefault="00224711" w:rsidP="00224711">
      <w:pPr>
        <w:sectPr w:rsidR="00224711" w:rsidSect="002247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40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DE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48AE" w:rsidRDefault="009B2907" w:rsidP="008E48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48AE">
        <w:t xml:space="preserve">EXTEND THE PRIVILEGE OF THE FLOOR OF THE SOUTH CAROLINA HOUSE OF REPRESENTATIVES TO THE </w:t>
      </w:r>
      <w:r w:rsidR="00386142">
        <w:rPr>
          <w:color w:val="000000" w:themeColor="text1"/>
          <w:u w:color="000000" w:themeColor="text1"/>
        </w:rPr>
        <w:t>ASHLEY RIDGE</w:t>
      </w:r>
      <w:r w:rsidR="00386142" w:rsidRPr="00A03BC5">
        <w:rPr>
          <w:color w:val="000000" w:themeColor="text1"/>
          <w:u w:color="000000" w:themeColor="text1"/>
        </w:rPr>
        <w:t xml:space="preserve"> HIGH SCHOOL </w:t>
      </w:r>
      <w:r w:rsidR="00386142">
        <w:rPr>
          <w:color w:val="000000" w:themeColor="text1"/>
          <w:u w:color="000000" w:themeColor="text1"/>
        </w:rPr>
        <w:t>WINTER PERCUSSION ENSEMBLE AND WINTER COLOR GUARD,</w:t>
      </w:r>
      <w:r w:rsidR="008E48AE">
        <w:t xml:space="preserve"> COACHES, AND SCHOOL OFFICIALS, AT A DATE AND TIME TO BE DETERMINED BY THE SPEAKER, FOR THE PURPOSE OF RECOGNIZING AND COMMENDING THEM ON THEIR </w:t>
      </w:r>
      <w:r w:rsidR="00386142">
        <w:t>UNDEFEATED</w:t>
      </w:r>
      <w:r w:rsidR="008E48AE">
        <w:t xml:space="preserve"> SEASON</w:t>
      </w:r>
      <w:r w:rsidR="00386142">
        <w:t>S</w:t>
      </w:r>
      <w:r w:rsidR="008E48AE">
        <w:t xml:space="preserve"> AND FOR CAPTURING THE 20</w:t>
      </w:r>
      <w:r w:rsidR="00386142">
        <w:t>10</w:t>
      </w:r>
      <w:r w:rsidR="008E48AE">
        <w:t xml:space="preserve"> </w:t>
      </w:r>
      <w:r w:rsidR="00386142">
        <w:rPr>
          <w:color w:val="000000" w:themeColor="text1"/>
          <w:u w:color="000000" w:themeColor="text1"/>
        </w:rPr>
        <w:t xml:space="preserve">SOUTH CAROLINA BAND DIRECTORS ASSOCIATION </w:t>
      </w:r>
      <w:r w:rsidR="00386142" w:rsidRPr="00A03BC5">
        <w:rPr>
          <w:color w:val="000000" w:themeColor="text1"/>
          <w:u w:color="000000" w:themeColor="text1"/>
        </w:rPr>
        <w:t xml:space="preserve">SCHOLASTIC </w:t>
      </w:r>
      <w:r w:rsidR="00386142">
        <w:rPr>
          <w:color w:val="000000" w:themeColor="text1"/>
          <w:u w:color="000000" w:themeColor="text1"/>
        </w:rPr>
        <w:t>MARCHING NOVICE CLASS AND SCHOLASTIC REGIONAL A CLASS</w:t>
      </w:r>
      <w:r w:rsidR="00386142" w:rsidRPr="00A03BC5">
        <w:rPr>
          <w:color w:val="000000" w:themeColor="text1"/>
          <w:u w:color="000000" w:themeColor="text1"/>
        </w:rPr>
        <w:t xml:space="preserve"> STATE CHAM</w:t>
      </w:r>
      <w:r w:rsidR="00386142">
        <w:rPr>
          <w:color w:val="000000" w:themeColor="text1"/>
          <w:u w:color="000000" w:themeColor="text1"/>
        </w:rPr>
        <w:t>PIONSHIP TITLES</w:t>
      </w:r>
      <w:r w:rsidR="008E48AE">
        <w:t>.</w:t>
      </w:r>
    </w:p>
    <w:p w:rsidR="00914DEC" w:rsidRDefault="00914D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14DEC" w:rsidRDefault="00914D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14DEC" w:rsidRDefault="00914D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5B8" w:rsidRDefault="00914DEC" w:rsidP="001E2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48AE">
        <w:t xml:space="preserve"> </w:t>
      </w:r>
      <w:r w:rsidR="001E25B8">
        <w:t xml:space="preserve">the privilege of the floor of the South Carolina House of Representatives be extended to the </w:t>
      </w:r>
      <w:r w:rsidR="008A6370">
        <w:rPr>
          <w:color w:val="000000" w:themeColor="text1"/>
          <w:u w:color="000000" w:themeColor="text1"/>
        </w:rPr>
        <w:t>Ashley Ridge</w:t>
      </w:r>
      <w:r w:rsidR="008A6370" w:rsidRPr="00A03BC5">
        <w:rPr>
          <w:color w:val="000000" w:themeColor="text1"/>
          <w:u w:color="000000" w:themeColor="text1"/>
        </w:rPr>
        <w:t xml:space="preserve"> High School </w:t>
      </w:r>
      <w:r w:rsidR="008A6370">
        <w:rPr>
          <w:color w:val="000000" w:themeColor="text1"/>
          <w:u w:color="000000" w:themeColor="text1"/>
        </w:rPr>
        <w:t>winter percussion ensemble and winter color guard</w:t>
      </w:r>
      <w:r w:rsidR="001E25B8">
        <w:t xml:space="preserve">, coaches, and school officials, at a date and time to be determined by the Speaker, for the purpose of recognizing and commending them on their </w:t>
      </w:r>
      <w:r w:rsidR="008A6370">
        <w:t xml:space="preserve">undefeated </w:t>
      </w:r>
      <w:r w:rsidR="001E25B8">
        <w:t>season</w:t>
      </w:r>
      <w:r w:rsidR="008A6370">
        <w:t>s</w:t>
      </w:r>
      <w:r w:rsidR="001E25B8">
        <w:t xml:space="preserve"> and for capturing the 20</w:t>
      </w:r>
      <w:r w:rsidR="008A6370">
        <w:t>10</w:t>
      </w:r>
      <w:r w:rsidR="001E25B8">
        <w:t xml:space="preserve"> </w:t>
      </w:r>
      <w:r w:rsidR="008A6370">
        <w:rPr>
          <w:color w:val="000000" w:themeColor="text1"/>
          <w:u w:color="000000" w:themeColor="text1"/>
        </w:rPr>
        <w:t>South Carolina Band Directors Association S</w:t>
      </w:r>
      <w:r w:rsidR="008A6370" w:rsidRPr="00A03BC5">
        <w:rPr>
          <w:color w:val="000000" w:themeColor="text1"/>
          <w:u w:color="000000" w:themeColor="text1"/>
        </w:rPr>
        <w:t xml:space="preserve">cholastic </w:t>
      </w:r>
      <w:r w:rsidR="008A6370">
        <w:rPr>
          <w:color w:val="000000" w:themeColor="text1"/>
          <w:u w:color="000000" w:themeColor="text1"/>
        </w:rPr>
        <w:t>Marching Novice Class and Scholastic Regional A Class</w:t>
      </w:r>
      <w:r w:rsidR="008A6370" w:rsidRPr="00A03BC5">
        <w:rPr>
          <w:color w:val="000000" w:themeColor="text1"/>
          <w:u w:color="000000" w:themeColor="text1"/>
        </w:rPr>
        <w:t xml:space="preserve"> </w:t>
      </w:r>
      <w:r w:rsidR="008A6370">
        <w:rPr>
          <w:color w:val="000000" w:themeColor="text1"/>
          <w:u w:color="000000" w:themeColor="text1"/>
        </w:rPr>
        <w:t>S</w:t>
      </w:r>
      <w:r w:rsidR="008A6370" w:rsidRPr="00A03BC5">
        <w:rPr>
          <w:color w:val="000000" w:themeColor="text1"/>
          <w:u w:color="000000" w:themeColor="text1"/>
        </w:rPr>
        <w:t xml:space="preserve">tate </w:t>
      </w:r>
      <w:r w:rsidR="008A6370">
        <w:rPr>
          <w:color w:val="000000" w:themeColor="text1"/>
          <w:u w:color="000000" w:themeColor="text1"/>
        </w:rPr>
        <w:t>C</w:t>
      </w:r>
      <w:r w:rsidR="008A6370" w:rsidRPr="00A03BC5">
        <w:rPr>
          <w:color w:val="000000" w:themeColor="text1"/>
          <w:u w:color="000000" w:themeColor="text1"/>
        </w:rPr>
        <w:t>ham</w:t>
      </w:r>
      <w:r w:rsidR="008A6370">
        <w:rPr>
          <w:color w:val="000000" w:themeColor="text1"/>
          <w:u w:color="000000" w:themeColor="text1"/>
        </w:rPr>
        <w:t>pionship titles</w:t>
      </w:r>
      <w:r w:rsidR="001E25B8">
        <w:t>.</w:t>
      </w:r>
    </w:p>
    <w:p w:rsidR="00924032" w:rsidRDefault="00E954DB" w:rsidP="00866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4032" w:rsidRDefault="00924032" w:rsidP="00224711">
      <w:pPr>
        <w:suppressAutoHyphens/>
      </w:pPr>
    </w:p>
    <w:sectPr w:rsidR="00924032" w:rsidSect="002247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DEC" w:rsidRDefault="00914DEC" w:rsidP="009F0C77">
      <w:r>
        <w:separator/>
      </w:r>
    </w:p>
  </w:endnote>
  <w:endnote w:type="continuationSeparator" w:id="0">
    <w:p w:rsidR="00914DEC" w:rsidRDefault="00914D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06DDA2-F695-427F-A79A-827FAD0AD849}"/>
    <w:embedBold r:id="rId2" w:fontKey="{3150EA6D-DBBF-4CAE-BC1A-144577ECD6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E77927-1127-4145-8436-B7640A23A8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4E0CBB-2407-4292-930B-E8A1846534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711" w:rsidRPr="00924032" w:rsidRDefault="00224711" w:rsidP="009240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[4948]</w:t>
    </w:r>
    <w:r>
      <w:tab/>
    </w:r>
    <w:r w:rsidR="00CE5EA4">
      <w:fldChar w:fldCharType="begin"/>
    </w:r>
    <w:r w:rsidR="00CE5EA4">
      <w:instrText xml:space="preserve"> PAGE  \* MERGEFORMAT </w:instrText>
    </w:r>
    <w:r w:rsidR="00CE5EA4">
      <w:fldChar w:fldCharType="separate"/>
    </w:r>
    <w:r w:rsidR="00CE5EA4">
      <w:rPr>
        <w:noProof/>
      </w:rPr>
      <w:t>1</w:t>
    </w:r>
    <w:r w:rsidR="00CE5E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DEC" w:rsidRDefault="00914DEC" w:rsidP="009F0C77">
      <w:r>
        <w:separator/>
      </w:r>
    </w:p>
  </w:footnote>
  <w:footnote w:type="continuationSeparator" w:id="0">
    <w:p w:rsidR="00914DEC" w:rsidRDefault="00914D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48AC10"/>
    <w:docVar w:name="CoverBillType" w:val="r"/>
    <w:docVar w:name="docpath" w:val="L:\Council\bills\RM\1248AC10.DOCX"/>
    <w:docVar w:name="dvBillNumber" w:val="49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7CED"/>
    <w:rsid w:val="00011869"/>
    <w:rsid w:val="000360BB"/>
    <w:rsid w:val="000E1785"/>
    <w:rsid w:val="000F40FA"/>
    <w:rsid w:val="0010776B"/>
    <w:rsid w:val="00133E66"/>
    <w:rsid w:val="001435A3"/>
    <w:rsid w:val="0015779F"/>
    <w:rsid w:val="00174B43"/>
    <w:rsid w:val="001D08F2"/>
    <w:rsid w:val="001D525B"/>
    <w:rsid w:val="001D7F4F"/>
    <w:rsid w:val="001E25B8"/>
    <w:rsid w:val="00224711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86142"/>
    <w:rsid w:val="003D01E8"/>
    <w:rsid w:val="003E5288"/>
    <w:rsid w:val="003F6D79"/>
    <w:rsid w:val="0041760A"/>
    <w:rsid w:val="00417C01"/>
    <w:rsid w:val="00460AB0"/>
    <w:rsid w:val="004809EE"/>
    <w:rsid w:val="004E7D54"/>
    <w:rsid w:val="004F588B"/>
    <w:rsid w:val="005273C6"/>
    <w:rsid w:val="00530A69"/>
    <w:rsid w:val="00545593"/>
    <w:rsid w:val="00577C6C"/>
    <w:rsid w:val="005C2FE2"/>
    <w:rsid w:val="005E2BC9"/>
    <w:rsid w:val="005F1FA3"/>
    <w:rsid w:val="00605102"/>
    <w:rsid w:val="006215AA"/>
    <w:rsid w:val="006913C9"/>
    <w:rsid w:val="0069470D"/>
    <w:rsid w:val="006C5FE8"/>
    <w:rsid w:val="007169CB"/>
    <w:rsid w:val="00734F00"/>
    <w:rsid w:val="007A70AE"/>
    <w:rsid w:val="007E4580"/>
    <w:rsid w:val="00802809"/>
    <w:rsid w:val="0081486A"/>
    <w:rsid w:val="008343C0"/>
    <w:rsid w:val="008362E8"/>
    <w:rsid w:val="0086680F"/>
    <w:rsid w:val="008A1768"/>
    <w:rsid w:val="008A6370"/>
    <w:rsid w:val="008E48AE"/>
    <w:rsid w:val="008F4429"/>
    <w:rsid w:val="00914DEC"/>
    <w:rsid w:val="00924032"/>
    <w:rsid w:val="00926938"/>
    <w:rsid w:val="0094021A"/>
    <w:rsid w:val="0095112E"/>
    <w:rsid w:val="009B2907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5EA4"/>
    <w:rsid w:val="00D6792B"/>
    <w:rsid w:val="00D73A67"/>
    <w:rsid w:val="00D81F32"/>
    <w:rsid w:val="00D970A9"/>
    <w:rsid w:val="00DF3845"/>
    <w:rsid w:val="00E37CED"/>
    <w:rsid w:val="00E41911"/>
    <w:rsid w:val="00E92EEF"/>
    <w:rsid w:val="00E954DB"/>
    <w:rsid w:val="00F24442"/>
    <w:rsid w:val="00F50AE3"/>
    <w:rsid w:val="00F67CF1"/>
    <w:rsid w:val="00F840F0"/>
    <w:rsid w:val="00FA66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ADA900-4281-4DB8-BA76-D432D578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247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48_2010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9266D-EE66-4454-B101-752106381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376</Words>
  <Characters>2290</Characters>
  <Application>Microsoft Office Word</Application>
  <DocSecurity>0</DocSecurity>
  <Lines>73</Lines>
  <Paragraphs>20</Paragraphs>
  <ScaleCrop>false</ScaleCrop>
  <Company> 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4948: Ashley Ridge High School Winter Percussion Ensemble and Winter Color Guard - South Carolina Legislature Online</dc:title>
  <dc:subject/>
  <dc:creator>rosannemcdowell</dc:creator>
  <cp:keywords/>
  <dc:description/>
  <cp:lastModifiedBy>N Cumfer</cp:lastModifiedBy>
  <cp:revision>7</cp:revision>
  <dcterms:created xsi:type="dcterms:W3CDTF">2010-05-06T16:24:00Z</dcterms:created>
  <dcterms:modified xsi:type="dcterms:W3CDTF">2014-11-24T16:38:00Z</dcterms:modified>
</cp:coreProperties>
</file>