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621" w:rsidRDefault="00126621" w:rsidP="00126621">
      <w:pPr>
        <w:widowControl w:val="0"/>
        <w:jc w:val="center"/>
      </w:pPr>
      <w:bookmarkStart w:id="0" w:name="_GoBack"/>
      <w:bookmarkEnd w:id="0"/>
      <w:r w:rsidRPr="00126621">
        <w:rPr>
          <w:b/>
        </w:rPr>
        <w:t>South Carolina General Assembly</w:t>
      </w:r>
    </w:p>
    <w:p w:rsidR="00126621" w:rsidRDefault="00126621" w:rsidP="00126621">
      <w:pPr>
        <w:widowControl w:val="0"/>
        <w:jc w:val="center"/>
      </w:pPr>
      <w:r>
        <w:t>118th Session, 2009-2010</w:t>
      </w:r>
    </w:p>
    <w:p w:rsidR="00126621" w:rsidRDefault="00126621" w:rsidP="00126621">
      <w:pPr>
        <w:widowControl w:val="0"/>
        <w:jc w:val="left"/>
      </w:pPr>
    </w:p>
    <w:p w:rsidR="00126621" w:rsidRDefault="00126621" w:rsidP="00126621">
      <w:pPr>
        <w:widowControl w:val="0"/>
        <w:jc w:val="left"/>
        <w:rPr>
          <w:b/>
        </w:rPr>
      </w:pPr>
      <w:r w:rsidRPr="00126621">
        <w:rPr>
          <w:b/>
        </w:rPr>
        <w:t>H. 4977</w:t>
      </w:r>
    </w:p>
    <w:p w:rsidR="00126621" w:rsidRDefault="00126621" w:rsidP="00126621">
      <w:pPr>
        <w:widowControl w:val="0"/>
        <w:jc w:val="left"/>
        <w:rPr>
          <w:b/>
        </w:rPr>
      </w:pPr>
    </w:p>
    <w:p w:rsidR="00126621" w:rsidRDefault="00126621" w:rsidP="00126621">
      <w:pPr>
        <w:widowControl w:val="0"/>
        <w:jc w:val="left"/>
      </w:pPr>
      <w:r w:rsidRPr="00126621">
        <w:rPr>
          <w:b/>
        </w:rPr>
        <w:t>STATUS INFORMATION</w:t>
      </w:r>
    </w:p>
    <w:p w:rsidR="00126621" w:rsidRDefault="00126621" w:rsidP="00126621">
      <w:pPr>
        <w:widowControl w:val="0"/>
        <w:jc w:val="left"/>
      </w:pPr>
    </w:p>
    <w:p w:rsidR="00126621" w:rsidRDefault="00126621" w:rsidP="00126621">
      <w:pPr>
        <w:widowControl w:val="0"/>
        <w:jc w:val="left"/>
      </w:pPr>
      <w:r>
        <w:t>House Resolution</w:t>
      </w:r>
    </w:p>
    <w:p w:rsidR="00126621" w:rsidRDefault="00126621" w:rsidP="00126621">
      <w:pPr>
        <w:widowControl w:val="0"/>
        <w:jc w:val="left"/>
      </w:pPr>
      <w:r>
        <w:t>Sponsors: Rep. Spires</w:t>
      </w:r>
    </w:p>
    <w:p w:rsidR="00126621" w:rsidRDefault="00126621" w:rsidP="00126621">
      <w:pPr>
        <w:widowControl w:val="0"/>
        <w:jc w:val="left"/>
      </w:pPr>
      <w:r>
        <w:t>Document Path: l:\council\bills\rm\1261ac10.docx</w:t>
      </w:r>
    </w:p>
    <w:p w:rsidR="00126621" w:rsidRDefault="00126621" w:rsidP="00126621">
      <w:pPr>
        <w:widowControl w:val="0"/>
        <w:jc w:val="left"/>
      </w:pPr>
    </w:p>
    <w:p w:rsidR="00126621" w:rsidRDefault="00126621" w:rsidP="00126621">
      <w:pPr>
        <w:widowControl w:val="0"/>
        <w:jc w:val="left"/>
      </w:pPr>
      <w:r>
        <w:t>Introduced in the House on May 13, 2010</w:t>
      </w:r>
    </w:p>
    <w:p w:rsidR="00126621" w:rsidRDefault="00126621" w:rsidP="00126621">
      <w:pPr>
        <w:widowControl w:val="0"/>
        <w:jc w:val="left"/>
      </w:pPr>
      <w:r>
        <w:t>Adopted by the House on May 13, 2010</w:t>
      </w:r>
    </w:p>
    <w:p w:rsidR="00126621" w:rsidRDefault="00126621" w:rsidP="00126621">
      <w:pPr>
        <w:widowControl w:val="0"/>
        <w:jc w:val="left"/>
      </w:pPr>
    </w:p>
    <w:p w:rsidR="00126621" w:rsidRDefault="00126621" w:rsidP="00126621">
      <w:pPr>
        <w:widowControl w:val="0"/>
        <w:jc w:val="left"/>
      </w:pPr>
      <w:r>
        <w:t xml:space="preserve">Summary: </w:t>
      </w:r>
      <w:r w:rsidR="00DC6430">
        <w:t>Reverend Terry C. Wilder</w:t>
      </w:r>
    </w:p>
    <w:p w:rsidR="00126621" w:rsidRDefault="00126621" w:rsidP="00126621">
      <w:pPr>
        <w:widowControl w:val="0"/>
        <w:jc w:val="left"/>
      </w:pPr>
    </w:p>
    <w:p w:rsidR="00126621" w:rsidRDefault="00126621" w:rsidP="00126621">
      <w:pPr>
        <w:widowControl w:val="0"/>
        <w:jc w:val="left"/>
      </w:pPr>
    </w:p>
    <w:p w:rsidR="00126621" w:rsidRDefault="00126621" w:rsidP="001266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6621">
        <w:rPr>
          <w:b/>
        </w:rPr>
        <w:t>HISTORY OF LEGISLATIVE ACTIONS</w:t>
      </w:r>
    </w:p>
    <w:p w:rsidR="00126621" w:rsidRDefault="00126621" w:rsidP="001266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6621" w:rsidRPr="00126621" w:rsidRDefault="00126621" w:rsidP="001266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6621">
        <w:rPr>
          <w:u w:val="single"/>
        </w:rPr>
        <w:tab/>
        <w:t>Date</w:t>
      </w:r>
      <w:r w:rsidRPr="00126621">
        <w:rPr>
          <w:u w:val="single"/>
        </w:rPr>
        <w:tab/>
        <w:t>Body</w:t>
      </w:r>
      <w:r w:rsidRPr="00126621">
        <w:rPr>
          <w:u w:val="single"/>
        </w:rPr>
        <w:tab/>
        <w:t>Action Description with journal page number</w:t>
      </w:r>
      <w:r w:rsidRPr="00126621">
        <w:rPr>
          <w:u w:val="single"/>
        </w:rPr>
        <w:tab/>
      </w:r>
    </w:p>
    <w:p w:rsidR="004F2876" w:rsidRDefault="004F2876" w:rsidP="004F28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5/13/2010</w:t>
      </w:r>
      <w:r>
        <w:tab/>
        <w:t>House</w:t>
      </w:r>
      <w:r>
        <w:tab/>
      </w:r>
      <w:r w:rsidRPr="00A4669D">
        <w:t xml:space="preserve">Introduced and adopted </w:t>
      </w:r>
      <w:hyperlink r:id="rId7" w:history="1">
        <w:r w:rsidRPr="00482ABF">
          <w:rPr>
            <w:rStyle w:val="Hyperlink"/>
          </w:rPr>
          <w:t>HJ</w:t>
        </w:r>
      </w:hyperlink>
      <w:r>
        <w:noBreakHyphen/>
      </w:r>
      <w:r w:rsidRPr="00A4669D">
        <w:t>5</w:t>
      </w:r>
    </w:p>
    <w:p w:rsidR="004F2876" w:rsidRDefault="004F2876" w:rsidP="004F28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26621" w:rsidRPr="00126621" w:rsidRDefault="00126621" w:rsidP="001266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6621" w:rsidRDefault="00126621" w:rsidP="00126621">
      <w:r w:rsidRPr="00126621">
        <w:rPr>
          <w:b/>
        </w:rPr>
        <w:t>VERSIONS OF THIS BILL</w:t>
      </w:r>
    </w:p>
    <w:p w:rsidR="00126621" w:rsidRDefault="00126621" w:rsidP="00126621"/>
    <w:p w:rsidR="00126621" w:rsidRDefault="00E414F5" w:rsidP="00126621">
      <w:hyperlink r:id="rId8" w:history="1">
        <w:r w:rsidR="00126621">
          <w:rPr>
            <w:rStyle w:val="Hyperlink"/>
          </w:rPr>
          <w:t>5/13/2010</w:t>
        </w:r>
      </w:hyperlink>
    </w:p>
    <w:p w:rsidR="00126621" w:rsidRDefault="00126621" w:rsidP="00126621"/>
    <w:p w:rsidR="00126621" w:rsidRDefault="00126621" w:rsidP="00126621">
      <w:pPr>
        <w:sectPr w:rsidR="00126621" w:rsidSect="001266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3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094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01FF" w:rsidRDefault="00236DBF" w:rsidP="00550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501FF">
        <w:t>HONOR</w:t>
      </w:r>
      <w:r w:rsidR="005501FF" w:rsidRPr="006437EE">
        <w:rPr>
          <w:color w:val="000000" w:themeColor="text1"/>
          <w:u w:color="000000" w:themeColor="text1"/>
        </w:rPr>
        <w:t xml:space="preserve"> </w:t>
      </w:r>
      <w:r w:rsidR="005501FF">
        <w:rPr>
          <w:color w:val="000000" w:themeColor="text1"/>
          <w:u w:color="000000" w:themeColor="text1"/>
        </w:rPr>
        <w:t xml:space="preserve">THE REVEREND </w:t>
      </w:r>
      <w:r w:rsidR="00A65D01">
        <w:rPr>
          <w:color w:val="000000" w:themeColor="text1"/>
          <w:u w:color="000000" w:themeColor="text1"/>
        </w:rPr>
        <w:t>TERRY C. WILDER</w:t>
      </w:r>
      <w:r w:rsidR="005501FF" w:rsidRPr="006437EE">
        <w:rPr>
          <w:color w:val="000000" w:themeColor="text1"/>
          <w:u w:color="000000" w:themeColor="text1"/>
        </w:rPr>
        <w:t>,</w:t>
      </w:r>
      <w:r w:rsidR="005501FF">
        <w:rPr>
          <w:color w:val="000000" w:themeColor="text1"/>
          <w:u w:color="000000" w:themeColor="text1"/>
        </w:rPr>
        <w:t xml:space="preserve"> </w:t>
      </w:r>
      <w:r w:rsidR="005501FF" w:rsidRPr="006437EE">
        <w:rPr>
          <w:color w:val="000000" w:themeColor="text1"/>
          <w:u w:color="000000" w:themeColor="text1"/>
        </w:rPr>
        <w:t>PASTOR</w:t>
      </w:r>
      <w:r w:rsidR="005501FF">
        <w:rPr>
          <w:color w:val="000000" w:themeColor="text1"/>
          <w:u w:color="000000" w:themeColor="text1"/>
        </w:rPr>
        <w:t xml:space="preserve"> </w:t>
      </w:r>
      <w:r w:rsidR="005501FF" w:rsidRPr="006437EE">
        <w:rPr>
          <w:color w:val="000000" w:themeColor="text1"/>
          <w:u w:color="000000" w:themeColor="text1"/>
        </w:rPr>
        <w:t xml:space="preserve">OF </w:t>
      </w:r>
      <w:r w:rsidR="00A65D01">
        <w:rPr>
          <w:color w:val="000000" w:themeColor="text1"/>
          <w:u w:color="000000" w:themeColor="text1"/>
        </w:rPr>
        <w:t xml:space="preserve">SWANSEA FIRST </w:t>
      </w:r>
      <w:r w:rsidR="005501FF" w:rsidRPr="006437EE">
        <w:rPr>
          <w:color w:val="000000" w:themeColor="text1"/>
          <w:u w:color="000000" w:themeColor="text1"/>
        </w:rPr>
        <w:t xml:space="preserve">BAPTIST CHURCH, </w:t>
      </w:r>
      <w:r w:rsidR="005501FF">
        <w:rPr>
          <w:color w:val="000000" w:themeColor="text1"/>
          <w:u w:color="000000" w:themeColor="text1"/>
        </w:rPr>
        <w:t xml:space="preserve">FOR </w:t>
      </w:r>
      <w:r w:rsidR="005501FF" w:rsidRPr="006437EE">
        <w:rPr>
          <w:color w:val="000000" w:themeColor="text1"/>
          <w:u w:color="000000" w:themeColor="text1"/>
        </w:rPr>
        <w:t xml:space="preserve">HIS </w:t>
      </w:r>
      <w:r w:rsidR="00A65D01">
        <w:rPr>
          <w:color w:val="000000" w:themeColor="text1"/>
          <w:u w:color="000000" w:themeColor="text1"/>
        </w:rPr>
        <w:t>TWENTY</w:t>
      </w:r>
      <w:r w:rsidR="005501FF" w:rsidRPr="006437EE">
        <w:rPr>
          <w:color w:val="000000" w:themeColor="text1"/>
          <w:u w:color="000000" w:themeColor="text1"/>
        </w:rPr>
        <w:t xml:space="preserve"> YEARS </w:t>
      </w:r>
      <w:r w:rsidR="005501FF">
        <w:rPr>
          <w:color w:val="000000" w:themeColor="text1"/>
          <w:u w:color="000000" w:themeColor="text1"/>
        </w:rPr>
        <w:t xml:space="preserve">OF MINISTRY </w:t>
      </w:r>
      <w:r w:rsidR="00A65D01">
        <w:rPr>
          <w:color w:val="000000" w:themeColor="text1"/>
          <w:u w:color="000000" w:themeColor="text1"/>
        </w:rPr>
        <w:t xml:space="preserve">TO HIS CONGREGATION AND COMMUNITY </w:t>
      </w:r>
      <w:r w:rsidR="005501FF" w:rsidRPr="006437EE">
        <w:rPr>
          <w:color w:val="000000" w:themeColor="text1"/>
          <w:u w:color="000000" w:themeColor="text1"/>
        </w:rPr>
        <w:t xml:space="preserve">AND TO </w:t>
      </w:r>
      <w:r w:rsidR="005501FF">
        <w:rPr>
          <w:color w:val="000000" w:themeColor="text1"/>
          <w:u w:color="000000" w:themeColor="text1"/>
        </w:rPr>
        <w:t>WISH HIM GOD</w:t>
      </w:r>
      <w:r w:rsidR="00794126" w:rsidRPr="00794126">
        <w:rPr>
          <w:color w:val="000000" w:themeColor="text1"/>
          <w:u w:color="000000" w:themeColor="text1"/>
        </w:rPr>
        <w:t>’</w:t>
      </w:r>
      <w:r w:rsidR="005501FF">
        <w:rPr>
          <w:color w:val="000000" w:themeColor="text1"/>
          <w:u w:color="000000" w:themeColor="text1"/>
        </w:rPr>
        <w:t>S RICHEST BLESSINGS</w:t>
      </w:r>
      <w:r w:rsidR="005501FF" w:rsidRPr="006437EE">
        <w:rPr>
          <w:color w:val="000000" w:themeColor="text1"/>
          <w:u w:color="000000" w:themeColor="text1"/>
        </w:rPr>
        <w:t xml:space="preserve"> </w:t>
      </w:r>
      <w:r w:rsidR="005501FF">
        <w:rPr>
          <w:color w:val="000000" w:themeColor="text1"/>
          <w:u w:color="000000" w:themeColor="text1"/>
        </w:rPr>
        <w:t>AS HE CONTINUES TO SERVE THE LORD.</w:t>
      </w:r>
    </w:p>
    <w:p w:rsidR="00FA0943" w:rsidRDefault="00FA09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2036" w:rsidRDefault="00FA0943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A2036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1A2036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A65D01">
        <w:t>House of Representatives</w:t>
      </w:r>
      <w:r w:rsidR="001A2036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succor the souls of men; and</w:t>
      </w:r>
    </w:p>
    <w:p w:rsidR="001A2036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A2036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Reverend </w:t>
      </w:r>
      <w:r w:rsidR="00A65D01">
        <w:rPr>
          <w:rFonts w:eastAsiaTheme="minorHAnsi"/>
          <w:color w:val="000000" w:themeColor="text1"/>
          <w:szCs w:val="22"/>
          <w:u w:color="000000" w:themeColor="text1"/>
        </w:rPr>
        <w:t>Terry C. Wilder,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pastor of </w:t>
      </w:r>
      <w:r w:rsidR="00A65D01">
        <w:rPr>
          <w:rFonts w:eastAsiaTheme="minorHAnsi"/>
          <w:color w:val="000000" w:themeColor="text1"/>
          <w:szCs w:val="22"/>
          <w:u w:color="000000" w:themeColor="text1"/>
        </w:rPr>
        <w:t xml:space="preserve">Swansea First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Baptist Church,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1A2036" w:rsidRPr="006437EE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2036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65D01">
        <w:t>in preparation for his life</w:t>
      </w:r>
      <w:r w:rsidR="00794126" w:rsidRPr="00794126">
        <w:t>’</w:t>
      </w:r>
      <w:r w:rsidR="00A65D01">
        <w:t>s work, Terry Wilder earned a master</w:t>
      </w:r>
      <w:r w:rsidR="00794126" w:rsidRPr="00794126">
        <w:t>’</w:t>
      </w:r>
      <w:r w:rsidR="00A65D01">
        <w:t xml:space="preserve">s degree in divinity and religious education at Wake Forest </w:t>
      </w:r>
      <w:r w:rsidR="002767D4">
        <w:t>U</w:t>
      </w:r>
      <w:r>
        <w:t>niversity</w:t>
      </w:r>
      <w:r w:rsidR="002767D4">
        <w:t xml:space="preserve"> in North Carolina</w:t>
      </w:r>
      <w:r>
        <w:t>; and</w:t>
      </w:r>
    </w:p>
    <w:p w:rsidR="001A2036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15E5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715E5">
        <w:t xml:space="preserve">for </w:t>
      </w:r>
      <w:r w:rsidR="00284981">
        <w:t>eight</w:t>
      </w:r>
      <w:r w:rsidR="00335054">
        <w:t xml:space="preserve"> </w:t>
      </w:r>
      <w:r w:rsidR="009715E5">
        <w:t>years a youth minister, first in Greenville, then in Raleigh, North Carolina, Pastor Wilder next took up his duties as minister of education at Varnville First Baptist Church; and</w:t>
      </w:r>
    </w:p>
    <w:p w:rsidR="009715E5" w:rsidRDefault="009715E5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15E5" w:rsidRDefault="009715E5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1990, he became senior pastor of Swansea First Baptist Church and has now served his Swansea flock with grace and wisdom for twenty years; and</w:t>
      </w:r>
    </w:p>
    <w:p w:rsidR="009715E5" w:rsidRDefault="009715E5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2439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Pastor </w:t>
      </w:r>
      <w:r w:rsidR="006A4BC9">
        <w:t>Wilder</w:t>
      </w:r>
      <w:r w:rsidR="00794126" w:rsidRPr="00794126">
        <w:t>’</w:t>
      </w:r>
      <w:r>
        <w:t xml:space="preserve">s accomplishments during this time have been impressive. </w:t>
      </w:r>
      <w:r w:rsidR="006A2439">
        <w:t xml:space="preserve">In addition to leading the church through </w:t>
      </w:r>
      <w:r w:rsidR="003C5231">
        <w:t xml:space="preserve">significant </w:t>
      </w:r>
      <w:r w:rsidR="006A2439">
        <w:t>improvements to its physical plant, he</w:t>
      </w:r>
      <w:r w:rsidR="00EB5A43">
        <w:t xml:space="preserve"> has completed eleven mission trips to Kenya, </w:t>
      </w:r>
      <w:r w:rsidR="003B12AD">
        <w:t xml:space="preserve">as well as </w:t>
      </w:r>
      <w:r w:rsidR="00EB5A43">
        <w:t>several other mission and disaster</w:t>
      </w:r>
      <w:r w:rsidR="00794126">
        <w:noBreakHyphen/>
      </w:r>
      <w:r w:rsidR="00EB5A43">
        <w:t xml:space="preserve">relief trips within the United States. He is founder of the </w:t>
      </w:r>
      <w:r w:rsidR="00EB5A43">
        <w:lastRenderedPageBreak/>
        <w:t>church</w:t>
      </w:r>
      <w:r w:rsidR="00794126" w:rsidRPr="00794126">
        <w:t>’</w:t>
      </w:r>
      <w:r w:rsidR="00EB5A43">
        <w:t>s disaster</w:t>
      </w:r>
      <w:r w:rsidR="00794126">
        <w:noBreakHyphen/>
      </w:r>
      <w:r w:rsidR="00EB5A43">
        <w:t>relief program, preschool, and basketball ministry; and</w:t>
      </w:r>
    </w:p>
    <w:p w:rsidR="00EB5A43" w:rsidRDefault="00EB5A43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2439" w:rsidRDefault="00EB5A43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B3C2B">
        <w:t xml:space="preserve">believing a pastor should be actively involved in his community, Terry Wilder has sought to serve his God beyond the </w:t>
      </w:r>
      <w:r w:rsidR="003E6BC2">
        <w:t xml:space="preserve">walls of the </w:t>
      </w:r>
      <w:r w:rsidR="008B3C2B">
        <w:t xml:space="preserve">church. </w:t>
      </w:r>
      <w:r w:rsidR="00F03991">
        <w:t xml:space="preserve">A member of the Swansea Ministerial Association, he volunteered as a </w:t>
      </w:r>
      <w:r w:rsidR="008B3C2B">
        <w:t xml:space="preserve">chaplain </w:t>
      </w:r>
      <w:r w:rsidR="002357D2">
        <w:t xml:space="preserve">at Lexington Medical Center </w:t>
      </w:r>
      <w:r w:rsidR="008B3C2B">
        <w:t xml:space="preserve">for fourteen years, </w:t>
      </w:r>
      <w:r w:rsidR="00F03991">
        <w:t xml:space="preserve">one of those years as </w:t>
      </w:r>
      <w:r w:rsidR="008B3C2B">
        <w:t>president of the Lexington Medical Center Chaplains</w:t>
      </w:r>
      <w:r w:rsidR="00B03AFE">
        <w:t>; and</w:t>
      </w:r>
    </w:p>
    <w:p w:rsidR="00B03AFE" w:rsidRDefault="00B03AFE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2036" w:rsidRDefault="00B03AFE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was also director of the Lexington County Recreation Basketball League, treasurer of the Lexington County Recreation Board of Directors for Baseball, president of the Swansea High School Booster Club, and a member of the committee that interviewed candidates for Swansea High School</w:t>
      </w:r>
      <w:r w:rsidR="00794126" w:rsidRPr="00794126">
        <w:t>’</w:t>
      </w:r>
      <w:r>
        <w:t>s new football coach; and</w:t>
      </w:r>
    </w:p>
    <w:p w:rsidR="005D76C3" w:rsidRPr="006437EE" w:rsidRDefault="005D76C3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2036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>character, one of whom it truly may be said, “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Pastor </w:t>
      </w:r>
      <w:r w:rsidR="006A2439">
        <w:rPr>
          <w:rFonts w:eastAsiaTheme="minorHAnsi"/>
          <w:color w:val="000000" w:themeColor="text1"/>
          <w:szCs w:val="22"/>
          <w:u w:color="000000" w:themeColor="text1"/>
        </w:rPr>
        <w:t>Wilder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demonstrated to others how to be “steadfast, unmoveable, always abounding in the work of the Lord”; and</w:t>
      </w:r>
    </w:p>
    <w:p w:rsidR="001A2036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A2036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431ED6"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Pastor </w:t>
      </w:r>
      <w:r w:rsidR="006A2439">
        <w:rPr>
          <w:rFonts w:eastAsiaTheme="minorHAnsi"/>
          <w:color w:val="000000" w:themeColor="text1"/>
          <w:szCs w:val="22"/>
          <w:u w:color="000000" w:themeColor="text1"/>
        </w:rPr>
        <w:t>Wilder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 him God</w:t>
      </w:r>
      <w:r w:rsidR="00794126" w:rsidRPr="00794126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1A2036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2036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2036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036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 w:rsidRPr="006437EE">
        <w:rPr>
          <w:color w:val="000000" w:themeColor="text1"/>
          <w:u w:color="000000" w:themeColor="text1"/>
        </w:rPr>
        <w:t xml:space="preserve">, by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Reverend </w:t>
      </w:r>
      <w:r w:rsidR="006A2439">
        <w:rPr>
          <w:color w:val="000000" w:themeColor="text1"/>
          <w:u w:color="000000" w:themeColor="text1"/>
        </w:rPr>
        <w:t>Terry C. Wilder</w:t>
      </w:r>
      <w:r w:rsidRPr="006437E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6437EE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 xml:space="preserve"> </w:t>
      </w:r>
      <w:r w:rsidRPr="006437EE">
        <w:rPr>
          <w:color w:val="000000" w:themeColor="text1"/>
          <w:u w:color="000000" w:themeColor="text1"/>
        </w:rPr>
        <w:t xml:space="preserve">of </w:t>
      </w:r>
      <w:r w:rsidR="006A2439">
        <w:rPr>
          <w:color w:val="000000" w:themeColor="text1"/>
          <w:u w:color="000000" w:themeColor="text1"/>
        </w:rPr>
        <w:t>Swansea First Baptist</w:t>
      </w:r>
      <w:r>
        <w:rPr>
          <w:color w:val="000000" w:themeColor="text1"/>
          <w:u w:color="000000" w:themeColor="text1"/>
        </w:rPr>
        <w:t xml:space="preserve"> C</w:t>
      </w:r>
      <w:r w:rsidRPr="006437EE">
        <w:rPr>
          <w:color w:val="000000" w:themeColor="text1"/>
          <w:u w:color="000000" w:themeColor="text1"/>
        </w:rPr>
        <w:t xml:space="preserve">hurch, </w:t>
      </w:r>
      <w:r>
        <w:rPr>
          <w:color w:val="000000" w:themeColor="text1"/>
          <w:u w:color="000000" w:themeColor="text1"/>
        </w:rPr>
        <w:t xml:space="preserve">for </w:t>
      </w:r>
      <w:r w:rsidRPr="006437EE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t</w:t>
      </w:r>
      <w:r w:rsidR="006A2439">
        <w:rPr>
          <w:color w:val="000000" w:themeColor="text1"/>
          <w:u w:color="000000" w:themeColor="text1"/>
        </w:rPr>
        <w:t xml:space="preserve">wenty </w:t>
      </w:r>
      <w:r w:rsidRPr="006437EE">
        <w:rPr>
          <w:color w:val="000000" w:themeColor="text1"/>
          <w:u w:color="000000" w:themeColor="text1"/>
        </w:rPr>
        <w:t xml:space="preserve">years </w:t>
      </w:r>
      <w:r>
        <w:rPr>
          <w:color w:val="000000" w:themeColor="text1"/>
          <w:u w:color="000000" w:themeColor="text1"/>
        </w:rPr>
        <w:t xml:space="preserve">of ministry </w:t>
      </w:r>
      <w:r w:rsidR="006A2439">
        <w:rPr>
          <w:color w:val="000000" w:themeColor="text1"/>
          <w:u w:color="000000" w:themeColor="text1"/>
        </w:rPr>
        <w:t xml:space="preserve">to his congregation and community </w:t>
      </w:r>
      <w:r w:rsidRPr="006437E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wish him God</w:t>
      </w:r>
      <w:r w:rsidR="00794126" w:rsidRPr="0079412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1A2036" w:rsidRPr="006437EE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2036" w:rsidRPr="006437EE" w:rsidRDefault="001A2036" w:rsidP="001A2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the Reverend </w:t>
      </w:r>
      <w:r w:rsidR="006A2439">
        <w:rPr>
          <w:color w:val="000000" w:themeColor="text1"/>
          <w:u w:color="000000" w:themeColor="text1"/>
        </w:rPr>
        <w:t>Terry C. Wilder</w:t>
      </w:r>
      <w:r>
        <w:rPr>
          <w:color w:val="000000" w:themeColor="text1"/>
          <w:u w:color="000000" w:themeColor="text1"/>
        </w:rPr>
        <w:t>.</w:t>
      </w:r>
    </w:p>
    <w:p w:rsidR="00B8320E" w:rsidRDefault="0079412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320E" w:rsidRDefault="00B8320E" w:rsidP="00126621">
      <w:pPr>
        <w:suppressAutoHyphens/>
      </w:pPr>
    </w:p>
    <w:sectPr w:rsidR="00B8320E" w:rsidSect="0012662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7D4" w:rsidRDefault="002767D4" w:rsidP="009F0C77">
      <w:r>
        <w:separator/>
      </w:r>
    </w:p>
  </w:endnote>
  <w:endnote w:type="continuationSeparator" w:id="0">
    <w:p w:rsidR="002767D4" w:rsidRDefault="002767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D02B09-A47F-40CD-BB8F-7D59981B6F55}"/>
    <w:embedBold r:id="rId2" w:fontKey="{142FE45C-25A1-496E-8586-07F66533CC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A3C83A-3763-4415-A36C-A6C638CE130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B7B11C9-5FF6-40F8-85C0-FB70914501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2E3739-4EE8-4765-B1EF-B4790C9ED6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621" w:rsidRPr="00B8320E" w:rsidRDefault="00126621" w:rsidP="00B832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[4977]</w:t>
    </w:r>
    <w:r>
      <w:tab/>
    </w:r>
    <w:r w:rsidR="00E414F5">
      <w:fldChar w:fldCharType="begin"/>
    </w:r>
    <w:r w:rsidR="00E414F5">
      <w:instrText xml:space="preserve"> PAGE  \* MERGEFORMAT </w:instrText>
    </w:r>
    <w:r w:rsidR="00E414F5">
      <w:fldChar w:fldCharType="separate"/>
    </w:r>
    <w:r w:rsidR="00E414F5">
      <w:rPr>
        <w:noProof/>
      </w:rPr>
      <w:t>1</w:t>
    </w:r>
    <w:r w:rsidR="00E414F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7D4" w:rsidRDefault="002767D4" w:rsidP="009F0C77">
      <w:r>
        <w:separator/>
      </w:r>
    </w:p>
  </w:footnote>
  <w:footnote w:type="continuationSeparator" w:id="0">
    <w:p w:rsidR="002767D4" w:rsidRDefault="002767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61AC10"/>
    <w:docVar w:name="CoverBillType" w:val="r"/>
    <w:docVar w:name="docpath" w:val="L:\Council\bills\RM\1261AC10.DOCX"/>
    <w:docVar w:name="dvBillNumber" w:val="49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E5B05"/>
    <w:rsid w:val="00011869"/>
    <w:rsid w:val="000328A6"/>
    <w:rsid w:val="000E1785"/>
    <w:rsid w:val="000F40FA"/>
    <w:rsid w:val="0010776B"/>
    <w:rsid w:val="00126621"/>
    <w:rsid w:val="00133E66"/>
    <w:rsid w:val="001435A3"/>
    <w:rsid w:val="001A2036"/>
    <w:rsid w:val="001D08F2"/>
    <w:rsid w:val="001D525B"/>
    <w:rsid w:val="001D7ECF"/>
    <w:rsid w:val="001D7F4F"/>
    <w:rsid w:val="00227F1D"/>
    <w:rsid w:val="002321B6"/>
    <w:rsid w:val="002357D2"/>
    <w:rsid w:val="00236DBF"/>
    <w:rsid w:val="00250967"/>
    <w:rsid w:val="002543C8"/>
    <w:rsid w:val="002767D4"/>
    <w:rsid w:val="00284981"/>
    <w:rsid w:val="00284AAE"/>
    <w:rsid w:val="002E5912"/>
    <w:rsid w:val="00325348"/>
    <w:rsid w:val="0032732C"/>
    <w:rsid w:val="00335054"/>
    <w:rsid w:val="00336AD0"/>
    <w:rsid w:val="0037079A"/>
    <w:rsid w:val="003B12AD"/>
    <w:rsid w:val="003B7D96"/>
    <w:rsid w:val="003C5231"/>
    <w:rsid w:val="003D01E8"/>
    <w:rsid w:val="003E5288"/>
    <w:rsid w:val="003E6BC2"/>
    <w:rsid w:val="003F6D79"/>
    <w:rsid w:val="0041760A"/>
    <w:rsid w:val="00417C01"/>
    <w:rsid w:val="00431ED6"/>
    <w:rsid w:val="00432823"/>
    <w:rsid w:val="004809EE"/>
    <w:rsid w:val="00482ABF"/>
    <w:rsid w:val="004E7D54"/>
    <w:rsid w:val="004F2876"/>
    <w:rsid w:val="005273C6"/>
    <w:rsid w:val="00530A69"/>
    <w:rsid w:val="00545593"/>
    <w:rsid w:val="005501FF"/>
    <w:rsid w:val="00577C6C"/>
    <w:rsid w:val="005C2FE2"/>
    <w:rsid w:val="005D76C3"/>
    <w:rsid w:val="005E2BC9"/>
    <w:rsid w:val="00605102"/>
    <w:rsid w:val="006215AA"/>
    <w:rsid w:val="00687641"/>
    <w:rsid w:val="006913C9"/>
    <w:rsid w:val="0069470D"/>
    <w:rsid w:val="006A2439"/>
    <w:rsid w:val="006A4BC9"/>
    <w:rsid w:val="006B4691"/>
    <w:rsid w:val="00734F00"/>
    <w:rsid w:val="0074649B"/>
    <w:rsid w:val="00794126"/>
    <w:rsid w:val="007A185D"/>
    <w:rsid w:val="007A70AE"/>
    <w:rsid w:val="008362E8"/>
    <w:rsid w:val="008A1768"/>
    <w:rsid w:val="008B3C2B"/>
    <w:rsid w:val="008D254B"/>
    <w:rsid w:val="008E182F"/>
    <w:rsid w:val="008F4429"/>
    <w:rsid w:val="0094021A"/>
    <w:rsid w:val="009715E5"/>
    <w:rsid w:val="009C6A0B"/>
    <w:rsid w:val="009E5B05"/>
    <w:rsid w:val="009F0C77"/>
    <w:rsid w:val="009F4DD1"/>
    <w:rsid w:val="00A41684"/>
    <w:rsid w:val="00A477CE"/>
    <w:rsid w:val="00A64E80"/>
    <w:rsid w:val="00A65D01"/>
    <w:rsid w:val="00A72BCD"/>
    <w:rsid w:val="00A741D9"/>
    <w:rsid w:val="00A833AB"/>
    <w:rsid w:val="00A9741D"/>
    <w:rsid w:val="00AD42A7"/>
    <w:rsid w:val="00AD4B17"/>
    <w:rsid w:val="00B03AFE"/>
    <w:rsid w:val="00B412D4"/>
    <w:rsid w:val="00B8320E"/>
    <w:rsid w:val="00BE3C22"/>
    <w:rsid w:val="00C0345E"/>
    <w:rsid w:val="00C3483A"/>
    <w:rsid w:val="00C74E9D"/>
    <w:rsid w:val="00C82FD3"/>
    <w:rsid w:val="00C92819"/>
    <w:rsid w:val="00CB13AA"/>
    <w:rsid w:val="00CC6B7B"/>
    <w:rsid w:val="00CD2089"/>
    <w:rsid w:val="00CD64AD"/>
    <w:rsid w:val="00D507AA"/>
    <w:rsid w:val="00D73A67"/>
    <w:rsid w:val="00D970A9"/>
    <w:rsid w:val="00DC6430"/>
    <w:rsid w:val="00DF3845"/>
    <w:rsid w:val="00DF7D87"/>
    <w:rsid w:val="00E414F5"/>
    <w:rsid w:val="00E41911"/>
    <w:rsid w:val="00E63D29"/>
    <w:rsid w:val="00E92EEF"/>
    <w:rsid w:val="00EB5A43"/>
    <w:rsid w:val="00F03991"/>
    <w:rsid w:val="00F24442"/>
    <w:rsid w:val="00F50AE3"/>
    <w:rsid w:val="00F67CF1"/>
    <w:rsid w:val="00F840F0"/>
    <w:rsid w:val="00FA0943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C45A64F-9163-44AA-B4A7-FDD65710F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3D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D2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66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77_201005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1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F862D-88A0-45DB-B9D2-C9623F78D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583</Words>
  <Characters>3098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4977: Reverend Terry C. Wilder - South Carolina Legislature Online</dc:title>
  <dc:subject/>
  <dc:creator>rosannemcdowell</dc:creator>
  <cp:keywords/>
  <dc:description/>
  <cp:lastModifiedBy>N Cumfer</cp:lastModifiedBy>
  <cp:revision>7</cp:revision>
  <cp:lastPrinted>2010-05-12T14:17:00Z</cp:lastPrinted>
  <dcterms:created xsi:type="dcterms:W3CDTF">2010-05-13T15:03:00Z</dcterms:created>
  <dcterms:modified xsi:type="dcterms:W3CDTF">2014-11-24T16:39:00Z</dcterms:modified>
</cp:coreProperties>
</file>