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897" w:rsidRDefault="00151897" w:rsidP="00151897">
      <w:pPr>
        <w:widowControl w:val="0"/>
        <w:jc w:val="center"/>
      </w:pPr>
      <w:bookmarkStart w:id="0" w:name="_GoBack"/>
      <w:bookmarkEnd w:id="0"/>
      <w:r w:rsidRPr="00151897">
        <w:rPr>
          <w:b/>
        </w:rPr>
        <w:t>South Carolina General Assembly</w:t>
      </w:r>
    </w:p>
    <w:p w:rsidR="00151897" w:rsidRDefault="00151897" w:rsidP="00151897">
      <w:pPr>
        <w:widowControl w:val="0"/>
        <w:jc w:val="center"/>
      </w:pPr>
      <w:r>
        <w:t>118th Session, 2009-2010</w:t>
      </w: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jc w:val="left"/>
        <w:rPr>
          <w:b/>
        </w:rPr>
      </w:pPr>
      <w:r w:rsidRPr="00151897">
        <w:rPr>
          <w:b/>
        </w:rPr>
        <w:t>H. 4980</w:t>
      </w:r>
    </w:p>
    <w:p w:rsidR="00151897" w:rsidRDefault="00151897" w:rsidP="00151897">
      <w:pPr>
        <w:widowControl w:val="0"/>
        <w:jc w:val="left"/>
        <w:rPr>
          <w:b/>
        </w:rPr>
      </w:pPr>
    </w:p>
    <w:p w:rsidR="00151897" w:rsidRDefault="00151897" w:rsidP="00151897">
      <w:pPr>
        <w:widowControl w:val="0"/>
        <w:jc w:val="left"/>
      </w:pPr>
      <w:r w:rsidRPr="00151897">
        <w:rPr>
          <w:b/>
        </w:rPr>
        <w:t>STATUS INFORMATION</w:t>
      </w: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jc w:val="left"/>
      </w:pPr>
      <w:r>
        <w:t>House Resolution</w:t>
      </w:r>
    </w:p>
    <w:p w:rsidR="00151897" w:rsidRDefault="00151897" w:rsidP="00151897">
      <w:pPr>
        <w:widowControl w:val="0"/>
        <w:jc w:val="left"/>
      </w:pPr>
      <w:r>
        <w:t>Sponsors: Reps. Hutto, Stavrinakis,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Stewart, Stringer, Thompson, Toole, Umphlett, Vick, Viers, Weeks, Whipper, White, Whitmire, Williams, Willis, Wylie, A.D. Young and T.R. Young</w:t>
      </w:r>
    </w:p>
    <w:p w:rsidR="00151897" w:rsidRDefault="00151897" w:rsidP="00151897">
      <w:pPr>
        <w:widowControl w:val="0"/>
        <w:jc w:val="left"/>
      </w:pPr>
      <w:r>
        <w:t>Document Path: l:\council\bills\gm\24527cm10.docx</w:t>
      </w: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jc w:val="left"/>
      </w:pPr>
      <w:r>
        <w:t>Introduced in the House on May 13, 2010</w:t>
      </w:r>
    </w:p>
    <w:p w:rsidR="00151897" w:rsidRDefault="00151897" w:rsidP="00151897">
      <w:pPr>
        <w:widowControl w:val="0"/>
        <w:jc w:val="left"/>
      </w:pPr>
      <w:r>
        <w:t>Adopted by the House on May 13, 2010</w:t>
      </w: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jc w:val="left"/>
      </w:pPr>
      <w:r>
        <w:t xml:space="preserve">Summary: </w:t>
      </w:r>
      <w:r w:rsidR="00D73F62">
        <w:t>James Island Charter High School</w:t>
      </w: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jc w:val="left"/>
      </w:pPr>
    </w:p>
    <w:p w:rsidR="00151897" w:rsidRDefault="00151897" w:rsidP="00151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897">
        <w:rPr>
          <w:b/>
        </w:rPr>
        <w:t>HISTORY OF LEGISLATIVE ACTIONS</w:t>
      </w:r>
    </w:p>
    <w:p w:rsidR="00151897" w:rsidRDefault="00151897" w:rsidP="00151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1897" w:rsidRPr="00151897" w:rsidRDefault="00151897" w:rsidP="00151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897">
        <w:rPr>
          <w:u w:val="single"/>
        </w:rPr>
        <w:tab/>
        <w:t>Date</w:t>
      </w:r>
      <w:r w:rsidRPr="00151897">
        <w:rPr>
          <w:u w:val="single"/>
        </w:rPr>
        <w:tab/>
        <w:t>Body</w:t>
      </w:r>
      <w:r w:rsidRPr="00151897">
        <w:rPr>
          <w:u w:val="single"/>
        </w:rPr>
        <w:tab/>
        <w:t>Action Description with journal page number</w:t>
      </w:r>
      <w:r w:rsidRPr="00151897">
        <w:rPr>
          <w:u w:val="single"/>
        </w:rPr>
        <w:tab/>
      </w:r>
    </w:p>
    <w:p w:rsidR="00BF320C" w:rsidRDefault="00BF320C" w:rsidP="00BF3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House</w:t>
      </w:r>
      <w:r>
        <w:tab/>
      </w:r>
      <w:r w:rsidRPr="007E4347">
        <w:t xml:space="preserve">Introduced and adopted </w:t>
      </w:r>
      <w:hyperlink r:id="rId7" w:history="1">
        <w:r w:rsidRPr="00120081">
          <w:rPr>
            <w:rStyle w:val="Hyperlink"/>
          </w:rPr>
          <w:t>HJ</w:t>
        </w:r>
      </w:hyperlink>
      <w:r>
        <w:noBreakHyphen/>
      </w:r>
      <w:r w:rsidRPr="007E4347">
        <w:t>15</w:t>
      </w:r>
    </w:p>
    <w:p w:rsidR="00BF320C" w:rsidRDefault="00BF320C" w:rsidP="00BF3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1897" w:rsidRPr="00151897" w:rsidRDefault="00151897" w:rsidP="001518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897" w:rsidRDefault="00151897" w:rsidP="00151897">
      <w:r w:rsidRPr="00151897">
        <w:rPr>
          <w:b/>
        </w:rPr>
        <w:t>VERSIONS OF THIS BILL</w:t>
      </w:r>
    </w:p>
    <w:p w:rsidR="00151897" w:rsidRDefault="00151897" w:rsidP="00151897"/>
    <w:p w:rsidR="00151897" w:rsidRDefault="00F57B8F" w:rsidP="00151897">
      <w:hyperlink r:id="rId8" w:history="1">
        <w:r w:rsidR="00151897">
          <w:rPr>
            <w:rStyle w:val="Hyperlink"/>
          </w:rPr>
          <w:t>5/13/2010</w:t>
        </w:r>
      </w:hyperlink>
    </w:p>
    <w:p w:rsidR="00151897" w:rsidRDefault="00151897" w:rsidP="00151897"/>
    <w:p w:rsidR="00151897" w:rsidRDefault="00151897" w:rsidP="00151897">
      <w:pPr>
        <w:sectPr w:rsidR="00151897" w:rsidSect="001518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5A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JAMES ISLAND CHARTER HIGH SCHOOL FOR ITS COMMITMENT TO EXCELLENCE, AND TO CONGRATULATE THE STUDENTS, FACULTY,</w:t>
      </w:r>
      <w:r w:rsidR="001478CA">
        <w:t xml:space="preserve"> ADMINISTRATORS,</w:t>
      </w:r>
      <w:r>
        <w:t xml:space="preserve"> AND STAFF FOR RECEIVING THE ACT/SAT PERFORMANCE IMPROVEMENT AWARD.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6B5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66B5">
        <w:t xml:space="preserve">the members of the South Carolina House of Representatives are pleased to learn that James Island Charter High School has received the ACT/SAT </w:t>
      </w:r>
      <w:r w:rsidR="002F3958">
        <w:t>P</w:t>
      </w:r>
      <w:r w:rsidR="00D066B5">
        <w:t>erformance Improvement Award from the state Department of Education; and</w:t>
      </w:r>
    </w:p>
    <w:p w:rsidR="00D066B5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8CA">
        <w:t xml:space="preserve">in a safe environment that nurtures intellectual, social, and physical development, James Island Charter High School educates students to become productive, critically thinking, and responsible citizens </w:t>
      </w:r>
      <w:r>
        <w:t>by providing academically challenging instructional programs taught by a highly qualified and dedicated staff to meet the needs of the diverse student population</w:t>
      </w:r>
      <w:r w:rsidR="001478CA">
        <w:t>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their first year, the ACT/SAT Performance Improvement Awards were created to showcase schools that </w:t>
      </w:r>
      <w:r w:rsidR="004C0946">
        <w:t>demonstrate a</w:t>
      </w:r>
      <w:r>
        <w:t xml:space="preserve"> high performance on the ACT or SAT and those t</w:t>
      </w:r>
      <w:r w:rsidR="002F3958">
        <w:t>hat have</w:t>
      </w:r>
      <w:r>
        <w:t xml:space="preserve"> rapid or continuous improvement in their scores; and</w:t>
      </w: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seventy</w:t>
      </w:r>
      <w:r w:rsidR="002F3958">
        <w:noBreakHyphen/>
      </w:r>
      <w:r>
        <w:t>nine schools across the State were recognized for their efforts on either the A</w:t>
      </w:r>
      <w:r w:rsidR="004C0946">
        <w:t>CT</w:t>
      </w:r>
      <w:r>
        <w:t xml:space="preserve"> or the SAT college</w:t>
      </w:r>
      <w:r w:rsidR="002F3958">
        <w:noBreakHyphen/>
      </w:r>
      <w:r>
        <w:t>entrance exams;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James Island Charter High School was recognized for </w:t>
      </w:r>
      <w:r w:rsidR="003B5AB1">
        <w:t>high performance on the SAT because the school</w:t>
      </w:r>
      <w:r w:rsidR="002F3958" w:rsidRPr="002F3958">
        <w:t>’</w:t>
      </w:r>
      <w:r w:rsidR="003B5AB1">
        <w:t>s average composite score exceeds the national average on the test; and</w:t>
      </w: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4C0946">
        <w:t xml:space="preserve">also </w:t>
      </w:r>
      <w:r>
        <w:t>receiving an improvement award, the school</w:t>
      </w:r>
      <w:r w:rsidR="002F3958" w:rsidRPr="002F3958">
        <w:t>’</w:t>
      </w:r>
      <w:r>
        <w:t>s score on the ACT exceeds the state average and shows a level of significant improvement over a three</w:t>
      </w:r>
      <w:r w:rsidR="002F3958">
        <w:noBreakHyphen/>
      </w:r>
      <w:r>
        <w:t>year period;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57A" w:rsidRDefault="00AB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2009, James Island Charter High School received an absolute rating of excellent and a growth rating of excellent by the South Carolina Department of Education on its annual school report card; and</w:t>
      </w:r>
    </w:p>
    <w:p w:rsidR="00AB457A" w:rsidRDefault="00AB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0946">
        <w:t xml:space="preserve">the members of the South Carolina House of Representatives are grateful for the accomplishments of the students at James Island Charter </w:t>
      </w:r>
      <w:r w:rsidR="00AB457A">
        <w:t xml:space="preserve">High </w:t>
      </w:r>
      <w:r w:rsidR="004C0946">
        <w:t>School and for the educators who enabled them to succeed, and they commend the school for the pride and recognition it has brought to the community</w:t>
      </w:r>
      <w:r w:rsidR="00C45AC6">
        <w:t>.  Now, therefore,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6B5">
        <w:t xml:space="preserve"> the members of the South Carolina House of Representatives, by this resolution, recognize and honor James Island Charter High School for its commitment to excellence, and congratulate the students, faculty, </w:t>
      </w:r>
      <w:r w:rsidR="001478CA">
        <w:t xml:space="preserve">administrators, </w:t>
      </w:r>
      <w:r w:rsidR="00D066B5">
        <w:t>and staff for receiving the ACT/SAT Performance Improvement Award.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78CA">
        <w:t>provi</w:t>
      </w:r>
      <w:r>
        <w:t>ded to</w:t>
      </w:r>
      <w:r w:rsidR="001478CA">
        <w:t xml:space="preserve"> Principal Robert E. Bohnstengel.</w:t>
      </w:r>
    </w:p>
    <w:p w:rsidR="00FD2469" w:rsidRDefault="002F39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469" w:rsidRDefault="00FD2469" w:rsidP="00151897">
      <w:pPr>
        <w:suppressAutoHyphens/>
      </w:pPr>
    </w:p>
    <w:sectPr w:rsidR="00FD2469" w:rsidSect="001518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946" w:rsidRDefault="004C0946" w:rsidP="009F0C77">
      <w:r>
        <w:separator/>
      </w:r>
    </w:p>
  </w:endnote>
  <w:endnote w:type="continuationSeparator" w:id="0">
    <w:p w:rsidR="004C0946" w:rsidRDefault="004C0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57B932-EAB0-4D1E-8D41-F2DC81CFC5F3}"/>
    <w:embedBold r:id="rId2" w:fontKey="{2CE0E74E-BB1E-4669-8BE1-105C18F021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938778-72EE-4C41-8796-2BCB9C3622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D771AF-799B-4120-8FE5-1E4AE51D2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172C8-8F7A-49FE-80C0-11BCDF4713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897" w:rsidRPr="00FD2469" w:rsidRDefault="00151897" w:rsidP="00FD24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[4980]</w:t>
    </w:r>
    <w:r>
      <w:tab/>
    </w:r>
    <w:r w:rsidR="00F57B8F">
      <w:fldChar w:fldCharType="begin"/>
    </w:r>
    <w:r w:rsidR="00F57B8F">
      <w:instrText xml:space="preserve"> PAGE  \* MERGEFORMAT </w:instrText>
    </w:r>
    <w:r w:rsidR="00F57B8F">
      <w:fldChar w:fldCharType="separate"/>
    </w:r>
    <w:r w:rsidR="00F57B8F">
      <w:rPr>
        <w:noProof/>
      </w:rPr>
      <w:t>1</w:t>
    </w:r>
    <w:r w:rsidR="00F57B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946" w:rsidRDefault="004C0946" w:rsidP="009F0C77">
      <w:r>
        <w:separator/>
      </w:r>
    </w:p>
  </w:footnote>
  <w:footnote w:type="continuationSeparator" w:id="0">
    <w:p w:rsidR="004C0946" w:rsidRDefault="004C0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27CM10"/>
    <w:docVar w:name="CoverBillType" w:val="r"/>
    <w:docVar w:name="docpath" w:val="L:\Council\bills\GM\24527CM10.DOCX"/>
    <w:docVar w:name="dvBillNumber" w:val="49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2589"/>
    <w:rsid w:val="00011869"/>
    <w:rsid w:val="000E1785"/>
    <w:rsid w:val="000F40FA"/>
    <w:rsid w:val="0010776B"/>
    <w:rsid w:val="00120081"/>
    <w:rsid w:val="00133E66"/>
    <w:rsid w:val="001435A3"/>
    <w:rsid w:val="001478CA"/>
    <w:rsid w:val="00151897"/>
    <w:rsid w:val="00182589"/>
    <w:rsid w:val="001D08F2"/>
    <w:rsid w:val="001D525B"/>
    <w:rsid w:val="001D7F4F"/>
    <w:rsid w:val="002321B6"/>
    <w:rsid w:val="00250967"/>
    <w:rsid w:val="002543C8"/>
    <w:rsid w:val="00284AAE"/>
    <w:rsid w:val="002E5912"/>
    <w:rsid w:val="002F3958"/>
    <w:rsid w:val="00325348"/>
    <w:rsid w:val="0032732C"/>
    <w:rsid w:val="00336AD0"/>
    <w:rsid w:val="0037079A"/>
    <w:rsid w:val="00372667"/>
    <w:rsid w:val="003B5AB1"/>
    <w:rsid w:val="003D01E8"/>
    <w:rsid w:val="003E5288"/>
    <w:rsid w:val="003F6D79"/>
    <w:rsid w:val="0041760A"/>
    <w:rsid w:val="00417C01"/>
    <w:rsid w:val="004809EE"/>
    <w:rsid w:val="00493CD6"/>
    <w:rsid w:val="004C0946"/>
    <w:rsid w:val="004E7D54"/>
    <w:rsid w:val="00521CE7"/>
    <w:rsid w:val="005273C6"/>
    <w:rsid w:val="00530A69"/>
    <w:rsid w:val="00545593"/>
    <w:rsid w:val="00577C6C"/>
    <w:rsid w:val="005C2FE2"/>
    <w:rsid w:val="005C4515"/>
    <w:rsid w:val="005E2BC9"/>
    <w:rsid w:val="00605102"/>
    <w:rsid w:val="006215AA"/>
    <w:rsid w:val="00654953"/>
    <w:rsid w:val="006913C9"/>
    <w:rsid w:val="0069470D"/>
    <w:rsid w:val="00734F00"/>
    <w:rsid w:val="007A70AE"/>
    <w:rsid w:val="007E7ACB"/>
    <w:rsid w:val="008362E8"/>
    <w:rsid w:val="00856B29"/>
    <w:rsid w:val="008A1768"/>
    <w:rsid w:val="008A7D1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5E9D"/>
    <w:rsid w:val="00A9741D"/>
    <w:rsid w:val="00AB457A"/>
    <w:rsid w:val="00AD4B17"/>
    <w:rsid w:val="00B412D4"/>
    <w:rsid w:val="00BE3C22"/>
    <w:rsid w:val="00BF320C"/>
    <w:rsid w:val="00C0345E"/>
    <w:rsid w:val="00C3483A"/>
    <w:rsid w:val="00C440BB"/>
    <w:rsid w:val="00C45AC6"/>
    <w:rsid w:val="00C74E9D"/>
    <w:rsid w:val="00C82FD3"/>
    <w:rsid w:val="00C92819"/>
    <w:rsid w:val="00CC6B7B"/>
    <w:rsid w:val="00CD2089"/>
    <w:rsid w:val="00D066B5"/>
    <w:rsid w:val="00D73A67"/>
    <w:rsid w:val="00D73F62"/>
    <w:rsid w:val="00D970A9"/>
    <w:rsid w:val="00DF3845"/>
    <w:rsid w:val="00E41911"/>
    <w:rsid w:val="00E92EEF"/>
    <w:rsid w:val="00EE2473"/>
    <w:rsid w:val="00F24442"/>
    <w:rsid w:val="00F50AE3"/>
    <w:rsid w:val="00F57B8F"/>
    <w:rsid w:val="00F67CF1"/>
    <w:rsid w:val="00F72192"/>
    <w:rsid w:val="00F840F0"/>
    <w:rsid w:val="00FB0D0D"/>
    <w:rsid w:val="00FB43B4"/>
    <w:rsid w:val="00FD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A7EA86-BCCA-4590-98A0-0B54DA7F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18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80_2010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F4AB7-7EFA-4CB6-9D3A-D3911304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589</Words>
  <Characters>3523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4980: James Island Charter High School - South Carolina Legislature Online</dc:title>
  <dc:subject/>
  <dc:creator>gailmoore</dc:creator>
  <cp:keywords/>
  <dc:description/>
  <cp:lastModifiedBy>N Cumfer</cp:lastModifiedBy>
  <cp:revision>7</cp:revision>
  <cp:lastPrinted>2010-05-12T19:36:00Z</cp:lastPrinted>
  <dcterms:created xsi:type="dcterms:W3CDTF">2010-05-13T16:48:00Z</dcterms:created>
  <dcterms:modified xsi:type="dcterms:W3CDTF">2014-11-24T16:39:00Z</dcterms:modified>
</cp:coreProperties>
</file>