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C53" w:rsidRDefault="00A73C53" w:rsidP="00A73C53">
      <w:pPr>
        <w:widowControl w:val="0"/>
        <w:jc w:val="center"/>
      </w:pPr>
      <w:bookmarkStart w:id="0" w:name="_GoBack"/>
      <w:bookmarkEnd w:id="0"/>
      <w:r w:rsidRPr="00A73C53">
        <w:rPr>
          <w:b/>
        </w:rPr>
        <w:t>South Carolina General Assembly</w:t>
      </w:r>
    </w:p>
    <w:p w:rsidR="00A73C53" w:rsidRDefault="00A73C53" w:rsidP="00A73C53">
      <w:pPr>
        <w:widowControl w:val="0"/>
        <w:jc w:val="center"/>
      </w:pPr>
      <w:r>
        <w:t>118th Session, 2009-2010</w:t>
      </w:r>
    </w:p>
    <w:p w:rsidR="00A73C53" w:rsidRDefault="00A73C53" w:rsidP="00A73C53">
      <w:pPr>
        <w:widowControl w:val="0"/>
        <w:jc w:val="left"/>
      </w:pPr>
    </w:p>
    <w:p w:rsidR="00A73C53" w:rsidRDefault="00A73C53" w:rsidP="00A73C53">
      <w:pPr>
        <w:widowControl w:val="0"/>
        <w:jc w:val="left"/>
        <w:rPr>
          <w:b/>
        </w:rPr>
      </w:pPr>
      <w:r w:rsidRPr="00A73C53">
        <w:rPr>
          <w:b/>
        </w:rPr>
        <w:t>H. 5002</w:t>
      </w:r>
    </w:p>
    <w:p w:rsidR="00A73C53" w:rsidRDefault="00A73C53" w:rsidP="00A73C53">
      <w:pPr>
        <w:widowControl w:val="0"/>
        <w:jc w:val="left"/>
        <w:rPr>
          <w:b/>
        </w:rPr>
      </w:pPr>
    </w:p>
    <w:p w:rsidR="00A73C53" w:rsidRDefault="00A73C53" w:rsidP="00A73C53">
      <w:pPr>
        <w:widowControl w:val="0"/>
        <w:jc w:val="left"/>
      </w:pPr>
      <w:r w:rsidRPr="00A73C53">
        <w:rPr>
          <w:b/>
        </w:rPr>
        <w:t>STATUS INFORMATION</w:t>
      </w:r>
    </w:p>
    <w:p w:rsidR="00A73C53" w:rsidRDefault="00A73C53" w:rsidP="00A73C53">
      <w:pPr>
        <w:widowControl w:val="0"/>
        <w:jc w:val="left"/>
      </w:pPr>
    </w:p>
    <w:p w:rsidR="00A73C53" w:rsidRDefault="00A73C53" w:rsidP="00A73C53">
      <w:pPr>
        <w:widowControl w:val="0"/>
        <w:jc w:val="left"/>
      </w:pPr>
      <w:r>
        <w:t>House Resolution</w:t>
      </w:r>
    </w:p>
    <w:p w:rsidR="00A73C53" w:rsidRDefault="00A73C53" w:rsidP="00A73C53">
      <w:pPr>
        <w:widowControl w:val="0"/>
        <w:jc w:val="left"/>
      </w:pPr>
      <w:r>
        <w:t>Sponsors: Reps. Pinson,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A73C53" w:rsidRDefault="00A73C53" w:rsidP="00A73C53">
      <w:pPr>
        <w:widowControl w:val="0"/>
        <w:jc w:val="left"/>
      </w:pPr>
      <w:r>
        <w:t>Document Path: l:\council\bills\rm\1283bh10.docx</w:t>
      </w:r>
    </w:p>
    <w:p w:rsidR="00A73C53" w:rsidRDefault="00A73C53" w:rsidP="00A73C53">
      <w:pPr>
        <w:widowControl w:val="0"/>
        <w:jc w:val="left"/>
      </w:pPr>
    </w:p>
    <w:p w:rsidR="00A73C53" w:rsidRDefault="00A73C53" w:rsidP="00A73C53">
      <w:pPr>
        <w:widowControl w:val="0"/>
        <w:jc w:val="left"/>
      </w:pPr>
      <w:r>
        <w:t>Introduced in the House on May 19, 2010</w:t>
      </w:r>
    </w:p>
    <w:p w:rsidR="00A73C53" w:rsidRDefault="00A73C53" w:rsidP="00A73C53">
      <w:pPr>
        <w:widowControl w:val="0"/>
        <w:jc w:val="left"/>
      </w:pPr>
      <w:r>
        <w:t>Adopted by the House on May 19, 2010</w:t>
      </w:r>
    </w:p>
    <w:p w:rsidR="00A73C53" w:rsidRDefault="00A73C53" w:rsidP="00A73C53">
      <w:pPr>
        <w:widowControl w:val="0"/>
        <w:jc w:val="left"/>
      </w:pPr>
    </w:p>
    <w:p w:rsidR="00A73C53" w:rsidRDefault="00A73C53" w:rsidP="00A73C53">
      <w:pPr>
        <w:widowControl w:val="0"/>
        <w:jc w:val="left"/>
      </w:pPr>
      <w:r>
        <w:t xml:space="preserve">Summary: </w:t>
      </w:r>
      <w:r w:rsidR="00B33F10">
        <w:t>Boy Scouts of America</w:t>
      </w:r>
    </w:p>
    <w:p w:rsidR="00A73C53" w:rsidRDefault="00A73C53" w:rsidP="00A73C53">
      <w:pPr>
        <w:widowControl w:val="0"/>
        <w:jc w:val="left"/>
      </w:pPr>
    </w:p>
    <w:p w:rsidR="00A73C53" w:rsidRDefault="00A73C53" w:rsidP="00A73C53">
      <w:pPr>
        <w:widowControl w:val="0"/>
        <w:jc w:val="left"/>
      </w:pPr>
    </w:p>
    <w:p w:rsidR="00A73C53" w:rsidRDefault="00A73C53" w:rsidP="00A73C53">
      <w:pPr>
        <w:widowControl w:val="0"/>
        <w:tabs>
          <w:tab w:val="center" w:pos="590"/>
          <w:tab w:val="center" w:pos="1440"/>
          <w:tab w:val="left" w:pos="1872"/>
          <w:tab w:val="left" w:pos="9187"/>
        </w:tabs>
        <w:jc w:val="left"/>
      </w:pPr>
      <w:r w:rsidRPr="00A73C53">
        <w:rPr>
          <w:b/>
        </w:rPr>
        <w:t>HISTORY OF LEGISLATIVE ACTIONS</w:t>
      </w:r>
    </w:p>
    <w:p w:rsidR="00A73C53" w:rsidRDefault="00A73C53" w:rsidP="00A73C53">
      <w:pPr>
        <w:widowControl w:val="0"/>
        <w:tabs>
          <w:tab w:val="center" w:pos="590"/>
          <w:tab w:val="center" w:pos="1440"/>
          <w:tab w:val="left" w:pos="1872"/>
          <w:tab w:val="left" w:pos="9187"/>
        </w:tabs>
        <w:jc w:val="left"/>
      </w:pPr>
    </w:p>
    <w:p w:rsidR="00A73C53" w:rsidRPr="00A73C53" w:rsidRDefault="00A73C53" w:rsidP="00A73C53">
      <w:pPr>
        <w:widowControl w:val="0"/>
        <w:tabs>
          <w:tab w:val="center" w:pos="590"/>
          <w:tab w:val="center" w:pos="1440"/>
          <w:tab w:val="left" w:pos="1872"/>
          <w:tab w:val="left" w:pos="9187"/>
        </w:tabs>
        <w:jc w:val="left"/>
      </w:pPr>
      <w:r w:rsidRPr="00A73C53">
        <w:rPr>
          <w:u w:val="single"/>
        </w:rPr>
        <w:tab/>
        <w:t>Date</w:t>
      </w:r>
      <w:r w:rsidRPr="00A73C53">
        <w:rPr>
          <w:u w:val="single"/>
        </w:rPr>
        <w:tab/>
        <w:t>Body</w:t>
      </w:r>
      <w:r w:rsidRPr="00A73C53">
        <w:rPr>
          <w:u w:val="single"/>
        </w:rPr>
        <w:tab/>
        <w:t>Action Description with journal page number</w:t>
      </w:r>
      <w:r w:rsidRPr="00A73C53">
        <w:rPr>
          <w:u w:val="single"/>
        </w:rPr>
        <w:tab/>
      </w:r>
    </w:p>
    <w:p w:rsidR="00A73C53" w:rsidRDefault="00A73C53" w:rsidP="00A73C53">
      <w:pPr>
        <w:widowControl w:val="0"/>
        <w:tabs>
          <w:tab w:val="right" w:pos="1008"/>
          <w:tab w:val="left" w:pos="1152"/>
          <w:tab w:val="left" w:pos="1872"/>
          <w:tab w:val="left" w:pos="9187"/>
        </w:tabs>
        <w:ind w:left="2088" w:hanging="2088"/>
        <w:jc w:val="left"/>
      </w:pPr>
      <w:r>
        <w:tab/>
        <w:t>5/19/2010</w:t>
      </w:r>
      <w:r>
        <w:tab/>
        <w:t>House</w:t>
      </w:r>
      <w:r>
        <w:tab/>
      </w:r>
      <w:r w:rsidRPr="0062539E">
        <w:t>Introduced and adopted</w:t>
      </w:r>
    </w:p>
    <w:p w:rsidR="00A73C53" w:rsidRDefault="00A73C53" w:rsidP="00A73C53">
      <w:pPr>
        <w:widowControl w:val="0"/>
        <w:tabs>
          <w:tab w:val="right" w:pos="1008"/>
          <w:tab w:val="left" w:pos="1152"/>
          <w:tab w:val="left" w:pos="1872"/>
          <w:tab w:val="left" w:pos="9187"/>
        </w:tabs>
        <w:ind w:left="2088" w:hanging="2088"/>
        <w:jc w:val="left"/>
      </w:pPr>
    </w:p>
    <w:p w:rsidR="00A73C53" w:rsidRPr="00A73C53" w:rsidRDefault="00A73C53" w:rsidP="00A73C53">
      <w:pPr>
        <w:widowControl w:val="0"/>
        <w:tabs>
          <w:tab w:val="right" w:pos="1008"/>
          <w:tab w:val="left" w:pos="1152"/>
          <w:tab w:val="left" w:pos="1872"/>
          <w:tab w:val="left" w:pos="9187"/>
        </w:tabs>
        <w:ind w:left="2088" w:hanging="2088"/>
        <w:jc w:val="left"/>
      </w:pPr>
    </w:p>
    <w:p w:rsidR="00A73C53" w:rsidRDefault="00A73C53" w:rsidP="00A73C53">
      <w:r w:rsidRPr="00A73C53">
        <w:rPr>
          <w:b/>
        </w:rPr>
        <w:t>VERSIONS OF THIS BILL</w:t>
      </w:r>
    </w:p>
    <w:p w:rsidR="00A73C53" w:rsidRDefault="00A73C53" w:rsidP="00A73C53"/>
    <w:p w:rsidR="00A73C53" w:rsidRDefault="00430774" w:rsidP="00A73C53">
      <w:hyperlink r:id="rId7" w:history="1">
        <w:r w:rsidR="00A73C53">
          <w:rPr>
            <w:rStyle w:val="Hyperlink"/>
          </w:rPr>
          <w:t>5/19/2010</w:t>
        </w:r>
      </w:hyperlink>
    </w:p>
    <w:p w:rsidR="00A73C53" w:rsidRDefault="00A73C53" w:rsidP="00A73C53"/>
    <w:p w:rsidR="00A73C53" w:rsidRDefault="00A73C53" w:rsidP="00A73C53">
      <w:pPr>
        <w:sectPr w:rsidR="00A73C53" w:rsidSect="00A73C5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73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192525"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7329C">
        <w:t>HONOR THE BOY SCOUTS OF AMERICA ON ITS ONE HUNDREDTH ANNIVERSARY, TO EXPRESS GRATITUDE TO THE ORGANIZATION</w:t>
      </w:r>
      <w:r w:rsidR="00D350E1" w:rsidRPr="00D350E1">
        <w:t>’</w:t>
      </w:r>
      <w:r w:rsidR="00E7329C">
        <w:t xml:space="preserve">S VOLUNTEERS, WHO DEDICATE COUNTLESS HOURS TO INSPIRING AND PREPARING FUTURE GENERATIONS OF LEADERS, AND TO PROCLAIM </w:t>
      </w:r>
      <w:r w:rsidR="0048487A">
        <w:t>MAY 2</w:t>
      </w:r>
      <w:r w:rsidR="00E7329C">
        <w:t xml:space="preserve">010 AS BOY SCOUTS OF AMERICA “ONE HUNDRED YEARS OF SCOUTING” </w:t>
      </w:r>
      <w:r w:rsidR="0048487A">
        <w:t>MONTH IN SOUTH CAROLINA</w:t>
      </w:r>
      <w:r w:rsidR="00E7329C">
        <w:t>.</w:t>
      </w:r>
    </w:p>
    <w:p w:rsidR="001473E6" w:rsidRDefault="001473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29C" w:rsidRDefault="001473E6"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7329C">
        <w:t>the Boy Scouts of America, incorporated on Feb. 8, 1910, provides an educational program for boys and young men that teaches patriotism, courage, self</w:t>
      </w:r>
      <w:r w:rsidR="00D350E1">
        <w:noBreakHyphen/>
      </w:r>
      <w:r w:rsidR="00E7329C">
        <w:t>reliance, and kindred values and prepares these youth to make right ethical and moral choices throughout their lifetimes by instilling the values of the Scout Oath and Scout Law; and</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more than one million adult volunteers selflessly serve young people in their communities through organizations chartered by the Boy Scouts of America; and</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the Boy Scouts of America is the largest youth service organization in the United States, with nearly three million members participating in a wide range of outdoor activities and educational and career</w:t>
      </w:r>
      <w:r w:rsidR="00D350E1">
        <w:noBreakHyphen/>
      </w:r>
      <w:r>
        <w:t>oriented programs in partnership with community organizations. The service projects accomplished by these Scouts and their leaders benefit untold numbers of individuals and communities, both locally and farther afield; and</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more than ever, America needs inspiration from role models who demonstrate a strong sense of personal mission and purpose, cling to the values described in the Scout Oath and Scout </w:t>
      </w:r>
      <w:r>
        <w:lastRenderedPageBreak/>
        <w:t>Law, and embody the Scout Motto, “Be Prepared,” with a steadfast commitment to God, country, community, and family; and</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cognizant of the invaluable contributions and achievements of the Boy Scouts of America over the past one hundred years, the South Carolina </w:t>
      </w:r>
      <w:r w:rsidR="00634474">
        <w:t xml:space="preserve">House of Representatives </w:t>
      </w:r>
      <w:r>
        <w:t xml:space="preserve">takes great pleasure in recognizing this fine organization on the occasion of its centennial and in commending its adult leaders for their committed service to their young charges. In further recognition thereof, it is fitting for this great State to declare </w:t>
      </w:r>
      <w:r w:rsidR="00E84116">
        <w:t>May</w:t>
      </w:r>
      <w:r>
        <w:t xml:space="preserve"> 2010 as Boy Scouts of America “One Hundred Years of Scouting” </w:t>
      </w:r>
      <w:r w:rsidR="00E84116">
        <w:t>Month in South Carolina</w:t>
      </w:r>
      <w:r>
        <w:t>. Now, therefore,</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the Boy Scouts of America on its one hundredth anniversary, express gratitude to the organization</w:t>
      </w:r>
      <w:r w:rsidR="00D350E1" w:rsidRPr="00D350E1">
        <w:t>’</w:t>
      </w:r>
      <w:r>
        <w:t xml:space="preserve">s volunteers, who dedicate countless hours to inspiring and preparing future generations of leaders, and proclaim </w:t>
      </w:r>
      <w:r w:rsidR="00E84116">
        <w:t>May 2010</w:t>
      </w:r>
      <w:r>
        <w:t xml:space="preserve"> as Boy Scouts of America “One Hundred Years of Scouting” </w:t>
      </w:r>
      <w:r w:rsidR="00E84116">
        <w:t>Month in South Carolina</w:t>
      </w:r>
      <w:r>
        <w:t>.</w:t>
      </w: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29C" w:rsidRDefault="00E7329C" w:rsidP="00E73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each of the Boy Scouts of America</w:t>
      </w:r>
      <w:r w:rsidR="00D350E1" w:rsidRPr="00D350E1">
        <w:t>’</w:t>
      </w:r>
      <w:r>
        <w:t>s representatives in the State of South Carolina, the Blue Ridge, Coastal Carolina, Indian Waters, Palmetto, and Pee Dee councils.</w:t>
      </w:r>
    </w:p>
    <w:p w:rsidR="00FF1EA0" w:rsidRDefault="00D350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1EA0" w:rsidRDefault="00FF1EA0" w:rsidP="00A73C53">
      <w:pPr>
        <w:suppressAutoHyphens/>
      </w:pPr>
    </w:p>
    <w:sectPr w:rsidR="00FF1EA0" w:rsidSect="00A73C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3E6" w:rsidRDefault="001473E6" w:rsidP="009F0C77">
      <w:r>
        <w:separator/>
      </w:r>
    </w:p>
  </w:endnote>
  <w:endnote w:type="continuationSeparator" w:id="0">
    <w:p w:rsidR="001473E6" w:rsidRDefault="001473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ABB22D-204A-4342-934C-7899ECEC6CF5}"/>
    <w:embedBold r:id="rId2" w:fontKey="{D3C1229B-3B31-4A11-8E43-761EEE7271EA}"/>
  </w:font>
  <w:font w:name="Calibri">
    <w:panose1 w:val="020F0502020204030204"/>
    <w:charset w:val="00"/>
    <w:family w:val="swiss"/>
    <w:pitch w:val="variable"/>
    <w:sig w:usb0="E10002FF" w:usb1="4000ACFF" w:usb2="00000009" w:usb3="00000000" w:csb0="0000019F" w:csb1="00000000"/>
    <w:embedRegular r:id="rId3" w:fontKey="{4E092B19-6EE5-40E4-9790-0C68B304E450}"/>
  </w:font>
  <w:font w:name="Tahoma">
    <w:panose1 w:val="020B0604030504040204"/>
    <w:charset w:val="00"/>
    <w:family w:val="swiss"/>
    <w:pitch w:val="variable"/>
    <w:sig w:usb0="21002A87" w:usb1="80000000" w:usb2="00000008" w:usb3="00000000" w:csb0="000101FF" w:csb1="00000000"/>
    <w:embedRegular r:id="rId4" w:fontKey="{286D4437-F1B2-4478-A09C-642E4238C472}"/>
  </w:font>
  <w:font w:name="Cambria">
    <w:panose1 w:val="02040503050406030204"/>
    <w:charset w:val="00"/>
    <w:family w:val="roman"/>
    <w:pitch w:val="variable"/>
    <w:sig w:usb0="E00002FF" w:usb1="400004FF" w:usb2="00000000" w:usb3="00000000" w:csb0="0000019F" w:csb1="00000000"/>
    <w:embedRegular r:id="rId5" w:fontKey="{E8DAD85D-1092-43C5-BEAE-1DE94CA67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C53" w:rsidRPr="00FF1EA0" w:rsidRDefault="00A73C53" w:rsidP="00FF1EA0">
    <w:pPr>
      <w:pStyle w:val="Footer"/>
      <w:tabs>
        <w:tab w:val="clear" w:pos="4680"/>
        <w:tab w:val="clear" w:pos="9360"/>
        <w:tab w:val="center" w:pos="2995"/>
      </w:tabs>
      <w:spacing w:before="120"/>
    </w:pPr>
    <w:r>
      <w:t>[5002]</w:t>
    </w:r>
    <w:r>
      <w:tab/>
    </w:r>
    <w:r w:rsidR="00430774">
      <w:fldChar w:fldCharType="begin"/>
    </w:r>
    <w:r w:rsidR="00430774">
      <w:instrText xml:space="preserve"> PAGE  \* MERGEFORMAT </w:instrText>
    </w:r>
    <w:r w:rsidR="00430774">
      <w:fldChar w:fldCharType="separate"/>
    </w:r>
    <w:r w:rsidR="00430774">
      <w:rPr>
        <w:noProof/>
      </w:rPr>
      <w:t>1</w:t>
    </w:r>
    <w:r w:rsidR="004307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3E6" w:rsidRDefault="001473E6" w:rsidP="009F0C77">
      <w:r>
        <w:separator/>
      </w:r>
    </w:p>
  </w:footnote>
  <w:footnote w:type="continuationSeparator" w:id="0">
    <w:p w:rsidR="001473E6" w:rsidRDefault="001473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83BH10"/>
    <w:docVar w:name="CoverBillType" w:val="r"/>
    <w:docVar w:name="docpath" w:val="L:\Council\bills\RM\1283BH10.DOCX"/>
    <w:docVar w:name="dvBillNumber" w:val="5002"/>
    <w:docVar w:name="dvBillNumberPrefix" w:val="H. "/>
    <w:docVar w:name="dvOriginalBody" w:val="House"/>
    <w:docVar w:name="dvSteno" w:val="RM"/>
    <w:docVar w:name="NameofBody" w:val="h"/>
    <w:docVar w:name="vgroup2" w:val="Council"/>
  </w:docVars>
  <w:rsids>
    <w:rsidRoot w:val="00727670"/>
    <w:rsid w:val="00011869"/>
    <w:rsid w:val="000E1785"/>
    <w:rsid w:val="000F40FA"/>
    <w:rsid w:val="0010776B"/>
    <w:rsid w:val="00133E66"/>
    <w:rsid w:val="001435A3"/>
    <w:rsid w:val="001473E6"/>
    <w:rsid w:val="00192525"/>
    <w:rsid w:val="001D08F2"/>
    <w:rsid w:val="001D525B"/>
    <w:rsid w:val="001D7F4F"/>
    <w:rsid w:val="002321B6"/>
    <w:rsid w:val="00250967"/>
    <w:rsid w:val="002543C8"/>
    <w:rsid w:val="00284AAE"/>
    <w:rsid w:val="002E5912"/>
    <w:rsid w:val="00325348"/>
    <w:rsid w:val="0032732C"/>
    <w:rsid w:val="00336AD0"/>
    <w:rsid w:val="0037079A"/>
    <w:rsid w:val="003D01E8"/>
    <w:rsid w:val="003E27FF"/>
    <w:rsid w:val="003E5288"/>
    <w:rsid w:val="003F6D79"/>
    <w:rsid w:val="0041760A"/>
    <w:rsid w:val="00417C01"/>
    <w:rsid w:val="00430774"/>
    <w:rsid w:val="004809EE"/>
    <w:rsid w:val="0048487A"/>
    <w:rsid w:val="004E7D54"/>
    <w:rsid w:val="005121A6"/>
    <w:rsid w:val="005273C6"/>
    <w:rsid w:val="00530A69"/>
    <w:rsid w:val="00545593"/>
    <w:rsid w:val="00577C6C"/>
    <w:rsid w:val="00597B1E"/>
    <w:rsid w:val="005C2FE2"/>
    <w:rsid w:val="005E2BC9"/>
    <w:rsid w:val="00605102"/>
    <w:rsid w:val="006215AA"/>
    <w:rsid w:val="00634474"/>
    <w:rsid w:val="006913C9"/>
    <w:rsid w:val="0069470D"/>
    <w:rsid w:val="00727670"/>
    <w:rsid w:val="00734F00"/>
    <w:rsid w:val="00757222"/>
    <w:rsid w:val="007A70AE"/>
    <w:rsid w:val="007C3933"/>
    <w:rsid w:val="008362E8"/>
    <w:rsid w:val="00852C70"/>
    <w:rsid w:val="008A1768"/>
    <w:rsid w:val="008D3046"/>
    <w:rsid w:val="008F4429"/>
    <w:rsid w:val="009219E2"/>
    <w:rsid w:val="0094021A"/>
    <w:rsid w:val="009C6A0B"/>
    <w:rsid w:val="009F0C77"/>
    <w:rsid w:val="009F4DD1"/>
    <w:rsid w:val="00A41684"/>
    <w:rsid w:val="00A64E80"/>
    <w:rsid w:val="00A72BCD"/>
    <w:rsid w:val="00A73C53"/>
    <w:rsid w:val="00A741D9"/>
    <w:rsid w:val="00A833AB"/>
    <w:rsid w:val="00A90EF7"/>
    <w:rsid w:val="00A9741D"/>
    <w:rsid w:val="00AD4B17"/>
    <w:rsid w:val="00B33F10"/>
    <w:rsid w:val="00B412D4"/>
    <w:rsid w:val="00BE3C22"/>
    <w:rsid w:val="00C0345E"/>
    <w:rsid w:val="00C3483A"/>
    <w:rsid w:val="00C74E9D"/>
    <w:rsid w:val="00C82FD3"/>
    <w:rsid w:val="00C92819"/>
    <w:rsid w:val="00CC6B7B"/>
    <w:rsid w:val="00CD2089"/>
    <w:rsid w:val="00D350E1"/>
    <w:rsid w:val="00D73A67"/>
    <w:rsid w:val="00D970A9"/>
    <w:rsid w:val="00DF3845"/>
    <w:rsid w:val="00E3500D"/>
    <w:rsid w:val="00E41911"/>
    <w:rsid w:val="00E7329C"/>
    <w:rsid w:val="00E84116"/>
    <w:rsid w:val="00E92EEF"/>
    <w:rsid w:val="00F24442"/>
    <w:rsid w:val="00F50AE3"/>
    <w:rsid w:val="00F67CF1"/>
    <w:rsid w:val="00F840F0"/>
    <w:rsid w:val="00FB0D0D"/>
    <w:rsid w:val="00FB43B4"/>
    <w:rsid w:val="00FE01E7"/>
    <w:rsid w:val="00FF1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6A65F1-7D2F-4C5D-9C27-F713F252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4474"/>
    <w:rPr>
      <w:rFonts w:ascii="Tahoma" w:hAnsi="Tahoma" w:cs="Tahoma"/>
      <w:sz w:val="16"/>
      <w:szCs w:val="16"/>
    </w:rPr>
  </w:style>
  <w:style w:type="character" w:customStyle="1" w:styleId="BalloonTextChar">
    <w:name w:val="Balloon Text Char"/>
    <w:basedOn w:val="DefaultParagraphFont"/>
    <w:link w:val="BalloonText"/>
    <w:uiPriority w:val="99"/>
    <w:semiHidden/>
    <w:rsid w:val="00634474"/>
    <w:rPr>
      <w:rFonts w:ascii="Tahoma" w:eastAsia="Times New Roman" w:hAnsi="Tahoma" w:cs="Tahoma"/>
      <w:sz w:val="16"/>
      <w:szCs w:val="16"/>
    </w:rPr>
  </w:style>
  <w:style w:type="character" w:styleId="Hyperlink">
    <w:name w:val="Hyperlink"/>
    <w:basedOn w:val="DefaultParagraphFont"/>
    <w:uiPriority w:val="99"/>
    <w:unhideWhenUsed/>
    <w:rsid w:val="00A73C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09-10\5002_2010051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AE36F-FEF2-4889-989B-34D3E4F64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640</Words>
  <Characters>3731</Characters>
  <Application>Microsoft Office Word</Application>
  <DocSecurity>0</DocSecurity>
  <Lines>108</Lines>
  <Paragraphs>26</Paragraphs>
  <ScaleCrop>false</ScaleCrop>
  <Company> </Company>
  <LinksUpToDate>false</LinksUpToDate>
  <CharactersWithSpaces>4346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5002: Boy Scouts of America - South Carolina Legislature Online</dc:title>
  <dc:subject/>
  <dc:creator>rosannemcdowell</dc:creator>
  <cp:keywords/>
  <dc:description/>
  <cp:lastModifiedBy>N Cumfer</cp:lastModifiedBy>
  <cp:revision>5</cp:revision>
  <cp:lastPrinted>2010-05-19T12:49:00Z</cp:lastPrinted>
  <dcterms:created xsi:type="dcterms:W3CDTF">2010-05-19T15:05:00Z</dcterms:created>
  <dcterms:modified xsi:type="dcterms:W3CDTF">2014-11-24T16:39:00Z</dcterms:modified>
</cp:coreProperties>
</file>