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2AA0" w:rsidRDefault="00322AA0" w:rsidP="00322AA0">
      <w:pPr>
        <w:widowControl w:val="0"/>
        <w:jc w:val="center"/>
      </w:pPr>
      <w:bookmarkStart w:id="0" w:name="_GoBack"/>
      <w:bookmarkEnd w:id="0"/>
      <w:r w:rsidRPr="00322AA0">
        <w:rPr>
          <w:b/>
        </w:rPr>
        <w:t>South Carolina General Assembly</w:t>
      </w:r>
    </w:p>
    <w:p w:rsidR="00322AA0" w:rsidRDefault="00322AA0" w:rsidP="00322AA0">
      <w:pPr>
        <w:widowControl w:val="0"/>
        <w:jc w:val="center"/>
      </w:pPr>
      <w:r>
        <w:t>118th Session, 2009-2010</w:t>
      </w:r>
    </w:p>
    <w:p w:rsidR="00322AA0" w:rsidRDefault="00322AA0" w:rsidP="00322AA0">
      <w:pPr>
        <w:widowControl w:val="0"/>
        <w:jc w:val="left"/>
      </w:pPr>
    </w:p>
    <w:p w:rsidR="00322AA0" w:rsidRDefault="00322AA0" w:rsidP="00322AA0">
      <w:pPr>
        <w:widowControl w:val="0"/>
        <w:jc w:val="left"/>
        <w:rPr>
          <w:b/>
        </w:rPr>
      </w:pPr>
      <w:r w:rsidRPr="00322AA0">
        <w:rPr>
          <w:b/>
        </w:rPr>
        <w:t>H. 5005</w:t>
      </w:r>
    </w:p>
    <w:p w:rsidR="00322AA0" w:rsidRDefault="00322AA0" w:rsidP="00322AA0">
      <w:pPr>
        <w:widowControl w:val="0"/>
        <w:jc w:val="left"/>
        <w:rPr>
          <w:b/>
        </w:rPr>
      </w:pPr>
    </w:p>
    <w:p w:rsidR="00322AA0" w:rsidRDefault="00322AA0" w:rsidP="00322AA0">
      <w:pPr>
        <w:widowControl w:val="0"/>
        <w:jc w:val="left"/>
      </w:pPr>
      <w:r w:rsidRPr="00322AA0">
        <w:rPr>
          <w:b/>
        </w:rPr>
        <w:t>STATUS INFORMATION</w:t>
      </w:r>
    </w:p>
    <w:p w:rsidR="00322AA0" w:rsidRDefault="00322AA0" w:rsidP="00322AA0">
      <w:pPr>
        <w:widowControl w:val="0"/>
        <w:jc w:val="left"/>
      </w:pPr>
    </w:p>
    <w:p w:rsidR="00322AA0" w:rsidRDefault="00322AA0" w:rsidP="00322AA0">
      <w:pPr>
        <w:widowControl w:val="0"/>
        <w:jc w:val="left"/>
      </w:pPr>
      <w:r>
        <w:t>House Resolution</w:t>
      </w:r>
    </w:p>
    <w:p w:rsidR="00322AA0" w:rsidRDefault="00322AA0" w:rsidP="00322AA0">
      <w:pPr>
        <w:widowControl w:val="0"/>
        <w:jc w:val="left"/>
      </w:pPr>
      <w:r>
        <w:t>Sponsors: Reps. Haley,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322AA0" w:rsidRDefault="00322AA0" w:rsidP="00322AA0">
      <w:pPr>
        <w:widowControl w:val="0"/>
        <w:jc w:val="left"/>
      </w:pPr>
      <w:r>
        <w:t>Document Path: l:\council\bills\gm\24542bh10.docx</w:t>
      </w:r>
    </w:p>
    <w:p w:rsidR="00322AA0" w:rsidRDefault="00322AA0" w:rsidP="00322AA0">
      <w:pPr>
        <w:widowControl w:val="0"/>
        <w:jc w:val="left"/>
      </w:pPr>
    </w:p>
    <w:p w:rsidR="00322AA0" w:rsidRDefault="00322AA0" w:rsidP="00322AA0">
      <w:pPr>
        <w:widowControl w:val="0"/>
        <w:jc w:val="left"/>
      </w:pPr>
      <w:r>
        <w:t>Introduced in the House on May 20, 2010</w:t>
      </w:r>
    </w:p>
    <w:p w:rsidR="00322AA0" w:rsidRDefault="00322AA0" w:rsidP="00322AA0">
      <w:pPr>
        <w:widowControl w:val="0"/>
        <w:jc w:val="left"/>
      </w:pPr>
      <w:r>
        <w:t>Adopted by the House on May 20, 2010</w:t>
      </w:r>
    </w:p>
    <w:p w:rsidR="00322AA0" w:rsidRDefault="00322AA0" w:rsidP="00322AA0">
      <w:pPr>
        <w:widowControl w:val="0"/>
        <w:jc w:val="left"/>
      </w:pPr>
    </w:p>
    <w:p w:rsidR="00322AA0" w:rsidRDefault="00322AA0" w:rsidP="00322AA0">
      <w:pPr>
        <w:widowControl w:val="0"/>
        <w:jc w:val="left"/>
      </w:pPr>
      <w:r>
        <w:t xml:space="preserve">Summary: </w:t>
      </w:r>
      <w:r w:rsidR="000B196A">
        <w:t>Christian Alexander Black</w:t>
      </w:r>
    </w:p>
    <w:p w:rsidR="00322AA0" w:rsidRDefault="00322AA0" w:rsidP="00322AA0">
      <w:pPr>
        <w:widowControl w:val="0"/>
        <w:jc w:val="left"/>
      </w:pPr>
    </w:p>
    <w:p w:rsidR="00322AA0" w:rsidRDefault="00322AA0" w:rsidP="00322AA0">
      <w:pPr>
        <w:widowControl w:val="0"/>
        <w:jc w:val="left"/>
      </w:pPr>
    </w:p>
    <w:p w:rsidR="00322AA0" w:rsidRDefault="00322AA0" w:rsidP="00322AA0">
      <w:pPr>
        <w:widowControl w:val="0"/>
        <w:tabs>
          <w:tab w:val="center" w:pos="590"/>
          <w:tab w:val="center" w:pos="1440"/>
          <w:tab w:val="left" w:pos="1872"/>
          <w:tab w:val="left" w:pos="9187"/>
        </w:tabs>
        <w:jc w:val="left"/>
      </w:pPr>
      <w:r w:rsidRPr="00322AA0">
        <w:rPr>
          <w:b/>
        </w:rPr>
        <w:t>HISTORY OF LEGISLATIVE ACTIONS</w:t>
      </w:r>
    </w:p>
    <w:p w:rsidR="00322AA0" w:rsidRDefault="00322AA0" w:rsidP="00322AA0">
      <w:pPr>
        <w:widowControl w:val="0"/>
        <w:tabs>
          <w:tab w:val="center" w:pos="590"/>
          <w:tab w:val="center" w:pos="1440"/>
          <w:tab w:val="left" w:pos="1872"/>
          <w:tab w:val="left" w:pos="9187"/>
        </w:tabs>
        <w:jc w:val="left"/>
      </w:pPr>
    </w:p>
    <w:p w:rsidR="00322AA0" w:rsidRPr="00322AA0" w:rsidRDefault="00322AA0" w:rsidP="00322AA0">
      <w:pPr>
        <w:widowControl w:val="0"/>
        <w:tabs>
          <w:tab w:val="center" w:pos="590"/>
          <w:tab w:val="center" w:pos="1440"/>
          <w:tab w:val="left" w:pos="1872"/>
          <w:tab w:val="left" w:pos="9187"/>
        </w:tabs>
        <w:jc w:val="left"/>
      </w:pPr>
      <w:r w:rsidRPr="00322AA0">
        <w:rPr>
          <w:u w:val="single"/>
        </w:rPr>
        <w:tab/>
        <w:t>Date</w:t>
      </w:r>
      <w:r w:rsidRPr="00322AA0">
        <w:rPr>
          <w:u w:val="single"/>
        </w:rPr>
        <w:tab/>
        <w:t>Body</w:t>
      </w:r>
      <w:r w:rsidRPr="00322AA0">
        <w:rPr>
          <w:u w:val="single"/>
        </w:rPr>
        <w:tab/>
        <w:t>Action Description with journal page number</w:t>
      </w:r>
      <w:r w:rsidRPr="00322AA0">
        <w:rPr>
          <w:u w:val="single"/>
        </w:rPr>
        <w:tab/>
      </w:r>
    </w:p>
    <w:p w:rsidR="00225CCD" w:rsidRDefault="00225CCD" w:rsidP="00225CCD">
      <w:pPr>
        <w:widowControl w:val="0"/>
        <w:tabs>
          <w:tab w:val="right" w:pos="1008"/>
          <w:tab w:val="left" w:pos="1152"/>
          <w:tab w:val="left" w:pos="1872"/>
          <w:tab w:val="left" w:pos="9187"/>
        </w:tabs>
        <w:ind w:left="2088" w:hanging="2088"/>
        <w:jc w:val="left"/>
      </w:pPr>
      <w:r>
        <w:tab/>
        <w:t>5/20/2010</w:t>
      </w:r>
      <w:r>
        <w:tab/>
        <w:t>House</w:t>
      </w:r>
      <w:r>
        <w:tab/>
      </w:r>
      <w:r w:rsidRPr="00C607D7">
        <w:t xml:space="preserve">Introduced and adopted </w:t>
      </w:r>
      <w:hyperlink r:id="rId7" w:history="1">
        <w:r w:rsidRPr="00BB03E5">
          <w:rPr>
            <w:rStyle w:val="Hyperlink"/>
          </w:rPr>
          <w:t>HJ</w:t>
        </w:r>
      </w:hyperlink>
      <w:r>
        <w:noBreakHyphen/>
      </w:r>
      <w:r w:rsidRPr="00C607D7">
        <w:t>5</w:t>
      </w:r>
    </w:p>
    <w:p w:rsidR="00225CCD" w:rsidRDefault="00225CCD" w:rsidP="00225CCD">
      <w:pPr>
        <w:widowControl w:val="0"/>
        <w:tabs>
          <w:tab w:val="right" w:pos="1008"/>
          <w:tab w:val="left" w:pos="1152"/>
          <w:tab w:val="left" w:pos="1872"/>
          <w:tab w:val="left" w:pos="9187"/>
        </w:tabs>
        <w:ind w:left="2088" w:hanging="2088"/>
        <w:jc w:val="left"/>
      </w:pPr>
    </w:p>
    <w:p w:rsidR="00322AA0" w:rsidRPr="00322AA0" w:rsidRDefault="00322AA0" w:rsidP="00322AA0">
      <w:pPr>
        <w:widowControl w:val="0"/>
        <w:tabs>
          <w:tab w:val="right" w:pos="1008"/>
          <w:tab w:val="left" w:pos="1152"/>
          <w:tab w:val="left" w:pos="1872"/>
          <w:tab w:val="left" w:pos="9187"/>
        </w:tabs>
        <w:ind w:left="2088" w:hanging="2088"/>
        <w:jc w:val="left"/>
      </w:pPr>
    </w:p>
    <w:p w:rsidR="00322AA0" w:rsidRDefault="00322AA0" w:rsidP="00322AA0">
      <w:r w:rsidRPr="00322AA0">
        <w:rPr>
          <w:b/>
        </w:rPr>
        <w:t>VERSIONS OF THIS BILL</w:t>
      </w:r>
    </w:p>
    <w:p w:rsidR="00322AA0" w:rsidRDefault="00322AA0" w:rsidP="00322AA0"/>
    <w:p w:rsidR="00322AA0" w:rsidRDefault="002512B4" w:rsidP="00322AA0">
      <w:hyperlink r:id="rId8" w:history="1">
        <w:r w:rsidR="00322AA0">
          <w:rPr>
            <w:rStyle w:val="Hyperlink"/>
          </w:rPr>
          <w:t>5/20/2010</w:t>
        </w:r>
      </w:hyperlink>
    </w:p>
    <w:p w:rsidR="00322AA0" w:rsidRDefault="00322AA0" w:rsidP="00322AA0"/>
    <w:p w:rsidR="00322AA0" w:rsidRDefault="00322AA0" w:rsidP="00322AA0">
      <w:pPr>
        <w:sectPr w:rsidR="00322AA0" w:rsidSect="00322AA0">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A00" w:rsidRDefault="00571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A00" w:rsidRDefault="00571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A00" w:rsidRDefault="00571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A00" w:rsidRDefault="00571A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25C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3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CHRISTIAN ALEXANDER “ALEX” BLACK OF LEXINGTON COUNTY FOR ACHIEVING THE ELITE RANK OF EAGLE SCOUT, AND TO COMMEND HIM FOR HIS HARD WORK AND DETERMINATION IN REACHING THIS SIGNIFICANT GOAL.</w:t>
      </w:r>
    </w:p>
    <w:p w:rsidR="005125C2" w:rsidRDefault="00512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536F" w:rsidRDefault="00512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03A54">
        <w:t xml:space="preserve">the members of the House of Representatives </w:t>
      </w:r>
      <w:r w:rsidR="000B536F">
        <w:t>are pleased to learn that Christian Alexander “Alex” Black will receive the rank of Eagle Scout in a ceremony to be held on June 6, 2010</w:t>
      </w:r>
      <w:r w:rsidR="002A7917">
        <w:t>;</w:t>
      </w:r>
      <w:r w:rsidR="000B536F">
        <w:t xml:space="preserve"> and</w:t>
      </w:r>
    </w:p>
    <w:p w:rsidR="000B536F" w:rsidRDefault="000B5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A54" w:rsidRDefault="000B5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w:t>
      </w:r>
      <w:r w:rsidR="00103A54">
        <w:t>take</w:t>
      </w:r>
      <w:r>
        <w:t>s</w:t>
      </w:r>
      <w:r w:rsidR="00103A54">
        <w:t xml:space="preserve"> great pride in acknowledging the laudable achievements of young people, and among those youthful accomplishments that command the greatest respect is the attaining of the rank of Eagle Scout</w:t>
      </w:r>
      <w:r>
        <w:t>, an award granted only to some five percent of all Boy Scouts; an</w:t>
      </w:r>
      <w:r w:rsidR="00103A54">
        <w:t>d</w:t>
      </w:r>
    </w:p>
    <w:p w:rsidR="00AD345B" w:rsidRDefault="00AD34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45B" w:rsidRDefault="00AD34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the establishment of the award in 1912, the standards of this performance</w:t>
      </w:r>
      <w:r w:rsidR="002A7917">
        <w:noBreakHyphen/>
      </w:r>
      <w:r>
        <w:t xml:space="preserve">based achievement, the highest rank in scouting, have been staunchly maintained; and </w:t>
      </w:r>
    </w:p>
    <w:p w:rsidR="00103A54" w:rsidRDefault="00103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36F" w:rsidRDefault="00103A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C7D46">
        <w:t>born in Greenville on December 2</w:t>
      </w:r>
      <w:r w:rsidR="000B536F">
        <w:t>7, 1991, Alex Black is the son of Talbert J. Black, Jr., and Samantha Taring and has been a member of Boy Scout Troop 317 since he was twelve years old; and</w:t>
      </w:r>
    </w:p>
    <w:p w:rsidR="000B536F" w:rsidRDefault="000B5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36F" w:rsidRDefault="000B5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F2D91">
        <w:t>this active young man attends the Church of Jesus Christ of Latter</w:t>
      </w:r>
      <w:r w:rsidR="002A7917">
        <w:noBreakHyphen/>
      </w:r>
      <w:r w:rsidR="009F2D91">
        <w:t>day Saints and has played on the football and wrestling teams at Lexington High School where he is a senior; and</w:t>
      </w:r>
    </w:p>
    <w:p w:rsidR="002A7917" w:rsidRDefault="002A79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7917" w:rsidRDefault="002A79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has also competed on a community rugby team and has completed the Boy Scouts of America Mile Swim achievement and earned the Boy Scouts of America lifeguard certification; and</w:t>
      </w:r>
    </w:p>
    <w:p w:rsidR="009F2D91" w:rsidRDefault="009F2D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D91" w:rsidRDefault="009F2D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his Eagle Scout service project, he managed a volunteer work project to build a boardwalk at Saluda Shoals Community Park and organized over thirty volunteers with more than a hundred hours of donated time and a thousand dollars </w:t>
      </w:r>
      <w:r w:rsidR="002A7917">
        <w:t>in contributions</w:t>
      </w:r>
      <w:r>
        <w:t xml:space="preserve"> for the purchase of building materials; and</w:t>
      </w:r>
    </w:p>
    <w:p w:rsidR="000B536F" w:rsidRDefault="000B53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5C2" w:rsidRDefault="009F2D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delighted that Alex Black has </w:t>
      </w:r>
      <w:r w:rsidR="00AD345B">
        <w:t xml:space="preserve">joined the ranks of astronauts, Nobel Prize winners, movie and sports celebrities, and numerous elected officials by </w:t>
      </w:r>
      <w:r>
        <w:t>earn</w:t>
      </w:r>
      <w:r w:rsidR="00AD345B">
        <w:t>ing</w:t>
      </w:r>
      <w:r>
        <w:t xml:space="preserve"> th</w:t>
      </w:r>
      <w:r w:rsidR="00AD345B">
        <w:t>is coveted award, and they are grateful for the pride and recognition he has brought to his community</w:t>
      </w:r>
      <w:r w:rsidR="005125C2">
        <w:t>.  Now, therefore,</w:t>
      </w:r>
    </w:p>
    <w:p w:rsidR="005125C2" w:rsidRDefault="00512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5C2" w:rsidRDefault="00512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125C2" w:rsidRDefault="00512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5C2" w:rsidRDefault="005125C2" w:rsidP="00621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103A54">
        <w:t xml:space="preserve"> the members of the South Carolina House of Representatives, by this resolution, recognize and honor Christian Alexander “Alex” Black of Lexington County for achieving the elite rank of Eagle Scout, and commend him for his hard work and determination in reaching this significant goal.</w:t>
      </w:r>
    </w:p>
    <w:p w:rsidR="005125C2" w:rsidRDefault="00512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25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D345B">
        <w:t>provid</w:t>
      </w:r>
      <w:r>
        <w:t>ed to</w:t>
      </w:r>
      <w:r w:rsidR="00AD345B">
        <w:t xml:space="preserve"> Christian Alexander Black.</w:t>
      </w:r>
    </w:p>
    <w:p w:rsidR="006210E1" w:rsidRDefault="002A79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10E1" w:rsidRDefault="006210E1" w:rsidP="00322AA0">
      <w:pPr>
        <w:suppressAutoHyphens/>
      </w:pPr>
    </w:p>
    <w:sectPr w:rsidR="006210E1" w:rsidSect="00322AA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917" w:rsidRDefault="002A7917" w:rsidP="009F0C77">
      <w:r>
        <w:separator/>
      </w:r>
    </w:p>
  </w:endnote>
  <w:endnote w:type="continuationSeparator" w:id="0">
    <w:p w:rsidR="002A7917" w:rsidRDefault="002A79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0A952C-65F0-4D81-B9BB-C777081D31CB}"/>
    <w:embedBold r:id="rId2" w:fontKey="{ACDC5C8C-298A-4621-A3AE-F292B1C3C23A}"/>
  </w:font>
  <w:font w:name="Calibri">
    <w:panose1 w:val="020F0502020204030204"/>
    <w:charset w:val="00"/>
    <w:family w:val="swiss"/>
    <w:pitch w:val="variable"/>
    <w:sig w:usb0="E10002FF" w:usb1="4000ACFF" w:usb2="00000009" w:usb3="00000000" w:csb0="0000019F" w:csb1="00000000"/>
    <w:embedRegular r:id="rId3" w:fontKey="{FB6845AA-4BE4-4760-8EC4-03ED168C14B0}"/>
  </w:font>
  <w:font w:name="Tahoma">
    <w:panose1 w:val="020B0604030504040204"/>
    <w:charset w:val="00"/>
    <w:family w:val="swiss"/>
    <w:pitch w:val="variable"/>
    <w:sig w:usb0="21002A87" w:usb1="80000000" w:usb2="00000008" w:usb3="00000000" w:csb0="000101FF" w:csb1="00000000"/>
    <w:embedRegular r:id="rId4" w:fontKey="{D7BBE680-5C4B-4CDD-82AA-9CF232C2DB89}"/>
  </w:font>
  <w:font w:name="Cambria">
    <w:panose1 w:val="02040503050406030204"/>
    <w:charset w:val="00"/>
    <w:family w:val="roman"/>
    <w:pitch w:val="variable"/>
    <w:sig w:usb0="E00002FF" w:usb1="400004FF" w:usb2="00000000" w:usb3="00000000" w:csb0="0000019F" w:csb1="00000000"/>
    <w:embedRegular r:id="rId5" w:fontKey="{072682F4-5473-4C0E-817D-F692153F78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2AA0" w:rsidRPr="006210E1" w:rsidRDefault="00322AA0" w:rsidP="006210E1">
    <w:pPr>
      <w:pStyle w:val="Footer"/>
      <w:tabs>
        <w:tab w:val="clear" w:pos="4680"/>
        <w:tab w:val="clear" w:pos="9360"/>
        <w:tab w:val="center" w:pos="2995"/>
      </w:tabs>
      <w:spacing w:before="120"/>
    </w:pPr>
    <w:r>
      <w:t>[5005]</w:t>
    </w:r>
    <w:r>
      <w:tab/>
    </w:r>
    <w:r w:rsidR="002512B4">
      <w:fldChar w:fldCharType="begin"/>
    </w:r>
    <w:r w:rsidR="002512B4">
      <w:instrText xml:space="preserve"> PAGE  \* MERGEFORMAT </w:instrText>
    </w:r>
    <w:r w:rsidR="002512B4">
      <w:fldChar w:fldCharType="separate"/>
    </w:r>
    <w:r w:rsidR="002512B4">
      <w:rPr>
        <w:noProof/>
      </w:rPr>
      <w:t>1</w:t>
    </w:r>
    <w:r w:rsidR="002512B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917" w:rsidRDefault="002A7917" w:rsidP="009F0C77">
      <w:r>
        <w:separator/>
      </w:r>
    </w:p>
  </w:footnote>
  <w:footnote w:type="continuationSeparator" w:id="0">
    <w:p w:rsidR="002A7917" w:rsidRDefault="002A79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542BH10"/>
    <w:docVar w:name="CoverBillType" w:val="r"/>
    <w:docVar w:name="docpath" w:val="L:\Council\bills\GM\24542BH10.DOCX"/>
    <w:docVar w:name="dvBillNumber" w:val="5005"/>
    <w:docVar w:name="dvBillNumberPrefix" w:val="H. "/>
    <w:docVar w:name="dvOriginalBody" w:val="House"/>
    <w:docVar w:name="dvSteno" w:val="GM"/>
    <w:docVar w:name="NameofBody" w:val="h"/>
    <w:docVar w:name="vgroup2" w:val="Council"/>
  </w:docVars>
  <w:rsids>
    <w:rsidRoot w:val="008F254A"/>
    <w:rsid w:val="00011869"/>
    <w:rsid w:val="00081E0A"/>
    <w:rsid w:val="000B196A"/>
    <w:rsid w:val="000B536F"/>
    <w:rsid w:val="000E1785"/>
    <w:rsid w:val="000E1B84"/>
    <w:rsid w:val="000F40FA"/>
    <w:rsid w:val="00103A54"/>
    <w:rsid w:val="0010776B"/>
    <w:rsid w:val="00133E66"/>
    <w:rsid w:val="001435A3"/>
    <w:rsid w:val="001D08F2"/>
    <w:rsid w:val="001D525B"/>
    <w:rsid w:val="001D7F4F"/>
    <w:rsid w:val="00225CCD"/>
    <w:rsid w:val="002321B6"/>
    <w:rsid w:val="00250967"/>
    <w:rsid w:val="002512B4"/>
    <w:rsid w:val="002543C8"/>
    <w:rsid w:val="00284AAE"/>
    <w:rsid w:val="002A7917"/>
    <w:rsid w:val="002E5912"/>
    <w:rsid w:val="00322AA0"/>
    <w:rsid w:val="00325348"/>
    <w:rsid w:val="0032732C"/>
    <w:rsid w:val="00336AD0"/>
    <w:rsid w:val="0037079A"/>
    <w:rsid w:val="003737D2"/>
    <w:rsid w:val="00384613"/>
    <w:rsid w:val="003C4D22"/>
    <w:rsid w:val="003D01E8"/>
    <w:rsid w:val="003E5288"/>
    <w:rsid w:val="003F6D79"/>
    <w:rsid w:val="00407771"/>
    <w:rsid w:val="0041760A"/>
    <w:rsid w:val="00417C01"/>
    <w:rsid w:val="00424A72"/>
    <w:rsid w:val="004809EE"/>
    <w:rsid w:val="004E7D54"/>
    <w:rsid w:val="005125C2"/>
    <w:rsid w:val="005273C6"/>
    <w:rsid w:val="00530A69"/>
    <w:rsid w:val="00545593"/>
    <w:rsid w:val="00571A00"/>
    <w:rsid w:val="00577C6C"/>
    <w:rsid w:val="005C2FE2"/>
    <w:rsid w:val="005E2BC9"/>
    <w:rsid w:val="00605102"/>
    <w:rsid w:val="006210E1"/>
    <w:rsid w:val="006215AA"/>
    <w:rsid w:val="006913C9"/>
    <w:rsid w:val="0069470D"/>
    <w:rsid w:val="00734F00"/>
    <w:rsid w:val="007861F0"/>
    <w:rsid w:val="007A70AE"/>
    <w:rsid w:val="007B4BD4"/>
    <w:rsid w:val="007B7BA0"/>
    <w:rsid w:val="008362E8"/>
    <w:rsid w:val="008A1768"/>
    <w:rsid w:val="008F254A"/>
    <w:rsid w:val="008F4429"/>
    <w:rsid w:val="0094021A"/>
    <w:rsid w:val="009C6A0B"/>
    <w:rsid w:val="009C7D46"/>
    <w:rsid w:val="009F0C77"/>
    <w:rsid w:val="009F2D91"/>
    <w:rsid w:val="009F4DD1"/>
    <w:rsid w:val="00A31949"/>
    <w:rsid w:val="00A41684"/>
    <w:rsid w:val="00A64E80"/>
    <w:rsid w:val="00A72BCD"/>
    <w:rsid w:val="00A741D9"/>
    <w:rsid w:val="00A833AB"/>
    <w:rsid w:val="00A9741D"/>
    <w:rsid w:val="00AD345B"/>
    <w:rsid w:val="00AD4B17"/>
    <w:rsid w:val="00B412D4"/>
    <w:rsid w:val="00B42E55"/>
    <w:rsid w:val="00BB03E5"/>
    <w:rsid w:val="00BE3C22"/>
    <w:rsid w:val="00C0345E"/>
    <w:rsid w:val="00C3483A"/>
    <w:rsid w:val="00C74E9D"/>
    <w:rsid w:val="00C82FD3"/>
    <w:rsid w:val="00C92819"/>
    <w:rsid w:val="00CC6B7B"/>
    <w:rsid w:val="00CD2089"/>
    <w:rsid w:val="00D73A67"/>
    <w:rsid w:val="00D970A9"/>
    <w:rsid w:val="00DB6310"/>
    <w:rsid w:val="00DF3845"/>
    <w:rsid w:val="00E41911"/>
    <w:rsid w:val="00E92EEF"/>
    <w:rsid w:val="00EC7F6D"/>
    <w:rsid w:val="00F01FA2"/>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1A14B96-DFAE-4C29-A7A4-564F3F4D3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A7917"/>
    <w:rPr>
      <w:rFonts w:ascii="Tahoma" w:hAnsi="Tahoma" w:cs="Tahoma"/>
      <w:sz w:val="16"/>
      <w:szCs w:val="16"/>
    </w:rPr>
  </w:style>
  <w:style w:type="character" w:customStyle="1" w:styleId="BalloonTextChar">
    <w:name w:val="Balloon Text Char"/>
    <w:basedOn w:val="DefaultParagraphFont"/>
    <w:link w:val="BalloonText"/>
    <w:uiPriority w:val="99"/>
    <w:semiHidden/>
    <w:rsid w:val="002A7917"/>
    <w:rPr>
      <w:rFonts w:ascii="Tahoma" w:eastAsia="Times New Roman" w:hAnsi="Tahoma" w:cs="Tahoma"/>
      <w:sz w:val="16"/>
      <w:szCs w:val="16"/>
    </w:rPr>
  </w:style>
  <w:style w:type="character" w:styleId="Hyperlink">
    <w:name w:val="Hyperlink"/>
    <w:basedOn w:val="DefaultParagraphFont"/>
    <w:uiPriority w:val="99"/>
    <w:unhideWhenUsed/>
    <w:rsid w:val="00322A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05_20100520.docx" TargetMode="External"/><Relationship Id="rId3" Type="http://schemas.openxmlformats.org/officeDocument/2006/relationships/settings" Target="settings.xml"/><Relationship Id="rId7" Type="http://schemas.openxmlformats.org/officeDocument/2006/relationships/hyperlink" Target="file:///h:\HJ%20Archive\2010\05-20-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C09D1A-8FB7-4754-9961-5F14E5D95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623</Words>
  <Characters>3505</Characters>
  <Application>Microsoft Office Word</Application>
  <DocSecurity>0</DocSecurity>
  <Lines>107</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5005: Christian Alexander Black - South Carolina Legislature Online</dc:title>
  <dc:subject/>
  <dc:creator>gailmoore</dc:creator>
  <cp:keywords/>
  <dc:description/>
  <cp:lastModifiedBy>N Cumfer</cp:lastModifiedBy>
  <cp:revision>7</cp:revision>
  <cp:lastPrinted>2010-05-18T16:18:00Z</cp:lastPrinted>
  <dcterms:created xsi:type="dcterms:W3CDTF">2010-05-20T14:18:00Z</dcterms:created>
  <dcterms:modified xsi:type="dcterms:W3CDTF">2014-11-24T16:39:00Z</dcterms:modified>
</cp:coreProperties>
</file>