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51BD" w:rsidRDefault="000751BD" w:rsidP="000751BD">
      <w:pPr>
        <w:widowControl w:val="0"/>
        <w:jc w:val="center"/>
      </w:pPr>
      <w:bookmarkStart w:id="0" w:name="_GoBack"/>
      <w:bookmarkEnd w:id="0"/>
      <w:r w:rsidRPr="000751BD">
        <w:rPr>
          <w:b/>
        </w:rPr>
        <w:t>South Carolina General Assembly</w:t>
      </w:r>
    </w:p>
    <w:p w:rsidR="000751BD" w:rsidRDefault="000751BD" w:rsidP="000751BD">
      <w:pPr>
        <w:widowControl w:val="0"/>
        <w:jc w:val="center"/>
      </w:pPr>
      <w:r>
        <w:t>118th Session, 2009-2010</w:t>
      </w:r>
    </w:p>
    <w:p w:rsidR="000751BD" w:rsidRDefault="000751BD" w:rsidP="000751BD">
      <w:pPr>
        <w:widowControl w:val="0"/>
        <w:jc w:val="left"/>
      </w:pPr>
    </w:p>
    <w:p w:rsidR="000751BD" w:rsidRDefault="000751BD" w:rsidP="000751BD">
      <w:pPr>
        <w:widowControl w:val="0"/>
        <w:jc w:val="left"/>
        <w:rPr>
          <w:b/>
        </w:rPr>
      </w:pPr>
      <w:r w:rsidRPr="000751BD">
        <w:rPr>
          <w:b/>
        </w:rPr>
        <w:t>H. 5066</w:t>
      </w:r>
    </w:p>
    <w:p w:rsidR="000751BD" w:rsidRDefault="000751BD" w:rsidP="000751BD">
      <w:pPr>
        <w:widowControl w:val="0"/>
        <w:jc w:val="left"/>
        <w:rPr>
          <w:b/>
        </w:rPr>
      </w:pPr>
    </w:p>
    <w:p w:rsidR="000751BD" w:rsidRDefault="000751BD" w:rsidP="000751BD">
      <w:pPr>
        <w:widowControl w:val="0"/>
        <w:jc w:val="left"/>
      </w:pPr>
      <w:r w:rsidRPr="000751BD">
        <w:rPr>
          <w:b/>
        </w:rPr>
        <w:t>STATUS INFORMATION</w:t>
      </w:r>
    </w:p>
    <w:p w:rsidR="000751BD" w:rsidRDefault="000751BD" w:rsidP="000751BD">
      <w:pPr>
        <w:widowControl w:val="0"/>
        <w:jc w:val="left"/>
      </w:pPr>
    </w:p>
    <w:p w:rsidR="000751BD" w:rsidRDefault="000751BD" w:rsidP="000751BD">
      <w:pPr>
        <w:widowControl w:val="0"/>
        <w:jc w:val="left"/>
      </w:pPr>
      <w:r>
        <w:t>House Resolution</w:t>
      </w:r>
    </w:p>
    <w:p w:rsidR="000751BD" w:rsidRDefault="000751BD" w:rsidP="000751BD">
      <w:pPr>
        <w:widowControl w:val="0"/>
        <w:jc w:val="left"/>
      </w:pPr>
      <w:r>
        <w:t>Sponsors: Reps. Long, J.M. Neal, Agnew, Alexander, Allen, Allison, Anderson, Anthony, Bales, Ballentine, Bannister, Barfield, Battle, Bedingfield, Bingham, Bowen, Bowers, Brady, Branham, Brantley, G.A. Brown, H.B. Brown, R.L. Brown, Cato, Chalk, Clemmons, Clyburn, Cobb</w:t>
      </w:r>
      <w:r>
        <w:noBreakHyphen/>
        <w:t>Hunter, Cole, Cooper, Crawford, Daning, Delleney, Dillard, Duncan, Edge, Erickson, Forrester, Frye, Funderburk, Gambrell, Gilliard, Govan, Gunn, Haley, Hamilton, Hardwick, Harrell, Harrison, Hart, Harvin, Hayes, Hearn, Herbkersman, Hiott, Hodges, Horne, Hosey, Howard, Huggins, Hutto, Jefferson, Jennings, Kelly, Kennedy, King, Kirsh, Knight, Limehouse, Littlejohn, Loftis, Lowe, Lucas, Mack, McEachern, McLeod, Merrill, Miller, Millwood, Mitchell, D.C. Moss, V.S. Moss, Nanney, J.H. Neal, Neilson, Norman, Ott, Owens, Parker, Parks, Pinson, E.H. Pitts, M.A. Pitts, Rice, Rutherford, Sandifer, Scott, Sellers, Simrill, Skelton, D.C. Smith, G.M. Smith, G.R. Smith, J.E. Smith, J.R. Smith, Sottile, Spires, Stavrinakis, Stewart, Stringer, Thompson, Toole, Umphlett, Vick, Viers, Weeks, Whipper, White, Whitmire, Williams, Willis, Wylie, A.D. Young and T.R. Young</w:t>
      </w:r>
    </w:p>
    <w:p w:rsidR="000751BD" w:rsidRDefault="000751BD" w:rsidP="000751BD">
      <w:pPr>
        <w:widowControl w:val="0"/>
        <w:jc w:val="left"/>
      </w:pPr>
      <w:r>
        <w:t>Document Path: l:\council\bills\gm\24577ac10.docx</w:t>
      </w:r>
    </w:p>
    <w:p w:rsidR="000751BD" w:rsidRDefault="000751BD" w:rsidP="000751BD">
      <w:pPr>
        <w:widowControl w:val="0"/>
        <w:jc w:val="left"/>
      </w:pPr>
    </w:p>
    <w:p w:rsidR="000751BD" w:rsidRDefault="000751BD" w:rsidP="000751BD">
      <w:pPr>
        <w:widowControl w:val="0"/>
        <w:jc w:val="left"/>
      </w:pPr>
      <w:r>
        <w:t>Introduced in the House on June 2, 2010</w:t>
      </w:r>
    </w:p>
    <w:p w:rsidR="000751BD" w:rsidRDefault="000751BD" w:rsidP="000751BD">
      <w:pPr>
        <w:widowControl w:val="0"/>
        <w:jc w:val="left"/>
      </w:pPr>
      <w:r>
        <w:t>Adopted by the House on June 2, 2010</w:t>
      </w:r>
    </w:p>
    <w:p w:rsidR="000751BD" w:rsidRDefault="000751BD" w:rsidP="000751BD">
      <w:pPr>
        <w:widowControl w:val="0"/>
        <w:jc w:val="left"/>
      </w:pPr>
    </w:p>
    <w:p w:rsidR="000751BD" w:rsidRDefault="000751BD" w:rsidP="000751BD">
      <w:pPr>
        <w:widowControl w:val="0"/>
        <w:jc w:val="left"/>
      </w:pPr>
      <w:r>
        <w:t xml:space="preserve">Summary: </w:t>
      </w:r>
      <w:r w:rsidR="00AF3807">
        <w:t>Lancaster Fatherhood Project</w:t>
      </w:r>
    </w:p>
    <w:p w:rsidR="000751BD" w:rsidRDefault="000751BD" w:rsidP="000751BD">
      <w:pPr>
        <w:widowControl w:val="0"/>
        <w:jc w:val="left"/>
      </w:pPr>
    </w:p>
    <w:p w:rsidR="000751BD" w:rsidRDefault="000751BD" w:rsidP="000751BD">
      <w:pPr>
        <w:widowControl w:val="0"/>
        <w:jc w:val="left"/>
      </w:pPr>
    </w:p>
    <w:p w:rsidR="000751BD" w:rsidRDefault="000751BD" w:rsidP="000751B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751BD">
        <w:rPr>
          <w:b/>
        </w:rPr>
        <w:t>HISTORY OF LEGISLATIVE ACTIONS</w:t>
      </w:r>
    </w:p>
    <w:p w:rsidR="000751BD" w:rsidRDefault="000751BD" w:rsidP="000751B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751BD" w:rsidRPr="000751BD" w:rsidRDefault="000751BD" w:rsidP="000751B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751BD">
        <w:rPr>
          <w:u w:val="single"/>
        </w:rPr>
        <w:tab/>
        <w:t>Date</w:t>
      </w:r>
      <w:r w:rsidRPr="000751BD">
        <w:rPr>
          <w:u w:val="single"/>
        </w:rPr>
        <w:tab/>
        <w:t>Body</w:t>
      </w:r>
      <w:r w:rsidRPr="000751BD">
        <w:rPr>
          <w:u w:val="single"/>
        </w:rPr>
        <w:tab/>
        <w:t>Action Description with journal page number</w:t>
      </w:r>
      <w:r w:rsidRPr="000751BD">
        <w:rPr>
          <w:u w:val="single"/>
        </w:rPr>
        <w:tab/>
      </w:r>
    </w:p>
    <w:p w:rsidR="009E0D9B" w:rsidRDefault="009E0D9B" w:rsidP="009E0D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6/2/2010</w:t>
      </w:r>
      <w:r>
        <w:tab/>
        <w:t>House</w:t>
      </w:r>
      <w:r>
        <w:tab/>
      </w:r>
      <w:r w:rsidRPr="007A13E5">
        <w:t xml:space="preserve">Introduced and adopted </w:t>
      </w:r>
      <w:hyperlink r:id="rId7" w:history="1">
        <w:r w:rsidRPr="003E274C">
          <w:rPr>
            <w:rStyle w:val="Hyperlink"/>
          </w:rPr>
          <w:t>HJ</w:t>
        </w:r>
      </w:hyperlink>
      <w:r>
        <w:noBreakHyphen/>
      </w:r>
      <w:r w:rsidRPr="007A13E5">
        <w:t>5066</w:t>
      </w:r>
    </w:p>
    <w:p w:rsidR="009E0D9B" w:rsidRDefault="009E0D9B" w:rsidP="009E0D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751BD" w:rsidRPr="000751BD" w:rsidRDefault="000751BD" w:rsidP="000751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751BD" w:rsidRDefault="000751BD" w:rsidP="000751BD">
      <w:r w:rsidRPr="000751BD">
        <w:rPr>
          <w:b/>
        </w:rPr>
        <w:t>VERSIONS OF THIS BILL</w:t>
      </w:r>
    </w:p>
    <w:p w:rsidR="000751BD" w:rsidRDefault="000751BD" w:rsidP="000751BD"/>
    <w:p w:rsidR="000751BD" w:rsidRDefault="00A71F74" w:rsidP="000751BD">
      <w:hyperlink r:id="rId8" w:history="1">
        <w:r w:rsidR="000751BD">
          <w:rPr>
            <w:rStyle w:val="Hyperlink"/>
          </w:rPr>
          <w:t>6/2/2010</w:t>
        </w:r>
      </w:hyperlink>
    </w:p>
    <w:p w:rsidR="000751BD" w:rsidRDefault="000751BD" w:rsidP="000751BD"/>
    <w:p w:rsidR="000751BD" w:rsidRDefault="000751BD" w:rsidP="000751BD">
      <w:pPr>
        <w:sectPr w:rsidR="000751BD" w:rsidSect="000751B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C2F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26BF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622DB" w:rsidP="00BC2F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RECOGNIZE AND HONOR THE WORK OF LANCASTER FATHERHOOD </w:t>
      </w:r>
      <w:r w:rsidR="00274BE0">
        <w:t>PROJECT</w:t>
      </w:r>
      <w:r>
        <w:t xml:space="preserve"> IN STRENGTHENING FAMILIES THROUGH FATHER ENGAGEMENT, AND TO CELEBRATE THE FOURTEEN</w:t>
      </w:r>
      <w:r w:rsidR="004B2BFE">
        <w:t>TH</w:t>
      </w:r>
      <w:r>
        <w:t xml:space="preserve"> ANNUAL UNITY IN THE COMMUNITY. </w:t>
      </w:r>
    </w:p>
    <w:p w:rsidR="00B26BF3" w:rsidRDefault="00B26B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622DB" w:rsidRDefault="00B26B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622DB">
        <w:t xml:space="preserve">the members of the South Carolina House of Representatives are pleased to learn that the Lancaster Fatherhood </w:t>
      </w:r>
      <w:r w:rsidR="00274BE0">
        <w:t>Project</w:t>
      </w:r>
      <w:r w:rsidR="005622DB">
        <w:t xml:space="preserve"> will </w:t>
      </w:r>
      <w:r w:rsidR="003C01C9">
        <w:t>sponso</w:t>
      </w:r>
      <w:r w:rsidR="005622DB">
        <w:t>r the fourteenth annual Unity in the Community on June 26, 2010; and</w:t>
      </w:r>
    </w:p>
    <w:p w:rsidR="005622DB" w:rsidRDefault="005622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01C9" w:rsidRDefault="005622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C01C9">
        <w:t xml:space="preserve">with free food, entertainment, games, prizes, and information booths, Unity in the Community </w:t>
      </w:r>
      <w:r w:rsidR="004B2BFE">
        <w:t xml:space="preserve">2010 will </w:t>
      </w:r>
      <w:r w:rsidR="003C01C9">
        <w:t xml:space="preserve">provide information to those in attendance about the role of the Fatherhood </w:t>
      </w:r>
      <w:r w:rsidR="00274BE0">
        <w:t>Project</w:t>
      </w:r>
      <w:r w:rsidR="003C01C9">
        <w:t xml:space="preserve"> and other agencies in combating the problems caused in father</w:t>
      </w:r>
      <w:r w:rsidR="004B2BFE">
        <w:noBreakHyphen/>
      </w:r>
      <w:r w:rsidR="003C01C9">
        <w:t xml:space="preserve">absent homes and </w:t>
      </w:r>
      <w:r w:rsidR="004B2BFE">
        <w:t xml:space="preserve">about </w:t>
      </w:r>
      <w:r w:rsidR="003C01C9">
        <w:t>the various programs the organization offers to strengthen fatherhood; and</w:t>
      </w:r>
    </w:p>
    <w:p w:rsidR="003C01C9" w:rsidRDefault="003C01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58BF" w:rsidRDefault="003C01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274BE0">
        <w:t xml:space="preserve"> the</w:t>
      </w:r>
      <w:r>
        <w:t xml:space="preserve"> </w:t>
      </w:r>
      <w:r w:rsidR="00597BBD">
        <w:t xml:space="preserve">Lancaster </w:t>
      </w:r>
      <w:r>
        <w:t xml:space="preserve">Fatherhood </w:t>
      </w:r>
      <w:r w:rsidR="00274BE0">
        <w:t>Project, one of seven programs of the South Carolina Fatherhood Initiative,</w:t>
      </w:r>
      <w:r>
        <w:t xml:space="preserve"> is a community</w:t>
      </w:r>
      <w:r w:rsidR="004B2BFE">
        <w:noBreakHyphen/>
      </w:r>
      <w:r>
        <w:t xml:space="preserve">based </w:t>
      </w:r>
      <w:r w:rsidR="00274BE0">
        <w:t>program</w:t>
      </w:r>
      <w:r>
        <w:t xml:space="preserve"> designed to strengthen families through father engagement in order to reduce the </w:t>
      </w:r>
      <w:r w:rsidR="00E858BF">
        <w:t>social and economic consequences in father</w:t>
      </w:r>
      <w:r w:rsidR="004B2BFE">
        <w:noBreakHyphen/>
      </w:r>
      <w:r w:rsidR="00E858BF">
        <w:t>absent homes</w:t>
      </w:r>
      <w:r w:rsidR="00274BE0">
        <w:t>,</w:t>
      </w:r>
      <w:r w:rsidR="00E858BF">
        <w:t xml:space="preserve"> which</w:t>
      </w:r>
      <w:r w:rsidR="00274BE0">
        <w:t xml:space="preserve"> nationally</w:t>
      </w:r>
      <w:r w:rsidR="00E858BF">
        <w:t xml:space="preserve"> have increased by two hundred seventy percent in the last fifty years; and</w:t>
      </w:r>
    </w:p>
    <w:p w:rsidR="00E858BF" w:rsidRDefault="00E858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58BF" w:rsidRDefault="00E858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0E0313">
        <w:t xml:space="preserve"> programs in the South Carolina Fatherhood Initiative are based on research from the Institute for Families in Society at the University of South Carolina and are directed at</w:t>
      </w:r>
      <w:r>
        <w:t xml:space="preserve"> equipping fathers with knowledge and skills to help them become pro</w:t>
      </w:r>
      <w:r w:rsidR="004B2BFE">
        <w:t>ductive and self</w:t>
      </w:r>
      <w:r w:rsidR="004B2BFE">
        <w:noBreakHyphen/>
        <w:t>sufficient men</w:t>
      </w:r>
      <w:r>
        <w:t xml:space="preserve"> by establishing their position in the workplace and in the lives of their children and families and as responsible community members</w:t>
      </w:r>
      <w:r w:rsidR="000E0313">
        <w:t>;</w:t>
      </w:r>
      <w:r w:rsidR="00B723FE">
        <w:t xml:space="preserve"> </w:t>
      </w:r>
      <w:r>
        <w:t>and</w:t>
      </w:r>
    </w:p>
    <w:p w:rsidR="00E858BF" w:rsidRDefault="00E858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58BF" w:rsidRDefault="00794B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proving that fathers make a difference, research has shown that hard</w:t>
      </w:r>
      <w:r w:rsidR="004B2BFE">
        <w:noBreakHyphen/>
      </w:r>
      <w:r>
        <w:t>core crime, school dropout rates, substance abuse, teen pregnancy, and poverty are directly related to father absence; and</w:t>
      </w:r>
    </w:p>
    <w:p w:rsidR="00E858BF" w:rsidRDefault="00E858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4B88" w:rsidRDefault="00E858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 statewide effort, the South Carolina Fatherhood Initiative has seven fatherhood programs</w:t>
      </w:r>
      <w:r w:rsidR="00274BE0">
        <w:t xml:space="preserve"> with thirteen sites</w:t>
      </w:r>
      <w:r>
        <w:t xml:space="preserve"> </w:t>
      </w:r>
      <w:r w:rsidR="00794B88">
        <w:t xml:space="preserve">in communities </w:t>
      </w:r>
      <w:r w:rsidR="004B2BFE">
        <w:t xml:space="preserve">across the State </w:t>
      </w:r>
      <w:r w:rsidR="00794B88">
        <w:t xml:space="preserve">that identified father absence as a problem </w:t>
      </w:r>
      <w:r w:rsidR="00274BE0">
        <w:t>and</w:t>
      </w:r>
      <w:r>
        <w:t xml:space="preserve"> that </w:t>
      </w:r>
      <w:r w:rsidR="00794B88">
        <w:t>provide a wide range of intervention services to low income, non</w:t>
      </w:r>
      <w:r w:rsidR="004B2BFE">
        <w:noBreakHyphen/>
      </w:r>
      <w:r w:rsidR="00794B88">
        <w:t>custodial fathers, eighteen</w:t>
      </w:r>
      <w:r w:rsidR="00274BE0">
        <w:t xml:space="preserve"> years of age</w:t>
      </w:r>
      <w:r w:rsidR="00794B88">
        <w:t xml:space="preserve"> and over; and</w:t>
      </w:r>
    </w:p>
    <w:p w:rsidR="00794B88" w:rsidRDefault="00794B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4B88" w:rsidRDefault="00794B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Lancaster Fatherhood </w:t>
      </w:r>
      <w:r w:rsidR="00B723FE">
        <w:t>Project</w:t>
      </w:r>
      <w:r>
        <w:t xml:space="preserve"> addresses needs of these fathers in Lancaster and Chester counties with funding from South Carolina Center for Fathers and Families, </w:t>
      </w:r>
      <w:r w:rsidR="004B2BFE">
        <w:t xml:space="preserve">the </w:t>
      </w:r>
      <w:r>
        <w:t>J. Marion Sims Foundation, the Springs Close Foundation, Children</w:t>
      </w:r>
      <w:r w:rsidR="004B2BFE" w:rsidRPr="004B2BFE">
        <w:t>’</w:t>
      </w:r>
      <w:r>
        <w:t>s Trust Fund of South Carolina, United Way of Lancaster, and other public and private donors; and</w:t>
      </w:r>
    </w:p>
    <w:p w:rsidR="00794B88" w:rsidRDefault="00794B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6BF3" w:rsidRDefault="00B42F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</w:t>
      </w:r>
      <w:r w:rsidR="00274BE0">
        <w:t>ongoing</w:t>
      </w:r>
      <w:r>
        <w:t xml:space="preserve"> efforts</w:t>
      </w:r>
      <w:r w:rsidR="00274BE0">
        <w:t xml:space="preserve"> and the</w:t>
      </w:r>
      <w:r w:rsidR="00B723FE">
        <w:t xml:space="preserve"> resulting</w:t>
      </w:r>
      <w:r w:rsidR="00274BE0">
        <w:t xml:space="preserve"> success</w:t>
      </w:r>
      <w:r>
        <w:t xml:space="preserve"> of the Lancaster Fatherhood </w:t>
      </w:r>
      <w:r w:rsidR="00274BE0">
        <w:t>Project</w:t>
      </w:r>
      <w:r>
        <w:t xml:space="preserve"> to fight not only economic poverty but also poverty of the mind, heart, and spirit and to renew and strengthen society through reconnecting fathers with their children</w:t>
      </w:r>
      <w:r w:rsidR="00B26BF3">
        <w:t>.  Now, therefore,</w:t>
      </w:r>
    </w:p>
    <w:p w:rsidR="00B26BF3" w:rsidRDefault="00B26B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6BF3" w:rsidRDefault="00B26B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26BF3" w:rsidRDefault="00B26B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6BF3" w:rsidRDefault="00B26BF3" w:rsidP="00BC2F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5622DB">
        <w:t xml:space="preserve"> the members of the South Carolina House of Representatives, by this resolution, recognize and honor the work of Lancaster Fatherhood </w:t>
      </w:r>
      <w:r w:rsidR="00274BE0">
        <w:t>Project</w:t>
      </w:r>
      <w:r w:rsidR="005622DB">
        <w:t xml:space="preserve"> in strengthening families through father engagement, and celebrate the fourteen</w:t>
      </w:r>
      <w:r w:rsidR="004B2BFE">
        <w:t>th</w:t>
      </w:r>
      <w:r w:rsidR="005622DB">
        <w:t xml:space="preserve"> annual Unity in the Community. </w:t>
      </w:r>
    </w:p>
    <w:p w:rsidR="00B26BF3" w:rsidRDefault="00B26B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26B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B42F02">
        <w:t>provid</w:t>
      </w:r>
      <w:r>
        <w:t>ed to</w:t>
      </w:r>
      <w:r w:rsidR="005622DB">
        <w:t xml:space="preserve"> </w:t>
      </w:r>
      <w:r w:rsidR="00B42F02">
        <w:t xml:space="preserve">Tyrom Faulkner, executive director of Lancaster Fatherhood </w:t>
      </w:r>
      <w:r w:rsidR="00274BE0">
        <w:t>Project</w:t>
      </w:r>
      <w:r w:rsidR="00B42F02">
        <w:t>.</w:t>
      </w:r>
    </w:p>
    <w:p w:rsidR="00BC2F08" w:rsidRDefault="004B2BF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C2F08" w:rsidRDefault="00BC2F08" w:rsidP="000751BD">
      <w:pPr>
        <w:suppressAutoHyphens/>
      </w:pPr>
    </w:p>
    <w:sectPr w:rsidR="00BC2F08" w:rsidSect="000751B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2BFE" w:rsidRDefault="004B2BFE" w:rsidP="009F0C77">
      <w:r>
        <w:separator/>
      </w:r>
    </w:p>
  </w:endnote>
  <w:endnote w:type="continuationSeparator" w:id="0">
    <w:p w:rsidR="004B2BFE" w:rsidRDefault="004B2BF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57114A8-7451-4B1B-B5A9-32AFAE3EE1CB}"/>
    <w:embedBold r:id="rId2" w:fontKey="{397EE0FF-F0E2-44E6-A99C-E725E631324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340E3FA-3F39-46DA-8467-B7C826A5998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D373EFD-D40E-43D8-84A6-B1EE48814D3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371A941-0A71-43E0-8600-D432BD7B768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51BD" w:rsidRPr="00BC2F08" w:rsidRDefault="000751BD" w:rsidP="00BC2F0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[5066]</w:t>
    </w:r>
    <w:r>
      <w:tab/>
    </w:r>
    <w:r w:rsidR="00A71F74">
      <w:fldChar w:fldCharType="begin"/>
    </w:r>
    <w:r w:rsidR="00A71F74">
      <w:instrText xml:space="preserve"> PAGE  \* MERGEFORMAT </w:instrText>
    </w:r>
    <w:r w:rsidR="00A71F74">
      <w:fldChar w:fldCharType="separate"/>
    </w:r>
    <w:r w:rsidR="00A71F74">
      <w:rPr>
        <w:noProof/>
      </w:rPr>
      <w:t>1</w:t>
    </w:r>
    <w:r w:rsidR="00A71F7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2BFE" w:rsidRDefault="004B2BFE" w:rsidP="009F0C77">
      <w:r>
        <w:separator/>
      </w:r>
    </w:p>
  </w:footnote>
  <w:footnote w:type="continuationSeparator" w:id="0">
    <w:p w:rsidR="004B2BFE" w:rsidRDefault="004B2BF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577AC10"/>
    <w:docVar w:name="CoverBillType" w:val="r"/>
    <w:docVar w:name="docpath" w:val="L:\Council\bills\GM\24577AC10.DOCX"/>
    <w:docVar w:name="dvBillNumber" w:val="506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61948"/>
    <w:rsid w:val="00011869"/>
    <w:rsid w:val="000751BD"/>
    <w:rsid w:val="000E0313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61948"/>
    <w:rsid w:val="00274BE0"/>
    <w:rsid w:val="00284AAE"/>
    <w:rsid w:val="002B688F"/>
    <w:rsid w:val="002E5912"/>
    <w:rsid w:val="00325348"/>
    <w:rsid w:val="0032732C"/>
    <w:rsid w:val="00336AD0"/>
    <w:rsid w:val="0034206F"/>
    <w:rsid w:val="0037079A"/>
    <w:rsid w:val="003C01C9"/>
    <w:rsid w:val="003D01E8"/>
    <w:rsid w:val="003E274C"/>
    <w:rsid w:val="003E5288"/>
    <w:rsid w:val="003F6D79"/>
    <w:rsid w:val="0041760A"/>
    <w:rsid w:val="00417C01"/>
    <w:rsid w:val="00457841"/>
    <w:rsid w:val="004809EE"/>
    <w:rsid w:val="004B2BFE"/>
    <w:rsid w:val="004E7D54"/>
    <w:rsid w:val="005273C6"/>
    <w:rsid w:val="00530A69"/>
    <w:rsid w:val="00545593"/>
    <w:rsid w:val="005622DB"/>
    <w:rsid w:val="0057219C"/>
    <w:rsid w:val="00577C6C"/>
    <w:rsid w:val="00597BBD"/>
    <w:rsid w:val="005C2FE2"/>
    <w:rsid w:val="005E2BC9"/>
    <w:rsid w:val="005E5814"/>
    <w:rsid w:val="00605102"/>
    <w:rsid w:val="006215AA"/>
    <w:rsid w:val="006913C9"/>
    <w:rsid w:val="0069470D"/>
    <w:rsid w:val="00734F00"/>
    <w:rsid w:val="00773A9C"/>
    <w:rsid w:val="00794B88"/>
    <w:rsid w:val="007A70AE"/>
    <w:rsid w:val="008362E8"/>
    <w:rsid w:val="008A1768"/>
    <w:rsid w:val="008F4429"/>
    <w:rsid w:val="0094021A"/>
    <w:rsid w:val="0097378C"/>
    <w:rsid w:val="009C493E"/>
    <w:rsid w:val="009C6A0B"/>
    <w:rsid w:val="009E0D9B"/>
    <w:rsid w:val="009F0C77"/>
    <w:rsid w:val="009F4DD1"/>
    <w:rsid w:val="00A41684"/>
    <w:rsid w:val="00A64E80"/>
    <w:rsid w:val="00A71F74"/>
    <w:rsid w:val="00A72BCD"/>
    <w:rsid w:val="00A741D9"/>
    <w:rsid w:val="00A81A4F"/>
    <w:rsid w:val="00A833AB"/>
    <w:rsid w:val="00A9741D"/>
    <w:rsid w:val="00AB49DD"/>
    <w:rsid w:val="00AD4B17"/>
    <w:rsid w:val="00AF3807"/>
    <w:rsid w:val="00B235C1"/>
    <w:rsid w:val="00B26BF3"/>
    <w:rsid w:val="00B412D4"/>
    <w:rsid w:val="00B42F02"/>
    <w:rsid w:val="00B723FE"/>
    <w:rsid w:val="00BC2F08"/>
    <w:rsid w:val="00BE3C22"/>
    <w:rsid w:val="00C0345E"/>
    <w:rsid w:val="00C3483A"/>
    <w:rsid w:val="00C74E9D"/>
    <w:rsid w:val="00C82FD3"/>
    <w:rsid w:val="00C92819"/>
    <w:rsid w:val="00CA5845"/>
    <w:rsid w:val="00CC6B7B"/>
    <w:rsid w:val="00CD2089"/>
    <w:rsid w:val="00D62B50"/>
    <w:rsid w:val="00D67BA9"/>
    <w:rsid w:val="00D73A67"/>
    <w:rsid w:val="00D970A9"/>
    <w:rsid w:val="00DF3845"/>
    <w:rsid w:val="00E41911"/>
    <w:rsid w:val="00E858BF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1945D0A-D85D-4709-A184-BCBBD2CA1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2B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2BF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751B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5066_2010060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6-02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8C994F-2254-4114-8BB8-9F6FA3D57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684</Words>
  <Characters>4099</Characters>
  <Application>Microsoft Office Word</Application>
  <DocSecurity>0</DocSecurity>
  <Lines>120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5066: Lancaster Fatherhood Project - South Carolina Legislature Online</dc:title>
  <dc:subject/>
  <dc:creator>gailmoore</dc:creator>
  <cp:keywords/>
  <dc:description/>
  <cp:lastModifiedBy>N Cumfer</cp:lastModifiedBy>
  <cp:revision>7</cp:revision>
  <cp:lastPrinted>2010-06-02T13:34:00Z</cp:lastPrinted>
  <dcterms:created xsi:type="dcterms:W3CDTF">2010-06-02T18:48:00Z</dcterms:created>
  <dcterms:modified xsi:type="dcterms:W3CDTF">2014-11-24T16:41:00Z</dcterms:modified>
</cp:coreProperties>
</file>